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13C50" w14:textId="77777777" w:rsidR="00036CDE" w:rsidRPr="009E380F" w:rsidRDefault="00036CDE" w:rsidP="00036CDE">
      <w:pPr>
        <w:pStyle w:val="Nagwek6"/>
        <w:jc w:val="right"/>
        <w:rPr>
          <w:i/>
        </w:rPr>
      </w:pPr>
      <w:r w:rsidRPr="009E380F">
        <w:rPr>
          <w:i/>
        </w:rPr>
        <w:t xml:space="preserve">Załącznik nr </w:t>
      </w:r>
      <w:r w:rsidR="00312439" w:rsidRPr="009E380F">
        <w:rPr>
          <w:i/>
        </w:rPr>
        <w:t>1</w:t>
      </w:r>
      <w:r w:rsidRPr="009E380F">
        <w:rPr>
          <w:i/>
        </w:rPr>
        <w:t xml:space="preserve"> do Zapytania ofertowego</w:t>
      </w:r>
    </w:p>
    <w:p w14:paraId="3A739617" w14:textId="77777777" w:rsidR="00036CDE" w:rsidRPr="009E380F" w:rsidRDefault="00036CDE" w:rsidP="00036CDE"/>
    <w:p w14:paraId="7F51BFB3" w14:textId="77777777" w:rsidR="00036CDE" w:rsidRPr="009E380F" w:rsidRDefault="00036CDE" w:rsidP="00036CDE">
      <w:r w:rsidRPr="009E380F">
        <w:t xml:space="preserve">………………………………………… </w:t>
      </w:r>
    </w:p>
    <w:p w14:paraId="7E3443F0" w14:textId="77777777" w:rsidR="00036CDE" w:rsidRPr="009E380F" w:rsidRDefault="00036CDE" w:rsidP="00036CDE">
      <w:r w:rsidRPr="009E380F">
        <w:t xml:space="preserve">                 (pieczęć Wykonawcy)</w:t>
      </w:r>
    </w:p>
    <w:p w14:paraId="361F4F97" w14:textId="77777777" w:rsidR="00036CDE" w:rsidRPr="009E380F" w:rsidRDefault="00036CDE" w:rsidP="00036CDE">
      <w:pPr>
        <w:jc w:val="center"/>
      </w:pPr>
    </w:p>
    <w:p w14:paraId="6A3D2201" w14:textId="77777777" w:rsidR="00036CDE" w:rsidRPr="009E380F" w:rsidRDefault="00036CDE" w:rsidP="00036CDE">
      <w:pPr>
        <w:jc w:val="center"/>
      </w:pPr>
      <w:r w:rsidRPr="009E380F">
        <w:t>/wzór/</w:t>
      </w:r>
    </w:p>
    <w:p w14:paraId="464E6B83" w14:textId="77777777" w:rsidR="00036CDE" w:rsidRPr="009E380F" w:rsidRDefault="00036CDE" w:rsidP="00036CDE">
      <w:pPr>
        <w:jc w:val="center"/>
        <w:rPr>
          <w:b/>
          <w:u w:val="single"/>
        </w:rPr>
      </w:pPr>
      <w:r w:rsidRPr="009E380F">
        <w:rPr>
          <w:b/>
          <w:u w:val="single"/>
        </w:rPr>
        <w:t>FORMULARZ OFERTOWY</w:t>
      </w:r>
    </w:p>
    <w:p w14:paraId="497F50B0" w14:textId="77777777" w:rsidR="00036CDE" w:rsidRPr="009E380F" w:rsidRDefault="00036CDE" w:rsidP="00036CDE">
      <w:pPr>
        <w:jc w:val="both"/>
        <w:rPr>
          <w:b/>
          <w:u w:val="single"/>
        </w:rPr>
      </w:pPr>
    </w:p>
    <w:p w14:paraId="768A3F69" w14:textId="77777777" w:rsidR="00253974" w:rsidRPr="009E380F" w:rsidRDefault="00036CDE" w:rsidP="00253974">
      <w:pPr>
        <w:rPr>
          <w:bCs/>
        </w:rPr>
      </w:pPr>
      <w:r w:rsidRPr="009E380F">
        <w:t xml:space="preserve">Nawiązując do ogłoszenia o postępowaniu prowadzonym w trybie zapytania ofertowego </w:t>
      </w:r>
      <w:r w:rsidRPr="009E380F">
        <w:rPr>
          <w:bCs/>
        </w:rPr>
        <w:t>na</w:t>
      </w:r>
      <w:r w:rsidR="00253974" w:rsidRPr="009E380F">
        <w:rPr>
          <w:bCs/>
        </w:rPr>
        <w:t>:</w:t>
      </w:r>
    </w:p>
    <w:p w14:paraId="599E2C64" w14:textId="77777777" w:rsidR="00253974" w:rsidRPr="009E380F" w:rsidRDefault="00253974" w:rsidP="00253974">
      <w:pPr>
        <w:rPr>
          <w:b/>
        </w:rPr>
      </w:pPr>
    </w:p>
    <w:p w14:paraId="1E04BEFC" w14:textId="77777777" w:rsidR="00C448B2" w:rsidRDefault="00C448B2" w:rsidP="009E380F">
      <w:pPr>
        <w:pStyle w:val="Listownik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C448B2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Serwis, przegląd i konserwacja urządzeń w Centrum </w:t>
      </w:r>
      <w:proofErr w:type="spellStart"/>
      <w:r w:rsidRPr="00C448B2">
        <w:rPr>
          <w:rFonts w:ascii="Times New Roman" w:eastAsia="Calibri" w:hAnsi="Times New Roman"/>
          <w:b/>
          <w:bCs/>
          <w:sz w:val="24"/>
          <w:szCs w:val="24"/>
          <w:lang w:eastAsia="en-US"/>
        </w:rPr>
        <w:t>NanoBiomedycznym</w:t>
      </w:r>
      <w:proofErr w:type="spellEnd"/>
      <w:r w:rsidRPr="00C448B2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</w:p>
    <w:p w14:paraId="48393564" w14:textId="0A0C8987" w:rsidR="00036CDE" w:rsidRPr="009E380F" w:rsidRDefault="00C448B2" w:rsidP="009E380F">
      <w:pPr>
        <w:pStyle w:val="Listownik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C448B2">
        <w:rPr>
          <w:rFonts w:ascii="Times New Roman" w:eastAsia="Calibri" w:hAnsi="Times New Roman"/>
          <w:b/>
          <w:bCs/>
          <w:sz w:val="24"/>
          <w:szCs w:val="24"/>
          <w:lang w:eastAsia="en-US"/>
        </w:rPr>
        <w:t>(ul. Wszechnicy Piastowskiej 3, 61-614 Poznań)</w:t>
      </w:r>
    </w:p>
    <w:p w14:paraId="51782FD3" w14:textId="77777777" w:rsidR="009E380F" w:rsidRPr="009E380F" w:rsidRDefault="009E380F" w:rsidP="00036CDE">
      <w:pPr>
        <w:pStyle w:val="Listownik"/>
        <w:rPr>
          <w:rFonts w:ascii="Times New Roman" w:hAnsi="Times New Roman"/>
          <w:color w:val="FF0000"/>
          <w:sz w:val="24"/>
          <w:szCs w:val="24"/>
        </w:rPr>
      </w:pPr>
    </w:p>
    <w:p w14:paraId="5AB38994" w14:textId="77777777" w:rsidR="009E380F" w:rsidRPr="009E380F" w:rsidRDefault="009E380F" w:rsidP="00036CDE">
      <w:pPr>
        <w:pStyle w:val="Listownik"/>
        <w:rPr>
          <w:rFonts w:ascii="Times New Roman" w:hAnsi="Times New Roman"/>
          <w:color w:val="FF0000"/>
          <w:sz w:val="24"/>
          <w:szCs w:val="24"/>
        </w:rPr>
      </w:pPr>
    </w:p>
    <w:p w14:paraId="55C20688" w14:textId="6BDB476A" w:rsidR="00036CDE" w:rsidRPr="009E380F" w:rsidRDefault="00036CDE" w:rsidP="00036CDE">
      <w:pPr>
        <w:pStyle w:val="Listownik"/>
        <w:rPr>
          <w:rFonts w:ascii="Times New Roman" w:hAnsi="Times New Roman"/>
          <w:sz w:val="24"/>
          <w:szCs w:val="24"/>
        </w:rPr>
      </w:pPr>
      <w:r w:rsidRPr="009E380F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.......................................................................................................</w:t>
      </w:r>
    </w:p>
    <w:p w14:paraId="0F817B02" w14:textId="77777777" w:rsidR="00036CDE" w:rsidRPr="009E380F" w:rsidRDefault="00036CDE" w:rsidP="00036CDE"/>
    <w:p w14:paraId="7558A8E8" w14:textId="564F950F" w:rsidR="00036CDE" w:rsidRPr="009E380F" w:rsidRDefault="00036CDE" w:rsidP="00036CDE">
      <w:r w:rsidRPr="009E380F">
        <w:t>ADRES WYKONAWCY: .........................................................................................................</w:t>
      </w:r>
    </w:p>
    <w:p w14:paraId="6554BA6D" w14:textId="77777777" w:rsidR="00036CDE" w:rsidRPr="009E380F" w:rsidRDefault="00036CDE" w:rsidP="00036CDE"/>
    <w:p w14:paraId="2C7F6D17" w14:textId="089A2957" w:rsidR="00036CDE" w:rsidRPr="009E380F" w:rsidRDefault="00036CDE" w:rsidP="00036CDE">
      <w:r w:rsidRPr="009E380F">
        <w:t>NR TELEFONU: ........................................</w:t>
      </w:r>
      <w:r w:rsidR="009E380F">
        <w:t xml:space="preserve"> </w:t>
      </w:r>
      <w:r w:rsidRPr="009E380F">
        <w:t>E-MAIL …………………………………………</w:t>
      </w:r>
    </w:p>
    <w:p w14:paraId="2F88C427" w14:textId="77777777" w:rsidR="00036CDE" w:rsidRPr="009E380F" w:rsidRDefault="00036CDE" w:rsidP="00036CDE"/>
    <w:p w14:paraId="2CD9D9DF" w14:textId="46163B7D" w:rsidR="00036CDE" w:rsidRPr="009E380F" w:rsidRDefault="00036CDE" w:rsidP="00036CDE">
      <w:r w:rsidRPr="009E380F">
        <w:t>NIP: ..........................................................REGON: ...........................................................</w:t>
      </w:r>
      <w:r w:rsidR="009E380F">
        <w:t>.</w:t>
      </w:r>
      <w:r w:rsidRPr="009E380F">
        <w:t>......</w:t>
      </w:r>
    </w:p>
    <w:p w14:paraId="3C88015A" w14:textId="77777777" w:rsidR="005E2CBD" w:rsidRPr="009E380F" w:rsidRDefault="005E2CBD" w:rsidP="00CD0BA5">
      <w:pPr>
        <w:pStyle w:val="Tekstpodstawowywcity"/>
        <w:ind w:left="0" w:firstLine="0"/>
        <w:rPr>
          <w:b/>
          <w:i/>
          <w:sz w:val="24"/>
        </w:rPr>
      </w:pPr>
    </w:p>
    <w:p w14:paraId="48A89C28" w14:textId="77777777" w:rsidR="005E2CBD" w:rsidRPr="009E380F" w:rsidRDefault="005E2CBD" w:rsidP="00036CDE">
      <w:pPr>
        <w:pStyle w:val="Tekstpodstawowywcity"/>
        <w:ind w:left="284" w:firstLine="56"/>
        <w:rPr>
          <w:b/>
          <w:i/>
          <w:sz w:val="24"/>
        </w:rPr>
      </w:pPr>
    </w:p>
    <w:p w14:paraId="6EA50603" w14:textId="0C315E74" w:rsidR="00036CDE" w:rsidRPr="009E380F" w:rsidRDefault="00036CDE" w:rsidP="00A44D54">
      <w:pPr>
        <w:pStyle w:val="Akapitzlist"/>
        <w:numPr>
          <w:ilvl w:val="0"/>
          <w:numId w:val="14"/>
        </w:numPr>
        <w:ind w:left="284" w:hanging="284"/>
      </w:pPr>
      <w:r w:rsidRPr="009E380F">
        <w:t>Oświadczamy, że oferujemy realizację przedmiotu zamówienia zgodnie z wymaganiami określonymi  w ogłoszen</w:t>
      </w:r>
      <w:r w:rsidR="00AB732E" w:rsidRPr="009E380F">
        <w:t>iu o zamówieniu</w:t>
      </w:r>
      <w:r w:rsidR="009E380F">
        <w:t xml:space="preserve"> z</w:t>
      </w:r>
      <w:r w:rsidR="00AB732E" w:rsidRPr="009E380F">
        <w:rPr>
          <w:b/>
          <w:bCs/>
        </w:rPr>
        <w:t xml:space="preserve">a cenę </w:t>
      </w:r>
      <w:r w:rsidRPr="009E380F">
        <w:rPr>
          <w:b/>
          <w:bCs/>
        </w:rPr>
        <w:t xml:space="preserve"> brutto  </w:t>
      </w:r>
      <w:r w:rsidRPr="009E380F">
        <w:rPr>
          <w:bCs/>
        </w:rPr>
        <w:t>………………………</w:t>
      </w:r>
      <w:r w:rsidRPr="009E380F">
        <w:rPr>
          <w:b/>
          <w:bCs/>
        </w:rPr>
        <w:t xml:space="preserve"> PLN</w:t>
      </w:r>
    </w:p>
    <w:p w14:paraId="1D103CBA" w14:textId="77777777" w:rsidR="003B6FE6" w:rsidRPr="009E380F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 xml:space="preserve">Powyższa cena obejmuje wszystkie koszty </w:t>
      </w:r>
      <w:r w:rsidR="008869B4" w:rsidRPr="009E380F">
        <w:rPr>
          <w:sz w:val="24"/>
        </w:rPr>
        <w:t xml:space="preserve">wykonania zamówienia i realizacji przyszłego świadczenia umownego, jakie poniesie Wykonawca z tytułu należytej oraz zgodnej z obowiązującymi przepisami realizacji przedmiotu zamówienia </w:t>
      </w:r>
      <w:r w:rsidR="00C6498C" w:rsidRPr="009E380F">
        <w:rPr>
          <w:sz w:val="24"/>
        </w:rPr>
        <w:t>.</w:t>
      </w:r>
    </w:p>
    <w:p w14:paraId="12F6633F" w14:textId="77777777" w:rsidR="00BC3832" w:rsidRPr="009E380F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Oświadczamy, że akceptujemy termin realizacji zamówienia.</w:t>
      </w:r>
    </w:p>
    <w:p w14:paraId="114A19CB" w14:textId="77777777" w:rsidR="00036CDE" w:rsidRPr="009E380F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Oświadczamy, że zapoznaliśmy się z warunkami przystąpienia do zamówienia określonymi w zapytaniu ofertowym oraz uzyskaliśmy niezbędne informacje do przygotowania oferty.</w:t>
      </w:r>
      <w:r w:rsidRPr="009E380F">
        <w:rPr>
          <w:sz w:val="24"/>
          <w:lang w:eastAsia="zh-CN"/>
        </w:rPr>
        <w:t xml:space="preserve"> </w:t>
      </w:r>
    </w:p>
    <w:p w14:paraId="681AF159" w14:textId="77777777" w:rsidR="009E380F" w:rsidRPr="009E380F" w:rsidRDefault="00036CDE" w:rsidP="009E380F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Oświadczamy, że uważamy się za związanych niniejszą ofertą przez 30 dni od upływu terminu składania ofert.</w:t>
      </w:r>
    </w:p>
    <w:p w14:paraId="26BBB298" w14:textId="7BAD6C48" w:rsidR="009E380F" w:rsidRPr="009E380F" w:rsidRDefault="009E380F" w:rsidP="009E380F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Przedmiot zamówienia wykonam samodzielnie / z udziałem podwykonawców* niepotrzebne skreślić).</w:t>
      </w:r>
    </w:p>
    <w:p w14:paraId="4ED40230" w14:textId="77777777" w:rsidR="00036CDE" w:rsidRPr="009E380F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664D829" w14:textId="77777777" w:rsidR="00AB732E" w:rsidRPr="009E380F" w:rsidRDefault="00AB732E" w:rsidP="00AB732E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55C565E0" w14:textId="77777777" w:rsidR="00036CDE" w:rsidRPr="009E380F" w:rsidRDefault="00AB732E" w:rsidP="00036CDE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 xml:space="preserve">Załącznikami do oferty </w:t>
      </w:r>
      <w:r w:rsidR="00036CDE" w:rsidRPr="009E380F">
        <w:rPr>
          <w:sz w:val="24"/>
        </w:rPr>
        <w:t>są:</w:t>
      </w:r>
    </w:p>
    <w:p w14:paraId="10E21912" w14:textId="318FD83E" w:rsidR="00036CDE" w:rsidRPr="009E380F" w:rsidRDefault="009E380F" w:rsidP="009E380F">
      <w:pPr>
        <w:jc w:val="both"/>
      </w:pPr>
      <w:r>
        <w:t xml:space="preserve"> ………………………………………</w:t>
      </w:r>
    </w:p>
    <w:p w14:paraId="0EACEFA7" w14:textId="6660FB26" w:rsidR="00036CDE" w:rsidRPr="009E380F" w:rsidRDefault="00036CDE" w:rsidP="009E380F">
      <w:pPr>
        <w:jc w:val="both"/>
      </w:pPr>
      <w:r w:rsidRPr="009E380F">
        <w:t xml:space="preserve"> ............................................................</w:t>
      </w:r>
    </w:p>
    <w:p w14:paraId="1B729829" w14:textId="77777777" w:rsidR="00036CDE" w:rsidRPr="009E380F" w:rsidRDefault="00036CDE" w:rsidP="00036CDE">
      <w:pPr>
        <w:pStyle w:val="Tekstpodstawowywcity"/>
        <w:ind w:left="0" w:firstLine="0"/>
        <w:rPr>
          <w:sz w:val="24"/>
        </w:rPr>
      </w:pPr>
    </w:p>
    <w:p w14:paraId="7D3A4C3C" w14:textId="77777777" w:rsidR="009E380F" w:rsidRDefault="009E380F" w:rsidP="00036CDE">
      <w:pPr>
        <w:pStyle w:val="Tekstpodstawowywcity"/>
        <w:ind w:left="0" w:firstLine="0"/>
        <w:rPr>
          <w:sz w:val="24"/>
        </w:rPr>
      </w:pPr>
    </w:p>
    <w:p w14:paraId="4410613C" w14:textId="77777777" w:rsidR="009E380F" w:rsidRDefault="009E380F" w:rsidP="00036CDE">
      <w:pPr>
        <w:pStyle w:val="Tekstpodstawowywcity"/>
        <w:ind w:left="0" w:firstLine="0"/>
        <w:rPr>
          <w:sz w:val="24"/>
        </w:rPr>
      </w:pPr>
    </w:p>
    <w:p w14:paraId="1644231B" w14:textId="408B88EA" w:rsidR="00036CDE" w:rsidRPr="009E380F" w:rsidRDefault="00036CDE" w:rsidP="00036CDE">
      <w:pPr>
        <w:pStyle w:val="Tekstpodstawowywcity"/>
        <w:ind w:left="0" w:firstLine="0"/>
        <w:rPr>
          <w:sz w:val="24"/>
        </w:rPr>
      </w:pPr>
      <w:r w:rsidRPr="009E380F">
        <w:rPr>
          <w:sz w:val="24"/>
        </w:rPr>
        <w:t xml:space="preserve">............................ dnia .......................                          </w:t>
      </w:r>
    </w:p>
    <w:p w14:paraId="4F037DDA" w14:textId="77777777" w:rsidR="00036CDE" w:rsidRPr="009E380F" w:rsidRDefault="00036CDE" w:rsidP="00036CDE">
      <w:pPr>
        <w:pStyle w:val="Tekstpodstawowywcity"/>
        <w:ind w:left="0" w:firstLine="5220"/>
        <w:rPr>
          <w:sz w:val="24"/>
        </w:rPr>
      </w:pPr>
      <w:r w:rsidRPr="009E380F">
        <w:rPr>
          <w:sz w:val="24"/>
        </w:rPr>
        <w:t xml:space="preserve">.......................................................... </w:t>
      </w:r>
    </w:p>
    <w:p w14:paraId="53FFF321" w14:textId="77777777" w:rsidR="00036CDE" w:rsidRPr="009E380F" w:rsidRDefault="00036CDE" w:rsidP="00036CDE">
      <w:pPr>
        <w:pStyle w:val="Tekstpodstawowywcity"/>
        <w:ind w:left="0" w:firstLine="4680"/>
        <w:jc w:val="center"/>
        <w:rPr>
          <w:sz w:val="20"/>
          <w:szCs w:val="20"/>
        </w:rPr>
      </w:pPr>
      <w:r w:rsidRPr="009E380F">
        <w:rPr>
          <w:sz w:val="20"/>
          <w:szCs w:val="20"/>
        </w:rPr>
        <w:t xml:space="preserve">       Podpis i pieczęć osoby(</w:t>
      </w:r>
      <w:proofErr w:type="spellStart"/>
      <w:r w:rsidRPr="009E380F">
        <w:rPr>
          <w:sz w:val="20"/>
          <w:szCs w:val="20"/>
        </w:rPr>
        <w:t>ób</w:t>
      </w:r>
      <w:proofErr w:type="spellEnd"/>
      <w:r w:rsidRPr="009E380F">
        <w:rPr>
          <w:sz w:val="20"/>
          <w:szCs w:val="20"/>
        </w:rPr>
        <w:t>) uprawnionej(</w:t>
      </w:r>
      <w:proofErr w:type="spellStart"/>
      <w:r w:rsidRPr="009E380F">
        <w:rPr>
          <w:sz w:val="20"/>
          <w:szCs w:val="20"/>
        </w:rPr>
        <w:t>ych</w:t>
      </w:r>
      <w:proofErr w:type="spellEnd"/>
      <w:r w:rsidRPr="009E380F">
        <w:rPr>
          <w:sz w:val="20"/>
          <w:szCs w:val="20"/>
        </w:rPr>
        <w:t>)</w:t>
      </w:r>
    </w:p>
    <w:p w14:paraId="1D1F1826" w14:textId="77777777" w:rsidR="00036CDE" w:rsidRPr="009E380F" w:rsidRDefault="00036CDE" w:rsidP="00036CDE">
      <w:pPr>
        <w:pStyle w:val="Tekstpodstawowywcity"/>
        <w:ind w:left="0" w:firstLine="4680"/>
        <w:jc w:val="center"/>
        <w:rPr>
          <w:sz w:val="20"/>
          <w:szCs w:val="20"/>
        </w:rPr>
      </w:pPr>
      <w:r w:rsidRPr="009E380F">
        <w:rPr>
          <w:sz w:val="20"/>
          <w:szCs w:val="20"/>
        </w:rPr>
        <w:t xml:space="preserve">   do reprezentowania Wykonawcy</w:t>
      </w:r>
    </w:p>
    <w:sectPr w:rsidR="00036CDE" w:rsidRPr="009E380F" w:rsidSect="008869B4">
      <w:headerReference w:type="default" r:id="rId11"/>
      <w:footerReference w:type="default" r:id="rId12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E516F" w14:textId="77777777" w:rsidR="00472A28" w:rsidRDefault="00472A28">
      <w:r>
        <w:separator/>
      </w:r>
    </w:p>
  </w:endnote>
  <w:endnote w:type="continuationSeparator" w:id="0">
    <w:p w14:paraId="256DDEF5" w14:textId="77777777" w:rsidR="00472A28" w:rsidRDefault="00472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2DD90" w14:textId="1F86E619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A58F3">
      <w:rPr>
        <w:noProof/>
      </w:rPr>
      <w:t>2</w:t>
    </w:r>
    <w:r>
      <w:fldChar w:fldCharType="end"/>
    </w:r>
  </w:p>
  <w:p w14:paraId="0C7AB428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53754" w14:textId="77777777" w:rsidR="00472A28" w:rsidRDefault="00472A28">
      <w:r>
        <w:separator/>
      </w:r>
    </w:p>
  </w:footnote>
  <w:footnote w:type="continuationSeparator" w:id="0">
    <w:p w14:paraId="75DC35EE" w14:textId="77777777" w:rsidR="00472A28" w:rsidRDefault="00472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EEF4C" w14:textId="3F5AC92D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 xml:space="preserve">nak Sprawy: </w:t>
    </w:r>
    <w:r w:rsidR="00AB732E">
      <w:rPr>
        <w:rFonts w:ascii="Arial" w:hAnsi="Arial" w:cs="Arial"/>
        <w:sz w:val="20"/>
      </w:rPr>
      <w:t>ZP3/</w:t>
    </w:r>
    <w:r w:rsidR="00C448B2">
      <w:rPr>
        <w:rFonts w:ascii="Arial" w:hAnsi="Arial" w:cs="Arial"/>
        <w:sz w:val="20"/>
      </w:rPr>
      <w:t>6615</w:t>
    </w:r>
    <w:r w:rsidR="009E380F">
      <w:rPr>
        <w:rFonts w:ascii="Arial" w:hAnsi="Arial" w:cs="Arial"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91A13FA"/>
    <w:multiLevelType w:val="hybridMultilevel"/>
    <w:tmpl w:val="18CE20C8"/>
    <w:lvl w:ilvl="0" w:tplc="5F3871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5127345">
    <w:abstractNumId w:val="7"/>
  </w:num>
  <w:num w:numId="2" w16cid:durableId="2106147027">
    <w:abstractNumId w:val="9"/>
  </w:num>
  <w:num w:numId="3" w16cid:durableId="763184307">
    <w:abstractNumId w:val="15"/>
  </w:num>
  <w:num w:numId="4" w16cid:durableId="165172441">
    <w:abstractNumId w:val="14"/>
  </w:num>
  <w:num w:numId="5" w16cid:durableId="829633612">
    <w:abstractNumId w:val="12"/>
  </w:num>
  <w:num w:numId="6" w16cid:durableId="2111005214">
    <w:abstractNumId w:val="8"/>
  </w:num>
  <w:num w:numId="7" w16cid:durableId="944386543">
    <w:abstractNumId w:val="5"/>
  </w:num>
  <w:num w:numId="8" w16cid:durableId="1790081099">
    <w:abstractNumId w:val="13"/>
  </w:num>
  <w:num w:numId="9" w16cid:durableId="393965577">
    <w:abstractNumId w:val="3"/>
  </w:num>
  <w:num w:numId="10" w16cid:durableId="937761413">
    <w:abstractNumId w:val="6"/>
  </w:num>
  <w:num w:numId="11" w16cid:durableId="6798201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84199558">
    <w:abstractNumId w:val="2"/>
  </w:num>
  <w:num w:numId="13" w16cid:durableId="218788852">
    <w:abstractNumId w:val="4"/>
  </w:num>
  <w:num w:numId="14" w16cid:durableId="97530029">
    <w:abstractNumId w:val="11"/>
  </w:num>
  <w:num w:numId="15" w16cid:durableId="1756248312">
    <w:abstractNumId w:val="0"/>
  </w:num>
  <w:num w:numId="16" w16cid:durableId="303202086">
    <w:abstractNumId w:val="1"/>
  </w:num>
  <w:num w:numId="17" w16cid:durableId="4610753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06551"/>
    <w:rsid w:val="00024D14"/>
    <w:rsid w:val="0002744A"/>
    <w:rsid w:val="00033D49"/>
    <w:rsid w:val="0003545F"/>
    <w:rsid w:val="00035989"/>
    <w:rsid w:val="00036CDE"/>
    <w:rsid w:val="000414DB"/>
    <w:rsid w:val="0004514E"/>
    <w:rsid w:val="00046DFF"/>
    <w:rsid w:val="00056958"/>
    <w:rsid w:val="00070004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B5B49"/>
    <w:rsid w:val="001B644F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41E93"/>
    <w:rsid w:val="00253974"/>
    <w:rsid w:val="0026628B"/>
    <w:rsid w:val="00281913"/>
    <w:rsid w:val="002A080D"/>
    <w:rsid w:val="002A21D3"/>
    <w:rsid w:val="002B36E8"/>
    <w:rsid w:val="002B4637"/>
    <w:rsid w:val="002C6E88"/>
    <w:rsid w:val="002D452E"/>
    <w:rsid w:val="002E23AF"/>
    <w:rsid w:val="002F36DF"/>
    <w:rsid w:val="00301A15"/>
    <w:rsid w:val="0030290C"/>
    <w:rsid w:val="00306EB1"/>
    <w:rsid w:val="00310E4C"/>
    <w:rsid w:val="00312439"/>
    <w:rsid w:val="00315DFE"/>
    <w:rsid w:val="00351DB1"/>
    <w:rsid w:val="0038250F"/>
    <w:rsid w:val="0039296D"/>
    <w:rsid w:val="003944D3"/>
    <w:rsid w:val="003970DC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72A28"/>
    <w:rsid w:val="00477084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C6F23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7145E"/>
    <w:rsid w:val="006B3168"/>
    <w:rsid w:val="006B6E64"/>
    <w:rsid w:val="006E679C"/>
    <w:rsid w:val="00725431"/>
    <w:rsid w:val="00726225"/>
    <w:rsid w:val="00752E5D"/>
    <w:rsid w:val="00753996"/>
    <w:rsid w:val="00764EA3"/>
    <w:rsid w:val="0077448A"/>
    <w:rsid w:val="00782127"/>
    <w:rsid w:val="007C5C64"/>
    <w:rsid w:val="008156A5"/>
    <w:rsid w:val="00822C39"/>
    <w:rsid w:val="00826471"/>
    <w:rsid w:val="008525DF"/>
    <w:rsid w:val="00852DEF"/>
    <w:rsid w:val="00861E80"/>
    <w:rsid w:val="00864791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170A2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9E380F"/>
    <w:rsid w:val="009F5828"/>
    <w:rsid w:val="00A362F8"/>
    <w:rsid w:val="00A44D54"/>
    <w:rsid w:val="00A719CE"/>
    <w:rsid w:val="00A90742"/>
    <w:rsid w:val="00AB16A1"/>
    <w:rsid w:val="00AB732E"/>
    <w:rsid w:val="00AB78A6"/>
    <w:rsid w:val="00AE29B7"/>
    <w:rsid w:val="00AF495B"/>
    <w:rsid w:val="00B12D2D"/>
    <w:rsid w:val="00B27364"/>
    <w:rsid w:val="00B478C3"/>
    <w:rsid w:val="00B60826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448B2"/>
    <w:rsid w:val="00C50109"/>
    <w:rsid w:val="00C5398B"/>
    <w:rsid w:val="00C56B1E"/>
    <w:rsid w:val="00C6498C"/>
    <w:rsid w:val="00C66669"/>
    <w:rsid w:val="00C67188"/>
    <w:rsid w:val="00C75D33"/>
    <w:rsid w:val="00C84826"/>
    <w:rsid w:val="00C855B2"/>
    <w:rsid w:val="00CA58F3"/>
    <w:rsid w:val="00CD0BA5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C076A"/>
    <w:rsid w:val="00DD05BC"/>
    <w:rsid w:val="00DD5761"/>
    <w:rsid w:val="00DF190D"/>
    <w:rsid w:val="00E0376C"/>
    <w:rsid w:val="00E21095"/>
    <w:rsid w:val="00E36828"/>
    <w:rsid w:val="00E41FB6"/>
    <w:rsid w:val="00E4721C"/>
    <w:rsid w:val="00E47F86"/>
    <w:rsid w:val="00E50C69"/>
    <w:rsid w:val="00E54BA8"/>
    <w:rsid w:val="00E6162A"/>
    <w:rsid w:val="00E64B32"/>
    <w:rsid w:val="00E6736F"/>
    <w:rsid w:val="00E83DC7"/>
    <w:rsid w:val="00EA117B"/>
    <w:rsid w:val="00EA48C9"/>
    <w:rsid w:val="00ED55ED"/>
    <w:rsid w:val="00ED70A0"/>
    <w:rsid w:val="00EF7E03"/>
    <w:rsid w:val="00F239CC"/>
    <w:rsid w:val="00F24884"/>
    <w:rsid w:val="00F25D59"/>
    <w:rsid w:val="00F406C7"/>
    <w:rsid w:val="00F5530C"/>
    <w:rsid w:val="00F62326"/>
    <w:rsid w:val="00F70B37"/>
    <w:rsid w:val="00F803CF"/>
    <w:rsid w:val="00F85077"/>
    <w:rsid w:val="00FA6FE4"/>
    <w:rsid w:val="00FE5775"/>
    <w:rsid w:val="00FE5F0B"/>
    <w:rsid w:val="00FF096C"/>
    <w:rsid w:val="00FF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DFC7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5C6F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6F23"/>
  </w:style>
  <w:style w:type="character" w:styleId="Odwoanieprzypisukocowego">
    <w:name w:val="endnote reference"/>
    <w:basedOn w:val="Domylnaczcionkaakapitu"/>
    <w:semiHidden/>
    <w:unhideWhenUsed/>
    <w:rsid w:val="005C6F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Props1.xml><?xml version="1.0" encoding="utf-8"?>
<ds:datastoreItem xmlns:ds="http://schemas.openxmlformats.org/officeDocument/2006/customXml" ds:itemID="{14F32A16-2858-4297-BB07-C6FAD76632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BA1780-34A9-45BA-AC28-BF5F38D81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62C565-1D4B-4BAD-909C-6789FD54A2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CD56D1-8010-4CB4-A309-FBDA47FB8804}">
  <ds:schemaRefs>
    <ds:schemaRef ds:uri="http://schemas.microsoft.com/office/2006/metadata/properties"/>
    <ds:schemaRef ds:uri="http://schemas.microsoft.com/office/infopath/2007/PartnerControls"/>
    <ds:schemaRef ds:uri="ac760d53-c85c-4cf9-aeaa-dd2c71c02f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Karolina Ciechanowska</cp:lastModifiedBy>
  <cp:revision>2</cp:revision>
  <cp:lastPrinted>2023-05-18T11:55:00Z</cp:lastPrinted>
  <dcterms:created xsi:type="dcterms:W3CDTF">2025-11-13T10:24:00Z</dcterms:created>
  <dcterms:modified xsi:type="dcterms:W3CDTF">2025-11-13T10:24:00Z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