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47484" w14:textId="77777777" w:rsidR="00B36EDA" w:rsidRPr="00111CAE" w:rsidRDefault="00193956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111CAE">
        <w:rPr>
          <w:rFonts w:ascii="Arial Narrow" w:hAnsi="Arial Narrow" w:cs="Arial"/>
          <w:sz w:val="22"/>
          <w:szCs w:val="22"/>
        </w:rPr>
        <w:t>Bydgoszcz</w:t>
      </w:r>
      <w:r w:rsidR="00B36EDA" w:rsidRPr="00111CAE">
        <w:rPr>
          <w:rFonts w:ascii="Arial Narrow" w:hAnsi="Arial Narrow" w:cs="Arial"/>
          <w:sz w:val="22"/>
          <w:szCs w:val="22"/>
        </w:rPr>
        <w:t xml:space="preserve"> dnia: </w:t>
      </w:r>
      <w:r w:rsidRPr="00111CAE">
        <w:rPr>
          <w:rFonts w:ascii="Arial Narrow" w:hAnsi="Arial Narrow" w:cs="Arial"/>
          <w:sz w:val="22"/>
          <w:szCs w:val="22"/>
        </w:rPr>
        <w:t>2025-11-13</w:t>
      </w:r>
    </w:p>
    <w:p w14:paraId="02B6D3BC" w14:textId="77777777" w:rsidR="00B36EDA" w:rsidRPr="00111CAE" w:rsidRDefault="00193956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111CA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AE5765D" w14:textId="77777777" w:rsidR="00B36EDA" w:rsidRPr="00111CAE" w:rsidRDefault="00193956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111CAE">
        <w:rPr>
          <w:rFonts w:ascii="Arial Narrow" w:hAnsi="Arial Narrow" w:cs="Arial"/>
          <w:sz w:val="22"/>
          <w:szCs w:val="22"/>
        </w:rPr>
        <w:t>Powstańców Warszawy</w:t>
      </w:r>
      <w:r w:rsidR="00B36EDA" w:rsidRPr="00111CAE">
        <w:rPr>
          <w:rFonts w:ascii="Arial Narrow" w:hAnsi="Arial Narrow" w:cs="Arial"/>
          <w:sz w:val="22"/>
          <w:szCs w:val="22"/>
        </w:rPr>
        <w:t xml:space="preserve"> </w:t>
      </w:r>
      <w:r w:rsidRPr="00111CAE">
        <w:rPr>
          <w:rFonts w:ascii="Arial Narrow" w:hAnsi="Arial Narrow" w:cs="Arial"/>
          <w:sz w:val="22"/>
          <w:szCs w:val="22"/>
        </w:rPr>
        <w:t>5</w:t>
      </w:r>
    </w:p>
    <w:p w14:paraId="0FFAA7EE" w14:textId="77777777" w:rsidR="00B36EDA" w:rsidRPr="00111CAE" w:rsidRDefault="00193956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111CAE">
        <w:rPr>
          <w:rFonts w:ascii="Arial Narrow" w:hAnsi="Arial Narrow" w:cs="Arial"/>
          <w:sz w:val="22"/>
          <w:szCs w:val="22"/>
        </w:rPr>
        <w:t>85-681</w:t>
      </w:r>
      <w:r w:rsidR="00B36EDA" w:rsidRPr="00111CAE">
        <w:rPr>
          <w:rFonts w:ascii="Arial Narrow" w:hAnsi="Arial Narrow" w:cs="Arial"/>
          <w:sz w:val="22"/>
          <w:szCs w:val="22"/>
        </w:rPr>
        <w:t xml:space="preserve"> </w:t>
      </w:r>
      <w:r w:rsidRPr="00111CAE">
        <w:rPr>
          <w:rFonts w:ascii="Arial Narrow" w:hAnsi="Arial Narrow" w:cs="Arial"/>
          <w:sz w:val="22"/>
          <w:szCs w:val="22"/>
        </w:rPr>
        <w:t>Bydgoszcz</w:t>
      </w:r>
    </w:p>
    <w:p w14:paraId="1E090D49" w14:textId="77777777" w:rsidR="00B36EDA" w:rsidRPr="00111CAE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111CA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C4F695B" w14:textId="77777777" w:rsidR="00B36EDA" w:rsidRPr="00111CAE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111CA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6D89BEF8" w14:textId="77777777" w:rsidR="00B36EDA" w:rsidRPr="00111CAE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111CAE" w14:paraId="389A6382" w14:textId="77777777" w:rsidTr="00B36EDA">
        <w:tc>
          <w:tcPr>
            <w:tcW w:w="9923" w:type="dxa"/>
            <w:shd w:val="clear" w:color="auto" w:fill="F2F2F2"/>
            <w:hideMark/>
          </w:tcPr>
          <w:p w14:paraId="5870140C" w14:textId="77777777" w:rsidR="00B36EDA" w:rsidRPr="00111CAE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111CAE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5EBDF62F" w14:textId="77777777" w:rsidR="00B36EDA" w:rsidRPr="00111CAE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11CAE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5E8446D" w14:textId="77777777" w:rsidR="00B36EDA" w:rsidRPr="00111CAE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0A95C70B" w14:textId="77777777" w:rsidR="00B36EDA" w:rsidRPr="00111CAE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11CA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11CA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11CA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111CAE" w14:paraId="781F6FF0" w14:textId="77777777" w:rsidTr="00B36EDA">
        <w:tc>
          <w:tcPr>
            <w:tcW w:w="2269" w:type="dxa"/>
          </w:tcPr>
          <w:p w14:paraId="2F01A260" w14:textId="77777777" w:rsidR="00B36EDA" w:rsidRPr="00111CAE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6CBF0B3F" w14:textId="77777777" w:rsidR="00B36EDA" w:rsidRPr="00111CAE" w:rsidRDefault="00193956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Zintegrowanego Bloku Operacyjnego.</w:t>
            </w:r>
          </w:p>
        </w:tc>
      </w:tr>
      <w:tr w:rsidR="00193956" w:rsidRPr="00111CAE" w14:paraId="1D020D68" w14:textId="77777777" w:rsidTr="00FF7491">
        <w:tc>
          <w:tcPr>
            <w:tcW w:w="2269" w:type="dxa"/>
          </w:tcPr>
          <w:p w14:paraId="6916345C" w14:textId="77777777" w:rsidR="00193956" w:rsidRPr="00111CAE" w:rsidRDefault="00193956" w:rsidP="00FF749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13E3961A" w14:textId="77777777" w:rsidR="00193956" w:rsidRPr="00111CAE" w:rsidRDefault="00193956" w:rsidP="00FF749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bCs/>
                <w:sz w:val="22"/>
                <w:szCs w:val="22"/>
              </w:rPr>
              <w:t>113/2025</w:t>
            </w:r>
          </w:p>
        </w:tc>
      </w:tr>
    </w:tbl>
    <w:p w14:paraId="72C91DD4" w14:textId="77777777" w:rsidR="00B36EDA" w:rsidRPr="00111CA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288A400F" w14:textId="77777777" w:rsidR="00B36EDA" w:rsidRPr="00111CAE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111CAE">
        <w:rPr>
          <w:rFonts w:ascii="Arial Narrow" w:hAnsi="Arial Narrow" w:cs="Arial"/>
          <w:sz w:val="22"/>
          <w:szCs w:val="22"/>
        </w:rPr>
        <w:t xml:space="preserve">Zamawiający, </w:t>
      </w:r>
      <w:r w:rsidR="00193956" w:rsidRPr="00111CAE">
        <w:rPr>
          <w:rFonts w:ascii="Arial Narrow" w:hAnsi="Arial Narrow" w:cs="Arial"/>
          <w:b/>
          <w:sz w:val="22"/>
          <w:szCs w:val="22"/>
        </w:rPr>
        <w:t>10WSzKzP SPZOZ</w:t>
      </w:r>
      <w:r w:rsidRPr="00111CAE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193956" w:rsidRPr="00111CAE">
        <w:rPr>
          <w:rFonts w:ascii="Arial Narrow" w:hAnsi="Arial Narrow" w:cs="Arial"/>
          <w:sz w:val="22"/>
          <w:szCs w:val="22"/>
        </w:rPr>
        <w:t>(t.j. Dz. U. z 2024 poz. 1320)</w:t>
      </w:r>
      <w:r w:rsidRPr="00111CAE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93956" w:rsidRPr="00111CAE" w14:paraId="320CA784" w14:textId="77777777" w:rsidTr="0019395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8449B" w14:textId="77777777" w:rsidR="00193956" w:rsidRPr="00111CAE" w:rsidRDefault="00193956" w:rsidP="00FF7491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</w:t>
            </w: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111CAE">
              <w:rPr>
                <w:rFonts w:ascii="Arial Narrow" w:hAnsi="Arial Narrow" w:cs="Arial"/>
                <w:sz w:val="22"/>
                <w:szCs w:val="22"/>
              </w:rPr>
              <w:t>Kathetery</w:t>
            </w:r>
            <w:proofErr w:type="spellEnd"/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do odsysania z pola operacyjnego</w:t>
            </w:r>
          </w:p>
          <w:p w14:paraId="4FFCE13F" w14:textId="77777777" w:rsidR="00193956" w:rsidRPr="00111CAE" w:rsidRDefault="00193956" w:rsidP="00FF749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111CAE">
              <w:rPr>
                <w:rFonts w:ascii="Arial Narrow" w:hAnsi="Arial Narrow" w:cs="Arial"/>
                <w:b/>
                <w:sz w:val="22"/>
                <w:szCs w:val="22"/>
              </w:rPr>
              <w:t>Sumi</w:t>
            </w:r>
            <w:proofErr w:type="spellEnd"/>
            <w:r w:rsidRPr="00111CAE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 Sp. k</w:t>
            </w:r>
          </w:p>
          <w:p w14:paraId="335A2027" w14:textId="77777777" w:rsidR="00193956" w:rsidRPr="00111CAE" w:rsidRDefault="00193956" w:rsidP="00FF749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bCs/>
                <w:sz w:val="22"/>
                <w:szCs w:val="22"/>
              </w:rPr>
              <w:t xml:space="preserve">Drobiarska 35 </w:t>
            </w:r>
          </w:p>
          <w:p w14:paraId="23905215" w14:textId="77777777" w:rsidR="00193956" w:rsidRPr="00111CAE" w:rsidRDefault="00193956" w:rsidP="00FF7491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bCs/>
                <w:sz w:val="22"/>
                <w:szCs w:val="22"/>
              </w:rPr>
              <w:t>05-070 Sulejówek</w:t>
            </w:r>
          </w:p>
          <w:p w14:paraId="72A9C844" w14:textId="77777777" w:rsidR="00193956" w:rsidRPr="00111CAE" w:rsidRDefault="00193956" w:rsidP="00FF749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11CAE">
              <w:rPr>
                <w:rFonts w:ascii="Arial Narrow" w:hAnsi="Arial Narrow" w:cs="Arial"/>
                <w:b/>
                <w:sz w:val="22"/>
                <w:szCs w:val="22"/>
              </w:rPr>
              <w:t>77 198.40 zł</w:t>
            </w: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11CA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674D455" w14:textId="77777777" w:rsidR="00193956" w:rsidRPr="00111CAE" w:rsidRDefault="00193956" w:rsidP="00FF749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11CA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B02B5FD" w14:textId="77777777" w:rsidR="00193956" w:rsidRPr="00111CAE" w:rsidRDefault="00193956" w:rsidP="00FF749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93956" w:rsidRPr="00111CAE" w14:paraId="521C704A" w14:textId="77777777" w:rsidTr="0019395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34F7E" w14:textId="77777777" w:rsidR="00193956" w:rsidRPr="00111CAE" w:rsidRDefault="00193956" w:rsidP="00FF7491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4</w:t>
            </w:r>
            <w:r w:rsidRPr="00111CAE">
              <w:rPr>
                <w:rFonts w:ascii="Arial Narrow" w:hAnsi="Arial Narrow" w:cs="Arial"/>
                <w:sz w:val="22"/>
                <w:szCs w:val="22"/>
              </w:rPr>
              <w:t>: Osłona sterylna na kamerę laparoskopową</w:t>
            </w:r>
          </w:p>
          <w:p w14:paraId="0A8D54C4" w14:textId="77777777" w:rsidR="00193956" w:rsidRPr="00111CAE" w:rsidRDefault="00193956" w:rsidP="00FF749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111CAE">
              <w:rPr>
                <w:rFonts w:ascii="Arial Narrow" w:hAnsi="Arial Narrow" w:cs="Arial"/>
                <w:b/>
                <w:sz w:val="22"/>
                <w:szCs w:val="22"/>
              </w:rPr>
              <w:t>Neomed</w:t>
            </w:r>
            <w:proofErr w:type="spellEnd"/>
            <w:r w:rsidRPr="00111CAE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6AF99B52" w14:textId="77777777" w:rsidR="00193956" w:rsidRPr="00111CAE" w:rsidRDefault="00193956" w:rsidP="00FF749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bCs/>
                <w:sz w:val="22"/>
                <w:szCs w:val="22"/>
              </w:rPr>
              <w:t xml:space="preserve">Orężna 6A </w:t>
            </w:r>
          </w:p>
          <w:p w14:paraId="04C89ADE" w14:textId="77777777" w:rsidR="00193956" w:rsidRPr="00111CAE" w:rsidRDefault="00193956" w:rsidP="00FF7491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bCs/>
                <w:sz w:val="22"/>
                <w:szCs w:val="22"/>
              </w:rPr>
              <w:t>05-501 Piaseczno</w:t>
            </w:r>
          </w:p>
          <w:p w14:paraId="1EE9F6B7" w14:textId="77777777" w:rsidR="00193956" w:rsidRPr="00111CAE" w:rsidRDefault="00193956" w:rsidP="00FF749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11CAE">
              <w:rPr>
                <w:rFonts w:ascii="Arial Narrow" w:hAnsi="Arial Narrow" w:cs="Arial"/>
                <w:b/>
                <w:sz w:val="22"/>
                <w:szCs w:val="22"/>
              </w:rPr>
              <w:t>7 128.00 zł</w:t>
            </w: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11CA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0AA8993" w14:textId="77777777" w:rsidR="00193956" w:rsidRPr="00111CAE" w:rsidRDefault="00193956" w:rsidP="00FF749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11CA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96C7DA1" w14:textId="77777777" w:rsidR="00193956" w:rsidRPr="00111CAE" w:rsidRDefault="00193956" w:rsidP="00FF749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93956" w:rsidRPr="00111CAE" w14:paraId="30B52718" w14:textId="77777777" w:rsidTr="0019395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CA8D1" w14:textId="77777777" w:rsidR="00193956" w:rsidRPr="00111CAE" w:rsidRDefault="00193956" w:rsidP="00FF7491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7</w:t>
            </w:r>
            <w:r w:rsidRPr="00111CAE">
              <w:rPr>
                <w:rFonts w:ascii="Arial Narrow" w:hAnsi="Arial Narrow" w:cs="Arial"/>
                <w:sz w:val="22"/>
                <w:szCs w:val="22"/>
              </w:rPr>
              <w:t>: Ortopedyczny zestaw do odsysania z pola operacyjnego</w:t>
            </w:r>
          </w:p>
          <w:p w14:paraId="08B51CEA" w14:textId="77777777" w:rsidR="00193956" w:rsidRPr="00111CAE" w:rsidRDefault="00193956" w:rsidP="00FF749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111CAE">
              <w:rPr>
                <w:rFonts w:ascii="Arial Narrow" w:hAnsi="Arial Narrow" w:cs="Arial"/>
                <w:b/>
                <w:sz w:val="22"/>
                <w:szCs w:val="22"/>
              </w:rPr>
              <w:t>Sumi</w:t>
            </w:r>
            <w:proofErr w:type="spellEnd"/>
            <w:r w:rsidRPr="00111CAE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 Sp. k</w:t>
            </w:r>
          </w:p>
          <w:p w14:paraId="2722FF52" w14:textId="77777777" w:rsidR="00193956" w:rsidRPr="00111CAE" w:rsidRDefault="00193956" w:rsidP="00FF749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bCs/>
                <w:sz w:val="22"/>
                <w:szCs w:val="22"/>
              </w:rPr>
              <w:t xml:space="preserve">Drobiarska 35 </w:t>
            </w:r>
          </w:p>
          <w:p w14:paraId="04A9BD1E" w14:textId="77777777" w:rsidR="00193956" w:rsidRPr="00111CAE" w:rsidRDefault="00193956" w:rsidP="00FF7491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bCs/>
                <w:sz w:val="22"/>
                <w:szCs w:val="22"/>
              </w:rPr>
              <w:t>05-070 Sulejówek</w:t>
            </w:r>
          </w:p>
          <w:p w14:paraId="7EC8D095" w14:textId="77777777" w:rsidR="00193956" w:rsidRPr="00111CAE" w:rsidRDefault="00193956" w:rsidP="00FF749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11CAE">
              <w:rPr>
                <w:rFonts w:ascii="Arial Narrow" w:hAnsi="Arial Narrow" w:cs="Arial"/>
                <w:b/>
                <w:sz w:val="22"/>
                <w:szCs w:val="22"/>
              </w:rPr>
              <w:t>17 280.00 zł</w:t>
            </w: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11CA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8F6D62B" w14:textId="77777777" w:rsidR="00193956" w:rsidRPr="00111CAE" w:rsidRDefault="00193956" w:rsidP="00FF749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11CA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0831B25" w14:textId="77777777" w:rsidR="00193956" w:rsidRPr="00111CAE" w:rsidRDefault="00193956" w:rsidP="00FF749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93956" w:rsidRPr="00111CAE" w14:paraId="1947694A" w14:textId="77777777" w:rsidTr="0019395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99697" w14:textId="77777777" w:rsidR="00193956" w:rsidRPr="00111CAE" w:rsidRDefault="00193956" w:rsidP="00FF7491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8</w:t>
            </w: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: Elektroda do diatermii Liga </w:t>
            </w:r>
            <w:proofErr w:type="spellStart"/>
            <w:r w:rsidRPr="00111CAE">
              <w:rPr>
                <w:rFonts w:ascii="Arial Narrow" w:hAnsi="Arial Narrow" w:cs="Arial"/>
                <w:sz w:val="22"/>
                <w:szCs w:val="22"/>
              </w:rPr>
              <w:t>Sure</w:t>
            </w:r>
            <w:proofErr w:type="spellEnd"/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, narzędzie do zabiegów klasycznych, elektroda mikrochirurgiczna, elektroda Liga </w:t>
            </w:r>
            <w:proofErr w:type="spellStart"/>
            <w:r w:rsidRPr="00111CAE">
              <w:rPr>
                <w:rFonts w:ascii="Arial Narrow" w:hAnsi="Arial Narrow" w:cs="Arial"/>
                <w:sz w:val="22"/>
                <w:szCs w:val="22"/>
              </w:rPr>
              <w:t>Sure</w:t>
            </w:r>
            <w:proofErr w:type="spellEnd"/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SMALL, elektroda Liga </w:t>
            </w:r>
            <w:proofErr w:type="spellStart"/>
            <w:r w:rsidRPr="00111CAE">
              <w:rPr>
                <w:rFonts w:ascii="Arial Narrow" w:hAnsi="Arial Narrow" w:cs="Arial"/>
                <w:sz w:val="22"/>
                <w:szCs w:val="22"/>
              </w:rPr>
              <w:t>Sure</w:t>
            </w:r>
            <w:proofErr w:type="spellEnd"/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Atlas</w:t>
            </w:r>
          </w:p>
          <w:p w14:paraId="7502F4A5" w14:textId="77777777" w:rsidR="00193956" w:rsidRPr="00111CAE" w:rsidRDefault="00193956" w:rsidP="00FF749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111CAE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111CAE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0D705D53" w14:textId="77777777" w:rsidR="00193956" w:rsidRPr="00111CAE" w:rsidRDefault="00193956" w:rsidP="00FF749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</w:t>
            </w:r>
          </w:p>
          <w:p w14:paraId="2AB8E48A" w14:textId="77777777" w:rsidR="00193956" w:rsidRPr="00111CAE" w:rsidRDefault="00193956" w:rsidP="00FF7491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12243C21" w14:textId="77777777" w:rsidR="00193956" w:rsidRPr="00111CAE" w:rsidRDefault="00193956" w:rsidP="00FF749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11CAE">
              <w:rPr>
                <w:rFonts w:ascii="Arial Narrow" w:hAnsi="Arial Narrow" w:cs="Arial"/>
                <w:b/>
                <w:sz w:val="22"/>
                <w:szCs w:val="22"/>
              </w:rPr>
              <w:t>727 876.80 zł</w:t>
            </w: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11CA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3238818" w14:textId="77777777" w:rsidR="00193956" w:rsidRPr="00111CAE" w:rsidRDefault="00193956" w:rsidP="00FF749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11CA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528CCD8" w14:textId="77777777" w:rsidR="00193956" w:rsidRPr="00111CAE" w:rsidRDefault="00193956" w:rsidP="00FF749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93956" w:rsidRPr="00111CAE" w14:paraId="091BC981" w14:textId="77777777" w:rsidTr="0019395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F0828" w14:textId="77777777" w:rsidR="00193956" w:rsidRPr="00111CAE" w:rsidRDefault="00193956" w:rsidP="00FF7491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9</w:t>
            </w:r>
            <w:r w:rsidRPr="00111CAE">
              <w:rPr>
                <w:rFonts w:ascii="Arial Narrow" w:hAnsi="Arial Narrow" w:cs="Arial"/>
                <w:sz w:val="22"/>
                <w:szCs w:val="22"/>
              </w:rPr>
              <w:t>: Mata chłonna</w:t>
            </w:r>
          </w:p>
          <w:p w14:paraId="6708E349" w14:textId="77777777" w:rsidR="00193956" w:rsidRPr="00111CAE" w:rsidRDefault="00193956" w:rsidP="00FF749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111CAE">
              <w:rPr>
                <w:rFonts w:ascii="Arial Narrow" w:hAnsi="Arial Narrow" w:cs="Arial"/>
                <w:b/>
                <w:sz w:val="22"/>
                <w:szCs w:val="22"/>
              </w:rPr>
              <w:t>Neomed</w:t>
            </w:r>
            <w:proofErr w:type="spellEnd"/>
            <w:r w:rsidRPr="00111CAE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5B0451EB" w14:textId="77777777" w:rsidR="00193956" w:rsidRPr="00111CAE" w:rsidRDefault="00193956" w:rsidP="00FF749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bCs/>
                <w:sz w:val="22"/>
                <w:szCs w:val="22"/>
              </w:rPr>
              <w:t xml:space="preserve">Orężna 6A </w:t>
            </w:r>
          </w:p>
          <w:p w14:paraId="4FC77B83" w14:textId="77777777" w:rsidR="00193956" w:rsidRPr="00111CAE" w:rsidRDefault="00193956" w:rsidP="00FF7491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bCs/>
                <w:sz w:val="22"/>
                <w:szCs w:val="22"/>
              </w:rPr>
              <w:t>05-501 Piaseczno</w:t>
            </w:r>
          </w:p>
          <w:p w14:paraId="32DA33F2" w14:textId="77777777" w:rsidR="00193956" w:rsidRPr="00111CAE" w:rsidRDefault="00193956" w:rsidP="00FF749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11CAE">
              <w:rPr>
                <w:rFonts w:ascii="Arial Narrow" w:hAnsi="Arial Narrow" w:cs="Arial"/>
                <w:b/>
                <w:sz w:val="22"/>
                <w:szCs w:val="22"/>
              </w:rPr>
              <w:t>6 715.80 zł</w:t>
            </w: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11CA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8079F35" w14:textId="77777777" w:rsidR="00193956" w:rsidRPr="00111CAE" w:rsidRDefault="00193956" w:rsidP="00FF749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11CA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7739B5B" w14:textId="77777777" w:rsidR="00193956" w:rsidRPr="00111CAE" w:rsidRDefault="00193956" w:rsidP="00FF749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93956" w:rsidRPr="00111CAE" w14:paraId="4DE9568B" w14:textId="77777777" w:rsidTr="0019395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E0C5E" w14:textId="77777777" w:rsidR="00193956" w:rsidRPr="00111CAE" w:rsidRDefault="00193956" w:rsidP="00FF7491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11</w:t>
            </w: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111CAE">
              <w:rPr>
                <w:rFonts w:ascii="Arial Narrow" w:hAnsi="Arial Narrow" w:cs="Arial"/>
                <w:sz w:val="22"/>
                <w:szCs w:val="22"/>
              </w:rPr>
              <w:t>Retraktor</w:t>
            </w:r>
            <w:proofErr w:type="spellEnd"/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- jednorazowy ochraniacz rany</w:t>
            </w:r>
          </w:p>
          <w:p w14:paraId="57FD35F5" w14:textId="77777777" w:rsidR="00193956" w:rsidRPr="00111CAE" w:rsidRDefault="00193956" w:rsidP="00FF749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b/>
                <w:sz w:val="22"/>
                <w:szCs w:val="22"/>
              </w:rPr>
              <w:t xml:space="preserve">Beryl </w:t>
            </w:r>
            <w:proofErr w:type="spellStart"/>
            <w:r w:rsidRPr="00111CAE">
              <w:rPr>
                <w:rFonts w:ascii="Arial Narrow" w:hAnsi="Arial Narrow" w:cs="Arial"/>
                <w:b/>
                <w:sz w:val="22"/>
                <w:szCs w:val="22"/>
              </w:rPr>
              <w:t>Med</w:t>
            </w:r>
            <w:proofErr w:type="spellEnd"/>
            <w:r w:rsidRPr="00111CAE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280BE09B" w14:textId="77777777" w:rsidR="00193956" w:rsidRPr="00111CAE" w:rsidRDefault="00193956" w:rsidP="00FF749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bCs/>
                <w:sz w:val="22"/>
                <w:szCs w:val="22"/>
              </w:rPr>
              <w:t>Rtm. Witolda Pileckiego 59 /151</w:t>
            </w:r>
          </w:p>
          <w:p w14:paraId="6AB463A9" w14:textId="77777777" w:rsidR="00193956" w:rsidRPr="00111CAE" w:rsidRDefault="00193956" w:rsidP="00FF7491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bCs/>
                <w:sz w:val="22"/>
                <w:szCs w:val="22"/>
              </w:rPr>
              <w:t>02-781 Warszawa</w:t>
            </w:r>
          </w:p>
          <w:p w14:paraId="256043EE" w14:textId="77777777" w:rsidR="00193956" w:rsidRPr="00111CAE" w:rsidRDefault="00193956" w:rsidP="00FF749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11CAE">
              <w:rPr>
                <w:rFonts w:ascii="Arial Narrow" w:hAnsi="Arial Narrow" w:cs="Arial"/>
                <w:b/>
                <w:sz w:val="22"/>
                <w:szCs w:val="22"/>
              </w:rPr>
              <w:t>8 283.60 zł</w:t>
            </w: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11CA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91ACCC3" w14:textId="77777777" w:rsidR="00193956" w:rsidRPr="00111CAE" w:rsidRDefault="00193956" w:rsidP="00FF749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11CA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42E43BD" w14:textId="77777777" w:rsidR="00193956" w:rsidRPr="00111CAE" w:rsidRDefault="00193956" w:rsidP="00FF749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93956" w:rsidRPr="00111CAE" w14:paraId="15EC316F" w14:textId="77777777" w:rsidTr="0019395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9E4C5" w14:textId="77777777" w:rsidR="00193956" w:rsidRPr="00111CAE" w:rsidRDefault="00193956" w:rsidP="00FF7491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12</w:t>
            </w: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: Akcesoria do pompy irygacyjnej , elektrody do </w:t>
            </w:r>
            <w:proofErr w:type="spellStart"/>
            <w:r w:rsidRPr="00111CAE">
              <w:rPr>
                <w:rFonts w:ascii="Arial Narrow" w:hAnsi="Arial Narrow" w:cs="Arial"/>
                <w:sz w:val="22"/>
                <w:szCs w:val="22"/>
              </w:rPr>
              <w:t>radioablacji</w:t>
            </w:r>
            <w:proofErr w:type="spellEnd"/>
            <w:r w:rsidRPr="00111CAE">
              <w:rPr>
                <w:rFonts w:ascii="Arial Narrow" w:hAnsi="Arial Narrow" w:cs="Arial"/>
                <w:sz w:val="22"/>
                <w:szCs w:val="22"/>
              </w:rPr>
              <w:t>, kaniule dostępowe</w:t>
            </w:r>
          </w:p>
          <w:p w14:paraId="0FBA1DFB" w14:textId="0AC8FD2F" w:rsidR="00193956" w:rsidRPr="00111CAE" w:rsidRDefault="00193956" w:rsidP="00FF749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111CAE">
              <w:rPr>
                <w:rFonts w:ascii="Arial Narrow" w:hAnsi="Arial Narrow" w:cs="Arial"/>
                <w:b/>
                <w:sz w:val="22"/>
                <w:szCs w:val="22"/>
              </w:rPr>
              <w:t>Meden</w:t>
            </w:r>
            <w:proofErr w:type="spellEnd"/>
            <w:r w:rsidRPr="00111CAE">
              <w:rPr>
                <w:rFonts w:ascii="Arial Narrow" w:hAnsi="Arial Narrow" w:cs="Arial"/>
                <w:b/>
                <w:sz w:val="22"/>
                <w:szCs w:val="22"/>
              </w:rPr>
              <w:t xml:space="preserve"> - </w:t>
            </w:r>
            <w:proofErr w:type="spellStart"/>
            <w:r w:rsidRPr="00111CAE">
              <w:rPr>
                <w:rFonts w:ascii="Arial Narrow" w:hAnsi="Arial Narrow" w:cs="Arial"/>
                <w:b/>
                <w:sz w:val="22"/>
                <w:szCs w:val="22"/>
              </w:rPr>
              <w:t>Inmed</w:t>
            </w:r>
            <w:proofErr w:type="spellEnd"/>
            <w:r w:rsidRPr="00111CAE">
              <w:rPr>
                <w:rFonts w:ascii="Arial Narrow" w:hAnsi="Arial Narrow" w:cs="Arial"/>
                <w:b/>
                <w:sz w:val="22"/>
                <w:szCs w:val="22"/>
              </w:rPr>
              <w:t xml:space="preserve"> Sp</w:t>
            </w:r>
            <w:r w:rsidR="00111CAE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Pr="00111CAE">
              <w:rPr>
                <w:rFonts w:ascii="Arial Narrow" w:hAnsi="Arial Narrow" w:cs="Arial"/>
                <w:b/>
                <w:sz w:val="22"/>
                <w:szCs w:val="22"/>
              </w:rPr>
              <w:t xml:space="preserve"> z o.o.</w:t>
            </w:r>
          </w:p>
          <w:p w14:paraId="721CD370" w14:textId="77777777" w:rsidR="00193956" w:rsidRPr="00111CAE" w:rsidRDefault="00193956" w:rsidP="00FF749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bCs/>
                <w:sz w:val="22"/>
                <w:szCs w:val="22"/>
              </w:rPr>
              <w:t xml:space="preserve">Wenedów 2 </w:t>
            </w:r>
          </w:p>
          <w:p w14:paraId="56E864CD" w14:textId="77777777" w:rsidR="00193956" w:rsidRPr="00111CAE" w:rsidRDefault="00193956" w:rsidP="00FF7491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bCs/>
                <w:sz w:val="22"/>
                <w:szCs w:val="22"/>
              </w:rPr>
              <w:t>75-847 Koszalin</w:t>
            </w:r>
          </w:p>
          <w:p w14:paraId="2C6FE2B7" w14:textId="77777777" w:rsidR="00193956" w:rsidRPr="00111CAE" w:rsidRDefault="00193956" w:rsidP="00FF749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11CAE">
              <w:rPr>
                <w:rFonts w:ascii="Arial Narrow" w:hAnsi="Arial Narrow" w:cs="Arial"/>
                <w:b/>
                <w:sz w:val="22"/>
                <w:szCs w:val="22"/>
              </w:rPr>
              <w:t>368 354.30 zł</w:t>
            </w: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11CA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B5962F1" w14:textId="77777777" w:rsidR="00193956" w:rsidRPr="00111CAE" w:rsidRDefault="00193956" w:rsidP="00FF749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11CA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F3596F0" w14:textId="77777777" w:rsidR="00193956" w:rsidRPr="00111CAE" w:rsidRDefault="00193956" w:rsidP="00FF749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93956" w:rsidRPr="00111CAE" w14:paraId="5C1284FF" w14:textId="77777777" w:rsidTr="0019395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1244D" w14:textId="77777777" w:rsidR="00193956" w:rsidRPr="00111CAE" w:rsidRDefault="00193956" w:rsidP="00FF7491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13</w:t>
            </w: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: Stabilizator tkankowy. Część ssąca stabilizatora atraumatyczna, </w:t>
            </w:r>
            <w:proofErr w:type="spellStart"/>
            <w:r w:rsidRPr="00111CAE">
              <w:rPr>
                <w:rFonts w:ascii="Arial Narrow" w:hAnsi="Arial Narrow" w:cs="Arial"/>
                <w:sz w:val="22"/>
                <w:szCs w:val="22"/>
              </w:rPr>
              <w:t>niskoprofilowa</w:t>
            </w:r>
            <w:proofErr w:type="spellEnd"/>
            <w:r w:rsidRPr="00111CAE">
              <w:rPr>
                <w:rFonts w:ascii="Arial Narrow" w:hAnsi="Arial Narrow" w:cs="Arial"/>
                <w:sz w:val="22"/>
                <w:szCs w:val="22"/>
              </w:rPr>
              <w:t>, przezierna, podzielona na komory - po cztery po każdej stronie.</w:t>
            </w:r>
          </w:p>
          <w:p w14:paraId="754A618E" w14:textId="77777777" w:rsidR="00193956" w:rsidRPr="00111CAE" w:rsidRDefault="00193956" w:rsidP="00FF749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111CAE">
              <w:rPr>
                <w:rFonts w:ascii="Arial Narrow" w:hAnsi="Arial Narrow" w:cs="Arial"/>
                <w:b/>
                <w:sz w:val="22"/>
                <w:szCs w:val="22"/>
              </w:rPr>
              <w:t>Getinge</w:t>
            </w:r>
            <w:proofErr w:type="spellEnd"/>
            <w:r w:rsidRPr="00111CAE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Spółka z ograniczoną odpowiedzialnością</w:t>
            </w:r>
          </w:p>
          <w:p w14:paraId="418D7EA5" w14:textId="77777777" w:rsidR="00193956" w:rsidRPr="00111CAE" w:rsidRDefault="00193956" w:rsidP="00FF749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bCs/>
                <w:sz w:val="22"/>
                <w:szCs w:val="22"/>
              </w:rPr>
              <w:t xml:space="preserve">Żwirki i Wigury 18 </w:t>
            </w:r>
          </w:p>
          <w:p w14:paraId="6C4055BB" w14:textId="77777777" w:rsidR="00193956" w:rsidRPr="00111CAE" w:rsidRDefault="00193956" w:rsidP="00FF7491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bCs/>
                <w:sz w:val="22"/>
                <w:szCs w:val="22"/>
              </w:rPr>
              <w:t>02-092 Warszawa</w:t>
            </w:r>
          </w:p>
          <w:p w14:paraId="7B25E64F" w14:textId="77777777" w:rsidR="00193956" w:rsidRPr="00111CAE" w:rsidRDefault="00193956" w:rsidP="00FF749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11CAE">
              <w:rPr>
                <w:rFonts w:ascii="Arial Narrow" w:hAnsi="Arial Narrow" w:cs="Arial"/>
                <w:b/>
                <w:sz w:val="22"/>
                <w:szCs w:val="22"/>
              </w:rPr>
              <w:t>71 280.00 zł</w:t>
            </w: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11CA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8015CCE" w14:textId="77777777" w:rsidR="00193956" w:rsidRPr="00111CAE" w:rsidRDefault="00193956" w:rsidP="00FF749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11CA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75251A1" w14:textId="77777777" w:rsidR="00193956" w:rsidRPr="00111CAE" w:rsidRDefault="00193956" w:rsidP="00FF749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4D851FF9" w14:textId="77777777" w:rsidR="00B36EDA" w:rsidRPr="00111CAE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111CAE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111CAE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3119"/>
        <w:gridCol w:w="2976"/>
        <w:gridCol w:w="1418"/>
      </w:tblGrid>
      <w:tr w:rsidR="00B36EDA" w:rsidRPr="00111CAE" w14:paraId="20509C9E" w14:textId="77777777" w:rsidTr="00111CA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7287E89" w14:textId="77777777" w:rsidR="00B36EDA" w:rsidRPr="00111CA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111CAE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8AF089" w14:textId="77777777" w:rsidR="00B36EDA" w:rsidRPr="00111CA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11CAE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3A9C65" w14:textId="77777777" w:rsidR="00B36EDA" w:rsidRPr="00111CA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111CA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8ECCB9" w14:textId="77777777" w:rsidR="00B36EDA" w:rsidRPr="00111CA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111CA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193956" w:rsidRPr="00111CAE" w14:paraId="5106DA79" w14:textId="77777777" w:rsidTr="00111CA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510D8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2 - </w:t>
            </w:r>
            <w:proofErr w:type="spellStart"/>
            <w:r w:rsidRPr="00111CAE">
              <w:rPr>
                <w:rFonts w:ascii="Arial Narrow" w:hAnsi="Arial Narrow" w:cs="Arial"/>
                <w:sz w:val="22"/>
                <w:szCs w:val="22"/>
              </w:rPr>
              <w:t>Kathetery</w:t>
            </w:r>
            <w:proofErr w:type="spellEnd"/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do odsysania z pola operacyjnego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41832" w14:textId="77777777" w:rsidR="00193956" w:rsidRPr="00111CAE" w:rsidRDefault="00193956" w:rsidP="00FF749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>Sumi</w:t>
            </w:r>
            <w:proofErr w:type="spellEnd"/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 Sp. k</w:t>
            </w:r>
          </w:p>
          <w:p w14:paraId="2C10F4F5" w14:textId="77777777" w:rsidR="00193956" w:rsidRPr="00111CAE" w:rsidRDefault="00193956" w:rsidP="00FF749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Drobiarska 35</w:t>
            </w:r>
          </w:p>
          <w:p w14:paraId="219216B9" w14:textId="77777777" w:rsidR="00193956" w:rsidRPr="00111CAE" w:rsidRDefault="00193956" w:rsidP="00FF749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05-070 Sulejówek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E8820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D393A6C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37831262" w14:textId="531FDFF4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111CAE" w:rsidRPr="00111CAE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50894" w14:textId="77777777" w:rsidR="00193956" w:rsidRPr="00111CAE" w:rsidRDefault="00193956" w:rsidP="00FF749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93956" w:rsidRPr="00111CAE" w14:paraId="662FF4AA" w14:textId="77777777" w:rsidTr="00111CA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84374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4 - Osłona sterylna na kamerę laparoskopową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07767" w14:textId="77777777" w:rsidR="00193956" w:rsidRPr="00111CAE" w:rsidRDefault="00193956" w:rsidP="00FF749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>Neomed</w:t>
            </w:r>
            <w:proofErr w:type="spellEnd"/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7531A872" w14:textId="77777777" w:rsidR="00193956" w:rsidRPr="00111CAE" w:rsidRDefault="00193956" w:rsidP="00FF749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Orężna 6A</w:t>
            </w:r>
          </w:p>
          <w:p w14:paraId="0D180B30" w14:textId="77777777" w:rsidR="00193956" w:rsidRPr="00111CAE" w:rsidRDefault="00193956" w:rsidP="00FF749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05-501 Piaseczno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1E7F5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2DC92B3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02F497B3" w14:textId="7F4F6FA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111CAE" w:rsidRPr="00111CAE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C6A1E" w14:textId="77777777" w:rsidR="00193956" w:rsidRPr="00111CAE" w:rsidRDefault="00193956" w:rsidP="00FF749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93956" w:rsidRPr="00111CAE" w14:paraId="34B82B42" w14:textId="77777777" w:rsidTr="00111CA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A0096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lastRenderedPageBreak/>
              <w:t>4 - Osłona sterylna na kamerę laparoskopową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56ABC" w14:textId="77777777" w:rsidR="00193956" w:rsidRPr="00111CAE" w:rsidRDefault="00193956" w:rsidP="00FF749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Mercator </w:t>
            </w:r>
            <w:proofErr w:type="spellStart"/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115C8BE3" w14:textId="77777777" w:rsidR="00193956" w:rsidRPr="00111CAE" w:rsidRDefault="00193956" w:rsidP="00FF749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Modrzejewskiej 30</w:t>
            </w:r>
          </w:p>
          <w:p w14:paraId="266F31EC" w14:textId="77777777" w:rsidR="00193956" w:rsidRPr="00111CAE" w:rsidRDefault="00193956" w:rsidP="00FF749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31-327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AF5E4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1 - Cena - 54.10</w:t>
            </w:r>
          </w:p>
          <w:p w14:paraId="7517E66B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30EF98B9" w14:textId="07CEF63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111CAE" w:rsidRPr="00111CAE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2C2CD" w14:textId="77777777" w:rsidR="00193956" w:rsidRPr="00111CAE" w:rsidRDefault="00193956" w:rsidP="00FF749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 94,10</w:t>
            </w:r>
          </w:p>
        </w:tc>
      </w:tr>
      <w:tr w:rsidR="00193956" w:rsidRPr="00111CAE" w14:paraId="2054B816" w14:textId="77777777" w:rsidTr="00111CA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05553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4 - Osłona sterylna na kamerę laparoskopową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61C88" w14:textId="12A9799F" w:rsidR="00193956" w:rsidRPr="00111CAE" w:rsidRDefault="00193956" w:rsidP="00FF749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  <w:r w:rsid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>Sp. k.</w:t>
            </w:r>
          </w:p>
          <w:p w14:paraId="5F715CE7" w14:textId="77777777" w:rsidR="00193956" w:rsidRPr="00111CAE" w:rsidRDefault="00193956" w:rsidP="00FF749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1B05FF68" w14:textId="77777777" w:rsidR="00193956" w:rsidRPr="00111CAE" w:rsidRDefault="00193956" w:rsidP="00FF749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40B6D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1 - Cena - 44.15</w:t>
            </w:r>
          </w:p>
          <w:p w14:paraId="11D73BDA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091FD937" w14:textId="032A3DDD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111CAE" w:rsidRPr="00111CAE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CBD3E" w14:textId="77777777" w:rsidR="00193956" w:rsidRPr="00111CAE" w:rsidRDefault="00193956" w:rsidP="00FF749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 84,15</w:t>
            </w:r>
          </w:p>
        </w:tc>
      </w:tr>
      <w:tr w:rsidR="00193956" w:rsidRPr="00111CAE" w14:paraId="1272C7BA" w14:textId="77777777" w:rsidTr="00111CA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6DF2F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7 - Ortopedyczny zestaw do odsysania z pola operacyjnego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CFAF3" w14:textId="77777777" w:rsidR="00193956" w:rsidRPr="00111CAE" w:rsidRDefault="00193956" w:rsidP="00FF749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Beryl </w:t>
            </w:r>
            <w:proofErr w:type="spellStart"/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2F43ECE8" w14:textId="77777777" w:rsidR="00193956" w:rsidRPr="00111CAE" w:rsidRDefault="00193956" w:rsidP="00FF749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Rtm. Witolda Pileckiego 59/151</w:t>
            </w:r>
          </w:p>
          <w:p w14:paraId="5BE455B3" w14:textId="77777777" w:rsidR="00193956" w:rsidRPr="00111CAE" w:rsidRDefault="00193956" w:rsidP="00FF749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02-781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89090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1 - Cena - 53.33</w:t>
            </w:r>
          </w:p>
          <w:p w14:paraId="008ECAAB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0101BA3F" w14:textId="7524C6BA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111CAE" w:rsidRPr="00111CAE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2B83D" w14:textId="77777777" w:rsidR="00193956" w:rsidRPr="00111CAE" w:rsidRDefault="00193956" w:rsidP="00FF749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 93,33</w:t>
            </w:r>
          </w:p>
        </w:tc>
      </w:tr>
      <w:tr w:rsidR="00193956" w:rsidRPr="00111CAE" w14:paraId="23AF6F67" w14:textId="77777777" w:rsidTr="00111CA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4E157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7 - Ortopedyczny zestaw do odsysania z pola operacyjnego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5BE58" w14:textId="77777777" w:rsidR="00193956" w:rsidRPr="00111CAE" w:rsidRDefault="00193956" w:rsidP="00FF749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>Sumi</w:t>
            </w:r>
            <w:proofErr w:type="spellEnd"/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 Sp. k</w:t>
            </w:r>
          </w:p>
          <w:p w14:paraId="1003F37D" w14:textId="77777777" w:rsidR="00193956" w:rsidRPr="00111CAE" w:rsidRDefault="00193956" w:rsidP="00FF749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Drobiarska 35</w:t>
            </w:r>
          </w:p>
          <w:p w14:paraId="02A0BAC3" w14:textId="77777777" w:rsidR="00193956" w:rsidRPr="00111CAE" w:rsidRDefault="00193956" w:rsidP="00FF749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05-070 Sulejówek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96EBA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F89D600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55E3954A" w14:textId="6497D5C0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111CAE" w:rsidRPr="00111CAE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3292D" w14:textId="77777777" w:rsidR="00193956" w:rsidRPr="00111CAE" w:rsidRDefault="00193956" w:rsidP="00FF749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93956" w:rsidRPr="00111CAE" w14:paraId="7C37FDA2" w14:textId="77777777" w:rsidTr="00111CA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183E8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8 - Elektroda do diatermii Liga </w:t>
            </w:r>
            <w:proofErr w:type="spellStart"/>
            <w:r w:rsidRPr="00111CAE">
              <w:rPr>
                <w:rFonts w:ascii="Arial Narrow" w:hAnsi="Arial Narrow" w:cs="Arial"/>
                <w:sz w:val="22"/>
                <w:szCs w:val="22"/>
              </w:rPr>
              <w:t>Sure</w:t>
            </w:r>
            <w:proofErr w:type="spellEnd"/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, narzędzie do zabiegów klasycznych, elektroda mikrochirurgiczna, elektroda Liga </w:t>
            </w:r>
            <w:proofErr w:type="spellStart"/>
            <w:r w:rsidRPr="00111CAE">
              <w:rPr>
                <w:rFonts w:ascii="Arial Narrow" w:hAnsi="Arial Narrow" w:cs="Arial"/>
                <w:sz w:val="22"/>
                <w:szCs w:val="22"/>
              </w:rPr>
              <w:t>Sure</w:t>
            </w:r>
            <w:proofErr w:type="spellEnd"/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SMALL, elektroda Liga </w:t>
            </w:r>
            <w:proofErr w:type="spellStart"/>
            <w:r w:rsidRPr="00111CAE">
              <w:rPr>
                <w:rFonts w:ascii="Arial Narrow" w:hAnsi="Arial Narrow" w:cs="Arial"/>
                <w:sz w:val="22"/>
                <w:szCs w:val="22"/>
              </w:rPr>
              <w:t>Sure</w:t>
            </w:r>
            <w:proofErr w:type="spellEnd"/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Atlas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E2BAD" w14:textId="77777777" w:rsidR="00193956" w:rsidRPr="00111CAE" w:rsidRDefault="00193956" w:rsidP="00FF749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321E883B" w14:textId="77777777" w:rsidR="00193956" w:rsidRPr="00111CAE" w:rsidRDefault="00193956" w:rsidP="00FF749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585D06FD" w14:textId="77777777" w:rsidR="00193956" w:rsidRPr="00111CAE" w:rsidRDefault="00193956" w:rsidP="00FF749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203A9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0B32584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43B2F87E" w14:textId="25845055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111CAE" w:rsidRPr="00111CAE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3D4D0" w14:textId="77777777" w:rsidR="00193956" w:rsidRPr="00111CAE" w:rsidRDefault="00193956" w:rsidP="00FF749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93956" w:rsidRPr="00111CAE" w14:paraId="5298FAA8" w14:textId="77777777" w:rsidTr="00111CA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A3A66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9 - Mata chłonna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F08FD" w14:textId="77777777" w:rsidR="00193956" w:rsidRPr="00111CAE" w:rsidRDefault="00193956" w:rsidP="00FF749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>Neomed</w:t>
            </w:r>
            <w:proofErr w:type="spellEnd"/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18B892A7" w14:textId="77777777" w:rsidR="00193956" w:rsidRPr="00111CAE" w:rsidRDefault="00193956" w:rsidP="00FF749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Orężna 6A</w:t>
            </w:r>
          </w:p>
          <w:p w14:paraId="7BDEC1BE" w14:textId="77777777" w:rsidR="00193956" w:rsidRPr="00111CAE" w:rsidRDefault="00193956" w:rsidP="00FF749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05-501 Piaseczno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B9541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659A292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47BEB193" w14:textId="0ED98A00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111CAE" w:rsidRPr="00111CAE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F3BE0" w14:textId="77777777" w:rsidR="00193956" w:rsidRPr="00111CAE" w:rsidRDefault="00193956" w:rsidP="00FF749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93956" w:rsidRPr="00111CAE" w14:paraId="7C19A649" w14:textId="77777777" w:rsidTr="00111CA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4E9A7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11 - </w:t>
            </w:r>
            <w:proofErr w:type="spellStart"/>
            <w:r w:rsidRPr="00111CAE">
              <w:rPr>
                <w:rFonts w:ascii="Arial Narrow" w:hAnsi="Arial Narrow" w:cs="Arial"/>
                <w:sz w:val="22"/>
                <w:szCs w:val="22"/>
              </w:rPr>
              <w:t>Retraktor</w:t>
            </w:r>
            <w:proofErr w:type="spellEnd"/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- jednorazowy ochraniacz rany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497B6" w14:textId="77777777" w:rsidR="00193956" w:rsidRPr="00111CAE" w:rsidRDefault="00193956" w:rsidP="00FF749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Beryl </w:t>
            </w:r>
            <w:proofErr w:type="spellStart"/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610D1E78" w14:textId="77777777" w:rsidR="00193956" w:rsidRPr="00111CAE" w:rsidRDefault="00193956" w:rsidP="00FF749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Rtm. Witolda Pileckiego 59/151</w:t>
            </w:r>
          </w:p>
          <w:p w14:paraId="4F56DD73" w14:textId="77777777" w:rsidR="00193956" w:rsidRPr="00111CAE" w:rsidRDefault="00193956" w:rsidP="00FF749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02-781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A6848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CFF7463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2F20D8D3" w14:textId="0B67D636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111CAE" w:rsidRPr="00111CAE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AEED8" w14:textId="77777777" w:rsidR="00193956" w:rsidRPr="00111CAE" w:rsidRDefault="00193956" w:rsidP="00FF749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93956" w:rsidRPr="00111CAE" w14:paraId="1F124F76" w14:textId="77777777" w:rsidTr="00111CA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D4C35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12 - Akcesoria do pompy irygacyjnej , elektrody do </w:t>
            </w:r>
            <w:proofErr w:type="spellStart"/>
            <w:r w:rsidRPr="00111CAE">
              <w:rPr>
                <w:rFonts w:ascii="Arial Narrow" w:hAnsi="Arial Narrow" w:cs="Arial"/>
                <w:sz w:val="22"/>
                <w:szCs w:val="22"/>
              </w:rPr>
              <w:t>radioablacji</w:t>
            </w:r>
            <w:proofErr w:type="spellEnd"/>
            <w:r w:rsidRPr="00111CAE">
              <w:rPr>
                <w:rFonts w:ascii="Arial Narrow" w:hAnsi="Arial Narrow" w:cs="Arial"/>
                <w:sz w:val="22"/>
                <w:szCs w:val="22"/>
              </w:rPr>
              <w:t>, kaniule dostępowe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179AD" w14:textId="4073D236" w:rsidR="00193956" w:rsidRPr="00111CAE" w:rsidRDefault="00193956" w:rsidP="00FF749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>Meden</w:t>
            </w:r>
            <w:proofErr w:type="spellEnd"/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- </w:t>
            </w:r>
            <w:proofErr w:type="spellStart"/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>Inmed</w:t>
            </w:r>
            <w:proofErr w:type="spellEnd"/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</w:t>
            </w:r>
            <w:r w:rsidR="008B444B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 o.o.</w:t>
            </w:r>
          </w:p>
          <w:p w14:paraId="5115B564" w14:textId="77777777" w:rsidR="00193956" w:rsidRPr="00111CAE" w:rsidRDefault="00193956" w:rsidP="00FF749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Wenedów 2</w:t>
            </w:r>
          </w:p>
          <w:p w14:paraId="48DCAB79" w14:textId="77777777" w:rsidR="00193956" w:rsidRPr="00111CAE" w:rsidRDefault="00193956" w:rsidP="00FF749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75-847 Koszalin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B1B3F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3411501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32CFAE64" w14:textId="4F594E7C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111CAE" w:rsidRPr="00111CAE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202CD" w14:textId="77777777" w:rsidR="00193956" w:rsidRPr="00111CAE" w:rsidRDefault="00193956" w:rsidP="00FF749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93956" w:rsidRPr="00111CAE" w14:paraId="737D7B12" w14:textId="77777777" w:rsidTr="00111CA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F254E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13 - Stabilizator tkankowy. Część ssąca stabilizatora atraumatyczna, </w:t>
            </w:r>
            <w:proofErr w:type="spellStart"/>
            <w:r w:rsidRPr="00111CAE">
              <w:rPr>
                <w:rFonts w:ascii="Arial Narrow" w:hAnsi="Arial Narrow" w:cs="Arial"/>
                <w:sz w:val="22"/>
                <w:szCs w:val="22"/>
              </w:rPr>
              <w:t>niskoprofilowa</w:t>
            </w:r>
            <w:proofErr w:type="spellEnd"/>
            <w:r w:rsidRPr="00111CAE">
              <w:rPr>
                <w:rFonts w:ascii="Arial Narrow" w:hAnsi="Arial Narrow" w:cs="Arial"/>
                <w:sz w:val="22"/>
                <w:szCs w:val="22"/>
              </w:rPr>
              <w:t>, przezierna, podzielona na komory - po cztery po każdej stronie.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6E718" w14:textId="77777777" w:rsidR="00193956" w:rsidRPr="00111CAE" w:rsidRDefault="00193956" w:rsidP="00FF749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>Getinge</w:t>
            </w:r>
            <w:proofErr w:type="spellEnd"/>
            <w:r w:rsidRPr="00111CA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Spółka z ograniczoną odpowiedzialnością</w:t>
            </w:r>
          </w:p>
          <w:p w14:paraId="6D9C61AD" w14:textId="77777777" w:rsidR="00193956" w:rsidRPr="00111CAE" w:rsidRDefault="00193956" w:rsidP="00FF749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Żwirki i Wigury 18</w:t>
            </w:r>
          </w:p>
          <w:p w14:paraId="235C2183" w14:textId="77777777" w:rsidR="00193956" w:rsidRPr="00111CAE" w:rsidRDefault="00193956" w:rsidP="00FF749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02-092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E5537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997E26B" w14:textId="77777777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42D5E8A1" w14:textId="0EFDDA7E" w:rsidR="00193956" w:rsidRPr="00111CAE" w:rsidRDefault="00193956" w:rsidP="00FF749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111CAE" w:rsidRPr="00111CAE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A4673" w14:textId="77777777" w:rsidR="00193956" w:rsidRPr="00111CAE" w:rsidRDefault="00193956" w:rsidP="00FF749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1CAE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2FE764D1" w14:textId="77777777" w:rsidR="00B464D3" w:rsidRDefault="00B464D3" w:rsidP="00F960E7">
      <w:pPr>
        <w:spacing w:before="720" w:after="240" w:line="360" w:lineRule="auto"/>
        <w:ind w:left="5947" w:right="-42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111CAE">
        <w:rPr>
          <w:rFonts w:ascii="Arial Narrow" w:hAnsi="Arial Narrow" w:cs="Arial"/>
          <w:i/>
          <w:sz w:val="22"/>
          <w:szCs w:val="22"/>
        </w:rPr>
        <w:t>Zamawiający</w:t>
      </w:r>
    </w:p>
    <w:p w14:paraId="363ADC6E" w14:textId="77777777" w:rsidR="00F960E7" w:rsidRDefault="00F960E7" w:rsidP="00F960E7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2 ark.</w:t>
      </w:r>
    </w:p>
    <w:p w14:paraId="0B274B65" w14:textId="77777777" w:rsidR="00F960E7" w:rsidRDefault="00F960E7" w:rsidP="00F960E7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7D841696" w14:textId="2768D5FB" w:rsidR="00F960E7" w:rsidRDefault="00F960E7" w:rsidP="00F960E7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</w:t>
      </w:r>
      <w:r>
        <w:rPr>
          <w:rFonts w:ascii="Arial Narrow" w:hAnsi="Arial Narrow" w:cs="Arial"/>
          <w:sz w:val="20"/>
          <w:szCs w:val="20"/>
        </w:rPr>
        <w:t>Barbara Baranowska</w:t>
      </w:r>
      <w:r>
        <w:rPr>
          <w:rFonts w:ascii="Arial Narrow" w:hAnsi="Arial Narrow" w:cs="Arial"/>
          <w:sz w:val="20"/>
          <w:szCs w:val="20"/>
        </w:rPr>
        <w:t xml:space="preserve"> – tel. 261 417 364, e-mail: </w:t>
      </w:r>
      <w:hyperlink r:id="rId6" w:history="1">
        <w:r w:rsidRPr="000C34E0">
          <w:rPr>
            <w:rStyle w:val="Hipercze"/>
            <w:rFonts w:ascii="Arial Narrow" w:hAnsi="Arial Narrow" w:cs="Arial"/>
            <w:sz w:val="20"/>
            <w:szCs w:val="20"/>
          </w:rPr>
          <w:t>baranowska1486@10wsk.mil.pl</w:t>
        </w:r>
      </w:hyperlink>
    </w:p>
    <w:p w14:paraId="4F3ECD64" w14:textId="1C1F4CA7" w:rsidR="00F960E7" w:rsidRPr="00111CAE" w:rsidRDefault="00F960E7" w:rsidP="00F960E7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 w:val="20"/>
          <w:szCs w:val="20"/>
        </w:rPr>
        <w:t>Data: 2025-11-</w:t>
      </w:r>
      <w:r>
        <w:rPr>
          <w:rFonts w:ascii="Arial Narrow" w:hAnsi="Arial Narrow" w:cs="Arial"/>
          <w:sz w:val="20"/>
          <w:szCs w:val="20"/>
        </w:rPr>
        <w:t>13</w:t>
      </w:r>
    </w:p>
    <w:bookmarkEnd w:id="0"/>
    <w:sectPr w:rsidR="00F960E7" w:rsidRPr="00111CAE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27B97" w14:textId="77777777" w:rsidR="00A019B7" w:rsidRDefault="00A019B7">
      <w:r>
        <w:separator/>
      </w:r>
    </w:p>
  </w:endnote>
  <w:endnote w:type="continuationSeparator" w:id="0">
    <w:p w14:paraId="598BD98E" w14:textId="77777777" w:rsidR="00A019B7" w:rsidRDefault="00A01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0AAF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4E75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DCB74D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14DD7C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3150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72D76E" w14:textId="77777777" w:rsidR="00A019B7" w:rsidRDefault="00A019B7">
      <w:r>
        <w:separator/>
      </w:r>
    </w:p>
  </w:footnote>
  <w:footnote w:type="continuationSeparator" w:id="0">
    <w:p w14:paraId="06F247A8" w14:textId="77777777" w:rsidR="00A019B7" w:rsidRDefault="00A019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9C9A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48CE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6611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19B7"/>
    <w:rsid w:val="00022322"/>
    <w:rsid w:val="00042497"/>
    <w:rsid w:val="000C1E6F"/>
    <w:rsid w:val="000E4E56"/>
    <w:rsid w:val="00111CAE"/>
    <w:rsid w:val="001939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2A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B444B"/>
    <w:rsid w:val="008E5102"/>
    <w:rsid w:val="00915B9E"/>
    <w:rsid w:val="00952256"/>
    <w:rsid w:val="00967BF4"/>
    <w:rsid w:val="0097748A"/>
    <w:rsid w:val="009F0E5C"/>
    <w:rsid w:val="00A019B7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960E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4D028C"/>
  <w15:chartTrackingRefBased/>
  <w15:docId w15:val="{40C3BFAF-6746-4899-AFF1-BD3989DD5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rsid w:val="00F960E7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960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1106</Words>
  <Characters>6315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2025-11-13T12:45:00Z</cp:lastPrinted>
  <dcterms:created xsi:type="dcterms:W3CDTF">2025-11-13T12:40:00Z</dcterms:created>
  <dcterms:modified xsi:type="dcterms:W3CDTF">2025-11-13T12:45:00Z</dcterms:modified>
</cp:coreProperties>
</file>