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D46A" w14:textId="77777777" w:rsidR="00D34297" w:rsidRPr="00414639" w:rsidRDefault="00F66980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14639">
        <w:rPr>
          <w:rFonts w:ascii="Arial Narrow" w:hAnsi="Arial Narrow" w:cs="Arial"/>
          <w:sz w:val="22"/>
          <w:szCs w:val="22"/>
        </w:rPr>
        <w:t>Bydgoszcz</w:t>
      </w:r>
      <w:r w:rsidR="00D34297" w:rsidRPr="00414639">
        <w:rPr>
          <w:rFonts w:ascii="Arial Narrow" w:hAnsi="Arial Narrow" w:cs="Arial"/>
          <w:sz w:val="22"/>
          <w:szCs w:val="22"/>
        </w:rPr>
        <w:t xml:space="preserve"> dnia: </w:t>
      </w:r>
      <w:r w:rsidRPr="00414639">
        <w:rPr>
          <w:rFonts w:ascii="Arial Narrow" w:hAnsi="Arial Narrow" w:cs="Arial"/>
          <w:sz w:val="22"/>
          <w:szCs w:val="22"/>
        </w:rPr>
        <w:t>2025-11-13</w:t>
      </w:r>
    </w:p>
    <w:p w14:paraId="29D6A8D2" w14:textId="77777777" w:rsidR="00D34297" w:rsidRPr="00414639" w:rsidRDefault="00F66980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146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B17509D" w14:textId="77777777" w:rsidR="00D34297" w:rsidRPr="00414639" w:rsidRDefault="00F66980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14639">
        <w:rPr>
          <w:rFonts w:ascii="Arial Narrow" w:hAnsi="Arial Narrow" w:cs="Arial"/>
          <w:sz w:val="22"/>
          <w:szCs w:val="22"/>
        </w:rPr>
        <w:t>Powstańców Warszawy</w:t>
      </w:r>
      <w:r w:rsidR="00D34297" w:rsidRPr="00414639">
        <w:rPr>
          <w:rFonts w:ascii="Arial Narrow" w:hAnsi="Arial Narrow" w:cs="Arial"/>
          <w:sz w:val="22"/>
          <w:szCs w:val="22"/>
        </w:rPr>
        <w:t xml:space="preserve"> </w:t>
      </w:r>
      <w:r w:rsidRPr="00414639">
        <w:rPr>
          <w:rFonts w:ascii="Arial Narrow" w:hAnsi="Arial Narrow" w:cs="Arial"/>
          <w:sz w:val="22"/>
          <w:szCs w:val="22"/>
        </w:rPr>
        <w:t>5</w:t>
      </w:r>
    </w:p>
    <w:p w14:paraId="387C6616" w14:textId="77777777" w:rsidR="00D34297" w:rsidRPr="00414639" w:rsidRDefault="00F66980" w:rsidP="00D34297">
      <w:pPr>
        <w:rPr>
          <w:rFonts w:ascii="Arial Narrow" w:hAnsi="Arial Narrow" w:cs="Arial"/>
          <w:sz w:val="22"/>
          <w:szCs w:val="22"/>
        </w:rPr>
      </w:pPr>
      <w:r w:rsidRPr="00414639">
        <w:rPr>
          <w:rFonts w:ascii="Arial Narrow" w:hAnsi="Arial Narrow" w:cs="Arial"/>
          <w:sz w:val="22"/>
          <w:szCs w:val="22"/>
        </w:rPr>
        <w:t>85-681</w:t>
      </w:r>
      <w:r w:rsidR="00D34297" w:rsidRPr="00414639">
        <w:rPr>
          <w:rFonts w:ascii="Arial Narrow" w:hAnsi="Arial Narrow" w:cs="Arial"/>
          <w:sz w:val="22"/>
          <w:szCs w:val="22"/>
        </w:rPr>
        <w:t xml:space="preserve"> </w:t>
      </w:r>
      <w:r w:rsidRPr="00414639">
        <w:rPr>
          <w:rFonts w:ascii="Arial Narrow" w:hAnsi="Arial Narrow" w:cs="Arial"/>
          <w:sz w:val="22"/>
          <w:szCs w:val="22"/>
        </w:rPr>
        <w:t>Bydgoszcz</w:t>
      </w:r>
    </w:p>
    <w:p w14:paraId="176525AC" w14:textId="77777777" w:rsidR="00D34297" w:rsidRPr="00414639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146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62FC7F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1463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EED20B8" w14:textId="398610FC" w:rsidR="00414639" w:rsidRPr="00220728" w:rsidRDefault="00414639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20728">
        <w:rPr>
          <w:rFonts w:ascii="Arial Narrow" w:hAnsi="Arial Narrow" w:cs="Arial"/>
          <w:bCs/>
          <w:sz w:val="22"/>
          <w:szCs w:val="22"/>
        </w:rPr>
        <w:t xml:space="preserve"> </w:t>
      </w:r>
      <w:r w:rsidR="00220728">
        <w:rPr>
          <w:rFonts w:ascii="Arial Narrow" w:hAnsi="Arial Narrow" w:cs="Arial"/>
          <w:b/>
          <w:sz w:val="22"/>
          <w:szCs w:val="22"/>
        </w:rPr>
        <w:t>8681/2025</w:t>
      </w:r>
    </w:p>
    <w:p w14:paraId="567D52C7" w14:textId="77777777" w:rsidR="00D34297" w:rsidRPr="0041463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414639">
        <w:rPr>
          <w:rFonts w:ascii="Arial Narrow" w:hAnsi="Arial Narrow" w:cs="Arial"/>
          <w:b/>
          <w:sz w:val="24"/>
          <w:szCs w:val="24"/>
        </w:rPr>
        <w:t>WYKONAWCY</w:t>
      </w:r>
    </w:p>
    <w:p w14:paraId="20DD7071" w14:textId="77777777" w:rsidR="00D34297" w:rsidRPr="0041463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414639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14639" w14:paraId="7A294ADA" w14:textId="77777777" w:rsidTr="00D34297">
        <w:tc>
          <w:tcPr>
            <w:tcW w:w="9180" w:type="dxa"/>
            <w:shd w:val="clear" w:color="auto" w:fill="F2F2F2"/>
            <w:hideMark/>
          </w:tcPr>
          <w:p w14:paraId="6A2F51DA" w14:textId="77777777" w:rsidR="00D34297" w:rsidRPr="0041463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1463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463F7E1" w14:textId="77777777" w:rsidR="00D34297" w:rsidRPr="0041463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1463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D297E6A" w14:textId="77777777" w:rsidR="00D34297" w:rsidRPr="0041463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BE36DAA" w14:textId="77777777" w:rsidR="00D34297" w:rsidRPr="0041463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1463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1463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1463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14639" w14:paraId="6C88D75F" w14:textId="77777777" w:rsidTr="00310284">
        <w:tc>
          <w:tcPr>
            <w:tcW w:w="2269" w:type="dxa"/>
          </w:tcPr>
          <w:p w14:paraId="3EF305B3" w14:textId="77777777" w:rsidR="00D34297" w:rsidRPr="0041463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C2E6FEF" w14:textId="77777777" w:rsidR="00D34297" w:rsidRPr="00414639" w:rsidRDefault="00F6698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F66980" w:rsidRPr="00414639" w14:paraId="70D3C82D" w14:textId="77777777" w:rsidTr="00C827AF">
        <w:tc>
          <w:tcPr>
            <w:tcW w:w="2269" w:type="dxa"/>
          </w:tcPr>
          <w:p w14:paraId="58BB5684" w14:textId="77777777" w:rsidR="00F66980" w:rsidRPr="00414639" w:rsidRDefault="00F66980" w:rsidP="00C827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5F2DB4C" w14:textId="77777777" w:rsidR="00F66980" w:rsidRPr="00414639" w:rsidRDefault="00F66980" w:rsidP="00C827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bCs/>
                <w:sz w:val="22"/>
                <w:szCs w:val="22"/>
              </w:rPr>
              <w:t>113/2025</w:t>
            </w:r>
          </w:p>
        </w:tc>
      </w:tr>
    </w:tbl>
    <w:p w14:paraId="07B350D3" w14:textId="77777777" w:rsidR="00010B31" w:rsidRPr="0041463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530667A" w14:textId="77777777" w:rsidR="00010B31" w:rsidRPr="0041463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14639">
        <w:rPr>
          <w:rFonts w:ascii="Arial Narrow" w:hAnsi="Arial Narrow" w:cs="Arial"/>
          <w:sz w:val="22"/>
          <w:szCs w:val="22"/>
        </w:rPr>
        <w:t xml:space="preserve">Zamawiający, </w:t>
      </w:r>
      <w:r w:rsidR="00F66980" w:rsidRPr="00414639">
        <w:rPr>
          <w:rFonts w:ascii="Arial Narrow" w:hAnsi="Arial Narrow" w:cs="Arial"/>
          <w:b/>
          <w:sz w:val="22"/>
          <w:szCs w:val="22"/>
        </w:rPr>
        <w:t>10WSzKzP SPZOZ</w:t>
      </w:r>
      <w:r w:rsidRPr="0041463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66980" w:rsidRPr="00414639">
        <w:rPr>
          <w:rFonts w:ascii="Arial Narrow" w:hAnsi="Arial Narrow" w:cs="Arial"/>
          <w:sz w:val="22"/>
          <w:szCs w:val="22"/>
        </w:rPr>
        <w:t>(t.j. Dz. U. z 2024 poz. 1320)</w:t>
      </w:r>
      <w:r w:rsidRPr="0041463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414639">
        <w:rPr>
          <w:rFonts w:ascii="Arial Narrow" w:hAnsi="Arial Narrow" w:cs="Arial"/>
          <w:sz w:val="22"/>
          <w:szCs w:val="22"/>
        </w:rPr>
        <w:t>na</w:t>
      </w:r>
      <w:r w:rsidRPr="00414639">
        <w:rPr>
          <w:rFonts w:ascii="Arial Narrow" w:hAnsi="Arial Narrow" w:cs="Arial"/>
          <w:sz w:val="22"/>
          <w:szCs w:val="22"/>
        </w:rPr>
        <w:t xml:space="preserve"> </w:t>
      </w:r>
      <w:r w:rsidR="00D8293D" w:rsidRPr="00414639">
        <w:rPr>
          <w:rFonts w:ascii="Arial Narrow" w:hAnsi="Arial Narrow" w:cs="Arial"/>
          <w:sz w:val="22"/>
          <w:szCs w:val="22"/>
        </w:rPr>
        <w:t>na</w:t>
      </w:r>
      <w:r w:rsidR="00010B31" w:rsidRPr="0041463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14639" w14:paraId="41607E3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1629" w14:textId="77777777" w:rsidR="00D44D12" w:rsidRPr="00414639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41463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F370" w14:textId="77777777" w:rsidR="00D44D12" w:rsidRPr="0041463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414639">
              <w:rPr>
                <w:rFonts w:ascii="Arial Narrow" w:hAnsi="Arial Narrow" w:cs="Arial"/>
                <w:b/>
              </w:rPr>
              <w:t>Temat</w:t>
            </w:r>
          </w:p>
          <w:p w14:paraId="69461A01" w14:textId="77777777" w:rsidR="00D44D12" w:rsidRPr="00414639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414639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F66980" w:rsidRPr="00414639" w14:paraId="51E3AB5E" w14:textId="77777777" w:rsidTr="00C827A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F1DF" w14:textId="77777777" w:rsidR="00F66980" w:rsidRPr="00414639" w:rsidRDefault="00F66980" w:rsidP="00C827A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CA36" w14:textId="77777777" w:rsidR="00F66980" w:rsidRPr="00414639" w:rsidRDefault="00F66980" w:rsidP="00C827A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>Probówka poliestrowa z korkiem</w:t>
            </w:r>
          </w:p>
          <w:p w14:paraId="16D63710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0B1231" w14:textId="77777777" w:rsidR="00F66980" w:rsidRPr="00414639" w:rsidRDefault="00F66980" w:rsidP="00C827A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4AC5B02D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04880A" w14:textId="073DCD9D" w:rsidR="00F66980" w:rsidRPr="00414639" w:rsidRDefault="00414639" w:rsidP="00C827A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</w:t>
            </w:r>
          </w:p>
        </w:tc>
      </w:tr>
      <w:tr w:rsidR="00F66980" w:rsidRPr="00414639" w14:paraId="78C31F03" w14:textId="77777777" w:rsidTr="00C827A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16C8" w14:textId="77777777" w:rsidR="00F66980" w:rsidRPr="00414639" w:rsidRDefault="00F66980" w:rsidP="00C827A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C421" w14:textId="77777777" w:rsidR="00F66980" w:rsidRPr="00414639" w:rsidRDefault="00F66980" w:rsidP="00C827A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>Stripery</w:t>
            </w:r>
            <w:proofErr w:type="spellEnd"/>
          </w:p>
          <w:p w14:paraId="34911F26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64C3A1" w14:textId="77777777" w:rsidR="00F66980" w:rsidRPr="00414639" w:rsidRDefault="00F66980" w:rsidP="00C827A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w 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3AB1D4A0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36CF7F" w14:textId="7AEBE5D5" w:rsidR="00F66980" w:rsidRPr="00414639" w:rsidRDefault="00414639" w:rsidP="00C827A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</w:t>
            </w:r>
          </w:p>
        </w:tc>
      </w:tr>
      <w:tr w:rsidR="00F66980" w:rsidRPr="00414639" w14:paraId="508BB741" w14:textId="77777777" w:rsidTr="00C827A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BB29" w14:textId="77777777" w:rsidR="00F66980" w:rsidRPr="00414639" w:rsidRDefault="00F66980" w:rsidP="00C827A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0482" w14:textId="77777777" w:rsidR="00F66980" w:rsidRPr="00414639" w:rsidRDefault="00F66980" w:rsidP="00C827A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>Zestaw przewodów przedłużających do dwukanałowych cewników do drenażu opłucnowego</w:t>
            </w:r>
          </w:p>
          <w:p w14:paraId="565FEFBA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7CA031" w14:textId="77777777" w:rsidR="00F66980" w:rsidRPr="00414639" w:rsidRDefault="00F66980" w:rsidP="00C827A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D1A47AC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43C8373" w14:textId="2BCC4FCF" w:rsidR="00F66980" w:rsidRPr="00414639" w:rsidRDefault="00414639" w:rsidP="00C827A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</w:t>
            </w:r>
          </w:p>
        </w:tc>
      </w:tr>
      <w:tr w:rsidR="00F66980" w:rsidRPr="00414639" w14:paraId="27007741" w14:textId="77777777" w:rsidTr="00C827A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28C9" w14:textId="77777777" w:rsidR="00F66980" w:rsidRPr="00414639" w:rsidRDefault="00F66980" w:rsidP="00C827A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5746" w14:textId="77777777" w:rsidR="00F66980" w:rsidRPr="00414639" w:rsidRDefault="00F66980" w:rsidP="00C827A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 xml:space="preserve">Elektrody </w:t>
            </w:r>
            <w:proofErr w:type="spellStart"/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>nasierdziowe</w:t>
            </w:r>
            <w:proofErr w:type="spellEnd"/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 xml:space="preserve"> jednobiegunowe do czasowej stymulacji serca</w:t>
            </w:r>
          </w:p>
          <w:p w14:paraId="7897F15E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139449" w14:textId="77777777" w:rsidR="00F66980" w:rsidRPr="00414639" w:rsidRDefault="00F66980" w:rsidP="00C827A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222CBF83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BBDC55" w14:textId="24AD9FA6" w:rsidR="00F66980" w:rsidRPr="00414639" w:rsidRDefault="00414639" w:rsidP="00C827A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</w:t>
            </w:r>
          </w:p>
        </w:tc>
      </w:tr>
      <w:tr w:rsidR="00F66980" w:rsidRPr="00414639" w14:paraId="2CF35544" w14:textId="77777777" w:rsidTr="00C827A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D24D" w14:textId="77777777" w:rsidR="00F66980" w:rsidRPr="00414639" w:rsidRDefault="00F66980" w:rsidP="00C827A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BE13" w14:textId="2857DCD2" w:rsidR="00F66980" w:rsidRPr="00414639" w:rsidRDefault="00414639" w:rsidP="00C827A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b/>
                <w:sz w:val="22"/>
                <w:szCs w:val="22"/>
              </w:rPr>
              <w:t>Laparoskopowy</w:t>
            </w:r>
            <w:r w:rsidR="00F66980" w:rsidRPr="00414639">
              <w:rPr>
                <w:rFonts w:ascii="Arial Narrow" w:hAnsi="Arial Narrow" w:cs="Arial"/>
                <w:b/>
                <w:sz w:val="22"/>
                <w:szCs w:val="22"/>
              </w:rPr>
              <w:t xml:space="preserve"> jednorazowy zestaw do ssania z kaniulą, kaniula wymienna do zestawu ssącego</w:t>
            </w:r>
          </w:p>
          <w:p w14:paraId="645B9A2B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365776" w14:textId="77777777" w:rsidR="00F66980" w:rsidRPr="00414639" w:rsidRDefault="00F66980" w:rsidP="00C827A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24C61CAA" w14:textId="77777777" w:rsidR="00F66980" w:rsidRPr="00414639" w:rsidRDefault="00F66980" w:rsidP="00C827A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63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146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F467495" w14:textId="39750F8E" w:rsidR="00F66980" w:rsidRPr="00414639" w:rsidRDefault="00414639" w:rsidP="00C827A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</w:t>
            </w:r>
          </w:p>
        </w:tc>
      </w:tr>
    </w:tbl>
    <w:p w14:paraId="656E556A" w14:textId="77777777" w:rsidR="00414639" w:rsidRDefault="00414639" w:rsidP="00414639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E1AE314" w14:textId="0F0F9FB3" w:rsidR="00010B31" w:rsidRDefault="00010B31" w:rsidP="009E2BDB">
      <w:pPr>
        <w:pStyle w:val="Tekstpodstawowy"/>
        <w:spacing w:before="600" w:after="480" w:line="276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14639">
        <w:rPr>
          <w:rFonts w:ascii="Arial Narrow" w:hAnsi="Arial Narrow" w:cs="Arial"/>
          <w:i/>
          <w:sz w:val="22"/>
          <w:szCs w:val="22"/>
        </w:rPr>
        <w:t>Zamawiający</w:t>
      </w:r>
    </w:p>
    <w:p w14:paraId="6C38714C" w14:textId="77777777" w:rsidR="009E2BDB" w:rsidRPr="00414639" w:rsidRDefault="009E2BDB" w:rsidP="00414639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4C5F5144" w14:textId="6D838463" w:rsidR="009E2BDB" w:rsidRPr="009E2BDB" w:rsidRDefault="009E2BDB" w:rsidP="009E2BDB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9E2BDB">
        <w:rPr>
          <w:rFonts w:ascii="Arial Narrow" w:hAnsi="Arial Narrow" w:cs="Arial"/>
        </w:rPr>
        <w:t xml:space="preserve"> ark.</w:t>
      </w:r>
    </w:p>
    <w:p w14:paraId="7FBD83D4" w14:textId="77777777" w:rsidR="009E2BDB" w:rsidRPr="009E2BDB" w:rsidRDefault="009E2BDB" w:rsidP="009E2BDB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>Egz. 1 – a/a kancelaria</w:t>
      </w:r>
    </w:p>
    <w:p w14:paraId="24774BF6" w14:textId="77777777" w:rsidR="009E2BDB" w:rsidRPr="009E2BDB" w:rsidRDefault="009E2BDB" w:rsidP="009E2BDB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9E2BDB">
        <w:rPr>
          <w:rFonts w:ascii="Arial Narrow" w:hAnsi="Arial Narrow" w:cs="Arial"/>
        </w:rPr>
        <w:t>SZPubl</w:t>
      </w:r>
      <w:proofErr w:type="spellEnd"/>
      <w:r w:rsidRPr="009E2BDB">
        <w:rPr>
          <w:rFonts w:ascii="Arial Narrow" w:hAnsi="Arial Narrow" w:cs="Arial"/>
        </w:rPr>
        <w:t>. T 2612 B5</w:t>
      </w:r>
    </w:p>
    <w:p w14:paraId="0FA9DE3C" w14:textId="77777777" w:rsidR="009E2BDB" w:rsidRPr="009E2BDB" w:rsidRDefault="009E2BDB" w:rsidP="009E2BDB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 xml:space="preserve">Wyk. Barbara Baranowska, tel. 261 417 364, e-mail: </w:t>
      </w:r>
      <w:hyperlink r:id="rId6" w:history="1">
        <w:r w:rsidRPr="009E2BDB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9E2BDB">
        <w:rPr>
          <w:rFonts w:ascii="Arial Narrow" w:hAnsi="Arial Narrow" w:cs="Arial"/>
        </w:rPr>
        <w:t xml:space="preserve"> </w:t>
      </w:r>
    </w:p>
    <w:p w14:paraId="02BF4A50" w14:textId="77777777" w:rsidR="009E2BDB" w:rsidRPr="009E2BDB" w:rsidRDefault="009E2BDB" w:rsidP="009E2BDB">
      <w:pPr>
        <w:rPr>
          <w:rFonts w:ascii="Arial Narrow" w:hAnsi="Arial Narrow" w:cs="Arial"/>
          <w:i/>
          <w:sz w:val="22"/>
          <w:szCs w:val="22"/>
        </w:rPr>
      </w:pPr>
      <w:r w:rsidRPr="009E2BDB">
        <w:rPr>
          <w:rFonts w:ascii="Arial Narrow" w:hAnsi="Arial Narrow" w:cs="Arial"/>
        </w:rPr>
        <w:t>Data: 2025-11-13</w:t>
      </w:r>
    </w:p>
    <w:p w14:paraId="61FECF86" w14:textId="77777777" w:rsidR="00414639" w:rsidRPr="00414639" w:rsidRDefault="00414639" w:rsidP="002A7DFF">
      <w:pPr>
        <w:spacing w:line="360" w:lineRule="auto"/>
        <w:jc w:val="right"/>
        <w:rPr>
          <w:rFonts w:ascii="Arial Narrow" w:hAnsi="Arial Narrow"/>
        </w:rPr>
      </w:pPr>
    </w:p>
    <w:sectPr w:rsidR="00414639" w:rsidRPr="0041463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0F978" w14:textId="77777777" w:rsidR="0026240B" w:rsidRDefault="0026240B" w:rsidP="00D34297">
      <w:r>
        <w:separator/>
      </w:r>
    </w:p>
  </w:endnote>
  <w:endnote w:type="continuationSeparator" w:id="0">
    <w:p w14:paraId="1D4A2551" w14:textId="77777777" w:rsidR="0026240B" w:rsidRDefault="0026240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ACBE" w14:textId="77777777" w:rsidR="00F66980" w:rsidRDefault="00F669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B71F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60A99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3FD89" w14:textId="77777777" w:rsidR="00F66980" w:rsidRDefault="00F66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30D80" w14:textId="77777777" w:rsidR="0026240B" w:rsidRDefault="0026240B" w:rsidP="00D34297">
      <w:r>
        <w:separator/>
      </w:r>
    </w:p>
  </w:footnote>
  <w:footnote w:type="continuationSeparator" w:id="0">
    <w:p w14:paraId="234C6303" w14:textId="77777777" w:rsidR="0026240B" w:rsidRDefault="0026240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1D1EC" w14:textId="77777777" w:rsidR="00F66980" w:rsidRDefault="00F66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18B2" w14:textId="77777777" w:rsidR="00F66980" w:rsidRDefault="00F66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BDECE" w14:textId="77777777" w:rsidR="00F66980" w:rsidRDefault="00F669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40B"/>
    <w:rsid w:val="00010B31"/>
    <w:rsid w:val="00104963"/>
    <w:rsid w:val="00150F65"/>
    <w:rsid w:val="00220728"/>
    <w:rsid w:val="0026240B"/>
    <w:rsid w:val="002A7DFF"/>
    <w:rsid w:val="00310284"/>
    <w:rsid w:val="00414639"/>
    <w:rsid w:val="0046268A"/>
    <w:rsid w:val="004E2226"/>
    <w:rsid w:val="005464E2"/>
    <w:rsid w:val="00823326"/>
    <w:rsid w:val="00856A3E"/>
    <w:rsid w:val="00894412"/>
    <w:rsid w:val="009462DF"/>
    <w:rsid w:val="009500EB"/>
    <w:rsid w:val="00993EFC"/>
    <w:rsid w:val="009E2BDB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6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D1387"/>
  <w15:chartTrackingRefBased/>
  <w15:docId w15:val="{C6A03708-7F44-49E4-834A-96599B4B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2025-11-13T12:24:00Z</cp:lastPrinted>
  <dcterms:created xsi:type="dcterms:W3CDTF">2025-11-13T12:04:00Z</dcterms:created>
  <dcterms:modified xsi:type="dcterms:W3CDTF">2025-11-13T12:24:00Z</dcterms:modified>
</cp:coreProperties>
</file>