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028A5" w:rsidRDefault="00D733E0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>Bydgoszcz</w:t>
      </w:r>
      <w:r w:rsidR="00081D13" w:rsidRPr="003028A5">
        <w:rPr>
          <w:rFonts w:ascii="Arial Narrow" w:hAnsi="Arial Narrow" w:cs="Arial"/>
          <w:sz w:val="20"/>
          <w:szCs w:val="20"/>
        </w:rPr>
        <w:t xml:space="preserve"> dnia: </w:t>
      </w:r>
      <w:r w:rsidR="001018E4">
        <w:rPr>
          <w:rFonts w:ascii="Arial Narrow" w:hAnsi="Arial Narrow" w:cs="Arial"/>
          <w:sz w:val="20"/>
          <w:szCs w:val="20"/>
        </w:rPr>
        <w:t>2025-11-26</w:t>
      </w:r>
    </w:p>
    <w:p w:rsidR="00081D13" w:rsidRPr="003028A5" w:rsidRDefault="00D733E0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3028A5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081D13" w:rsidRPr="003028A5" w:rsidRDefault="00D733E0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>Powstańców Warszawy</w:t>
      </w:r>
      <w:r w:rsidR="00081D13" w:rsidRPr="003028A5">
        <w:rPr>
          <w:rFonts w:ascii="Arial Narrow" w:hAnsi="Arial Narrow" w:cs="Arial"/>
          <w:sz w:val="20"/>
          <w:szCs w:val="20"/>
        </w:rPr>
        <w:t xml:space="preserve"> </w:t>
      </w:r>
      <w:r w:rsidRPr="003028A5">
        <w:rPr>
          <w:rFonts w:ascii="Arial Narrow" w:hAnsi="Arial Narrow" w:cs="Arial"/>
          <w:sz w:val="20"/>
          <w:szCs w:val="20"/>
        </w:rPr>
        <w:t>5</w:t>
      </w:r>
    </w:p>
    <w:p w:rsidR="00081D13" w:rsidRPr="003028A5" w:rsidRDefault="00D733E0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>85-681</w:t>
      </w:r>
      <w:r w:rsidR="00081D13" w:rsidRPr="003028A5">
        <w:rPr>
          <w:rFonts w:ascii="Arial Narrow" w:hAnsi="Arial Narrow" w:cs="Arial"/>
          <w:sz w:val="20"/>
          <w:szCs w:val="20"/>
        </w:rPr>
        <w:t xml:space="preserve"> </w:t>
      </w:r>
      <w:r w:rsidRPr="003028A5">
        <w:rPr>
          <w:rFonts w:ascii="Arial Narrow" w:hAnsi="Arial Narrow" w:cs="Arial"/>
          <w:sz w:val="20"/>
          <w:szCs w:val="20"/>
        </w:rPr>
        <w:t>Bydgoszcz</w:t>
      </w:r>
    </w:p>
    <w:p w:rsidR="00081D13" w:rsidRPr="003028A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028A5" w:rsidTr="00C13EA9">
        <w:tc>
          <w:tcPr>
            <w:tcW w:w="10065" w:type="dxa"/>
            <w:shd w:val="clear" w:color="auto" w:fill="F2F2F2"/>
            <w:hideMark/>
          </w:tcPr>
          <w:p w:rsidR="00081D13" w:rsidRPr="003028A5" w:rsidRDefault="003028A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  <w:r w:rsidR="001018E4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-2</w:t>
            </w:r>
          </w:p>
          <w:p w:rsidR="00081D13" w:rsidRPr="003028A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3028A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081D13" w:rsidRPr="003028A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3028A5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3028A5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3028A5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028A5" w:rsidTr="00081D13">
        <w:tc>
          <w:tcPr>
            <w:tcW w:w="2269" w:type="dxa"/>
            <w:shd w:val="clear" w:color="auto" w:fill="auto"/>
          </w:tcPr>
          <w:p w:rsidR="00081D13" w:rsidRPr="003028A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028A5" w:rsidRDefault="00D733E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Dostawy sukcesywne ryb i śledzi</w:t>
            </w:r>
          </w:p>
        </w:tc>
      </w:tr>
      <w:tr w:rsidR="00D733E0" w:rsidRPr="003028A5" w:rsidTr="003F055A">
        <w:tc>
          <w:tcPr>
            <w:tcW w:w="2269" w:type="dxa"/>
            <w:shd w:val="clear" w:color="auto" w:fill="auto"/>
          </w:tcPr>
          <w:p w:rsidR="00D733E0" w:rsidRPr="003028A5" w:rsidRDefault="00D733E0" w:rsidP="003F05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733E0" w:rsidRPr="003028A5" w:rsidRDefault="00D733E0" w:rsidP="003F05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127/2025</w:t>
            </w:r>
          </w:p>
        </w:tc>
      </w:tr>
    </w:tbl>
    <w:p w:rsidR="00081D13" w:rsidRPr="003028A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:rsidR="00081D13" w:rsidRPr="003028A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 xml:space="preserve">Zamawiający, </w:t>
      </w:r>
      <w:r w:rsidR="00D733E0" w:rsidRPr="003028A5">
        <w:rPr>
          <w:rFonts w:ascii="Arial Narrow" w:hAnsi="Arial Narrow" w:cs="Arial"/>
          <w:b/>
          <w:sz w:val="20"/>
          <w:szCs w:val="20"/>
        </w:rPr>
        <w:t>10WSzKzP SPZOZ</w:t>
      </w:r>
      <w:r w:rsidRPr="003028A5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3028A5">
        <w:rPr>
          <w:rFonts w:ascii="Arial Narrow" w:hAnsi="Arial Narrow" w:cs="Arial"/>
          <w:sz w:val="20"/>
          <w:szCs w:val="20"/>
        </w:rPr>
        <w:t xml:space="preserve">ust. 1 pkt. 1 i </w:t>
      </w:r>
      <w:r w:rsidRPr="003028A5">
        <w:rPr>
          <w:rFonts w:ascii="Arial Narrow" w:hAnsi="Arial Narrow" w:cs="Arial"/>
          <w:sz w:val="20"/>
          <w:szCs w:val="20"/>
        </w:rPr>
        <w:t xml:space="preserve">ust. </w:t>
      </w:r>
      <w:r w:rsidR="00A17CDB" w:rsidRPr="003028A5">
        <w:rPr>
          <w:rFonts w:ascii="Arial Narrow" w:hAnsi="Arial Narrow" w:cs="Arial"/>
          <w:sz w:val="20"/>
          <w:szCs w:val="20"/>
        </w:rPr>
        <w:t>2</w:t>
      </w:r>
      <w:r w:rsidRPr="003028A5">
        <w:rPr>
          <w:rFonts w:ascii="Arial Narrow" w:hAnsi="Arial Narrow" w:cs="Arial"/>
          <w:sz w:val="20"/>
          <w:szCs w:val="20"/>
        </w:rPr>
        <w:t xml:space="preserve"> </w:t>
      </w:r>
      <w:r w:rsidR="00081D13" w:rsidRPr="003028A5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D733E0" w:rsidRPr="003028A5">
        <w:rPr>
          <w:rFonts w:ascii="Arial Narrow" w:hAnsi="Arial Narrow" w:cs="Arial"/>
          <w:sz w:val="20"/>
          <w:szCs w:val="20"/>
        </w:rPr>
        <w:t>(</w:t>
      </w:r>
      <w:proofErr w:type="spellStart"/>
      <w:r w:rsidR="00D733E0" w:rsidRPr="003028A5">
        <w:rPr>
          <w:rFonts w:ascii="Arial Narrow" w:hAnsi="Arial Narrow" w:cs="Arial"/>
          <w:sz w:val="20"/>
          <w:szCs w:val="20"/>
        </w:rPr>
        <w:t>t.j</w:t>
      </w:r>
      <w:proofErr w:type="spellEnd"/>
      <w:r w:rsidR="00D733E0" w:rsidRPr="003028A5">
        <w:rPr>
          <w:rFonts w:ascii="Arial Narrow" w:hAnsi="Arial Narrow" w:cs="Arial"/>
          <w:sz w:val="20"/>
          <w:szCs w:val="20"/>
        </w:rPr>
        <w:t>. Dz. U. z 2024 poz. 1320)</w:t>
      </w:r>
      <w:r w:rsidR="00081D13" w:rsidRPr="003028A5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D733E0" w:rsidRPr="003028A5" w:rsidTr="003F055A">
        <w:trPr>
          <w:cantSplit/>
        </w:trPr>
        <w:tc>
          <w:tcPr>
            <w:tcW w:w="10080" w:type="dxa"/>
          </w:tcPr>
          <w:p w:rsidR="00D733E0" w:rsidRPr="003028A5" w:rsidRDefault="00D733E0" w:rsidP="003F055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z w:val="20"/>
                <w:szCs w:val="20"/>
              </w:rPr>
              <w:t>"ABER" SP. Z O.O.</w:t>
            </w:r>
          </w:p>
          <w:p w:rsidR="00D733E0" w:rsidRPr="003028A5" w:rsidRDefault="00D733E0" w:rsidP="003F055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 xml:space="preserve">OGRODOWA 58 </w:t>
            </w:r>
          </w:p>
          <w:p w:rsidR="00D733E0" w:rsidRPr="003028A5" w:rsidRDefault="00D733E0" w:rsidP="003F055A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00-876 WARSZAWA</w:t>
            </w:r>
          </w:p>
          <w:p w:rsidR="00D733E0" w:rsidRPr="003028A5" w:rsidRDefault="00D733E0" w:rsidP="003F055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0" w:name="p360105_01"/>
            <w:r w:rsidRPr="003028A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0"/>
            <w:r w:rsidRPr="003028A5">
              <w:rPr>
                <w:rFonts w:ascii="Arial Narrow" w:hAnsi="Arial Narrow" w:cs="Arial"/>
                <w:b/>
                <w:sz w:val="20"/>
                <w:szCs w:val="20"/>
              </w:rPr>
              <w:t>68 719.56 zł brutto</w:t>
            </w: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733E0" w:rsidRPr="003028A5" w:rsidRDefault="00D733E0" w:rsidP="003F055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:rsidR="00D733E0" w:rsidRPr="003028A5" w:rsidRDefault="00D733E0" w:rsidP="003F05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3028A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3028A5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028A5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3028A5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3028A5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1" w:name="_Hlk53517864"/>
            <w:r w:rsidRPr="003028A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3028A5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028A5" w:rsidRDefault="00D733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3028A5" w:rsidRDefault="00D733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Czas dostawy dodatkowej/interwencyjnej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028A5" w:rsidRDefault="00D733E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 xml:space="preserve">Termin </w:t>
            </w:r>
            <w:r w:rsidR="003028A5" w:rsidRPr="003028A5">
              <w:rPr>
                <w:rFonts w:ascii="Arial Narrow" w:hAnsi="Arial Narrow" w:cs="Arial"/>
                <w:bCs/>
              </w:rPr>
              <w:t>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028A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3028A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3028A5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Łączna liczba punktów</w:t>
            </w:r>
          </w:p>
        </w:tc>
      </w:tr>
      <w:bookmarkEnd w:id="1"/>
      <w:tr w:rsidR="00D733E0" w:rsidRPr="003028A5" w:rsidTr="003F055A">
        <w:tc>
          <w:tcPr>
            <w:tcW w:w="851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:rsidR="00D733E0" w:rsidRPr="003028A5" w:rsidRDefault="00D733E0" w:rsidP="003F055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028A5">
              <w:rPr>
                <w:rFonts w:ascii="Arial Narrow" w:hAnsi="Arial Narrow" w:cs="Arial"/>
                <w:b/>
              </w:rPr>
              <w:t>"ABER" SP. Z O.O.</w:t>
            </w:r>
          </w:p>
          <w:p w:rsidR="00D733E0" w:rsidRPr="003028A5" w:rsidRDefault="00D733E0" w:rsidP="003F055A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 xml:space="preserve">OGRODOWA 58 </w:t>
            </w:r>
          </w:p>
          <w:p w:rsidR="003028A5" w:rsidRPr="003028A5" w:rsidRDefault="00D733E0" w:rsidP="003F055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00-876 WARSZAWA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D733E0" w:rsidRPr="003028A5" w:rsidTr="003F055A">
        <w:tc>
          <w:tcPr>
            <w:tcW w:w="851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D733E0" w:rsidRPr="003028A5" w:rsidRDefault="00D733E0" w:rsidP="003F055A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028A5">
              <w:rPr>
                <w:rFonts w:ascii="Arial Narrow" w:hAnsi="Arial Narrow" w:cs="Arial"/>
                <w:b/>
              </w:rPr>
              <w:t>Przedsiębiorstwo Wielobranżowe K.M Białas spółka jawna</w:t>
            </w:r>
          </w:p>
          <w:p w:rsidR="00D733E0" w:rsidRPr="003028A5" w:rsidRDefault="00D733E0" w:rsidP="003F055A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 xml:space="preserve">Smoleńska 25 </w:t>
            </w:r>
          </w:p>
          <w:p w:rsidR="00D733E0" w:rsidRPr="003028A5" w:rsidRDefault="00D733E0" w:rsidP="003F055A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85-871 Bydgoszcz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54,45</w:t>
            </w:r>
          </w:p>
        </w:tc>
        <w:tc>
          <w:tcPr>
            <w:tcW w:w="1275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D733E0" w:rsidRPr="003028A5" w:rsidRDefault="00D733E0" w:rsidP="003F055A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94,45</w:t>
            </w:r>
          </w:p>
        </w:tc>
      </w:tr>
    </w:tbl>
    <w:p w:rsidR="00F960D7" w:rsidRPr="003028A5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B464D3" w:rsidRDefault="00B464D3" w:rsidP="00B464D3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3028A5">
        <w:rPr>
          <w:rFonts w:ascii="Arial Narrow" w:hAnsi="Arial Narrow" w:cs="Arial"/>
          <w:i/>
          <w:sz w:val="20"/>
          <w:szCs w:val="20"/>
        </w:rPr>
        <w:t>Zamawiający</w:t>
      </w:r>
    </w:p>
    <w:p w:rsidR="003028A5" w:rsidRDefault="003028A5" w:rsidP="003028A5">
      <w:pPr>
        <w:rPr>
          <w:rFonts w:ascii="Arial Narrow" w:hAnsi="Arial Narrow"/>
          <w:sz w:val="16"/>
          <w:szCs w:val="16"/>
        </w:rPr>
      </w:pPr>
    </w:p>
    <w:p w:rsidR="003028A5" w:rsidRDefault="003028A5" w:rsidP="003028A5">
      <w:pPr>
        <w:rPr>
          <w:rFonts w:ascii="Arial Narrow" w:hAnsi="Arial Narrow"/>
          <w:sz w:val="16"/>
          <w:szCs w:val="16"/>
        </w:rPr>
      </w:pPr>
    </w:p>
    <w:p w:rsidR="003028A5" w:rsidRDefault="003028A5" w:rsidP="003028A5">
      <w:pPr>
        <w:rPr>
          <w:rFonts w:ascii="Arial Narrow" w:hAnsi="Arial Narrow"/>
          <w:sz w:val="16"/>
          <w:szCs w:val="16"/>
        </w:rPr>
      </w:pPr>
    </w:p>
    <w:p w:rsidR="003028A5" w:rsidRPr="003028A5" w:rsidRDefault="003028A5" w:rsidP="003028A5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3028A5">
        <w:rPr>
          <w:rFonts w:ascii="Arial Narrow" w:hAnsi="Arial Narrow"/>
          <w:sz w:val="16"/>
          <w:szCs w:val="16"/>
        </w:rPr>
        <w:t>ark.</w:t>
      </w:r>
    </w:p>
    <w:p w:rsidR="003028A5" w:rsidRPr="003028A5" w:rsidRDefault="003028A5" w:rsidP="003028A5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Egz. 1 – </w:t>
      </w:r>
      <w:r w:rsidRPr="003028A5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3028A5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3028A5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3028A5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3028A5">
        <w:rPr>
          <w:rFonts w:ascii="Arial Narrow" w:hAnsi="Arial Narrow"/>
          <w:iCs/>
          <w:sz w:val="16"/>
          <w:szCs w:val="16"/>
        </w:rPr>
        <w:t>.  T2612  B5</w:t>
      </w:r>
    </w:p>
    <w:p w:rsidR="003028A5" w:rsidRPr="003028A5" w:rsidRDefault="003028A5" w:rsidP="003028A5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3028A5" w:rsidRDefault="003028A5" w:rsidP="003028A5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data: </w:t>
      </w:r>
      <w:r w:rsidR="001018E4">
        <w:rPr>
          <w:rFonts w:ascii="Arial Narrow" w:hAnsi="Arial Narrow"/>
          <w:sz w:val="16"/>
          <w:szCs w:val="16"/>
        </w:rPr>
        <w:t>26</w:t>
      </w:r>
      <w:r>
        <w:rPr>
          <w:rFonts w:ascii="Arial Narrow" w:hAnsi="Arial Narrow"/>
          <w:sz w:val="16"/>
          <w:szCs w:val="16"/>
        </w:rPr>
        <w:t>.11.2025 r.</w:t>
      </w:r>
    </w:p>
    <w:p w:rsidR="001018E4" w:rsidRPr="003028A5" w:rsidRDefault="001018E4" w:rsidP="001018E4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lastRenderedPageBreak/>
        <w:t>Bydgoszcz dnia: 2025-11-18</w:t>
      </w:r>
    </w:p>
    <w:p w:rsidR="001018E4" w:rsidRPr="003028A5" w:rsidRDefault="001018E4" w:rsidP="001018E4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3028A5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1018E4" w:rsidRPr="003028A5" w:rsidRDefault="001018E4" w:rsidP="001018E4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>Powstańców Warszawy 5</w:t>
      </w:r>
    </w:p>
    <w:p w:rsidR="001018E4" w:rsidRPr="003028A5" w:rsidRDefault="001018E4" w:rsidP="001018E4">
      <w:pPr>
        <w:ind w:right="3969"/>
        <w:rPr>
          <w:rFonts w:ascii="Arial Narrow" w:hAnsi="Arial Narrow" w:cs="Arial"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>85-681 Bydgoszcz</w:t>
      </w:r>
    </w:p>
    <w:p w:rsidR="001018E4" w:rsidRPr="003028A5" w:rsidRDefault="001018E4" w:rsidP="001018E4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1018E4" w:rsidRPr="003028A5" w:rsidTr="00310AED">
        <w:tc>
          <w:tcPr>
            <w:tcW w:w="10065" w:type="dxa"/>
            <w:shd w:val="clear" w:color="auto" w:fill="F2F2F2"/>
            <w:hideMark/>
          </w:tcPr>
          <w:p w:rsidR="001018E4" w:rsidRPr="003028A5" w:rsidRDefault="001018E4" w:rsidP="00310AED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1018E4" w:rsidRPr="003028A5" w:rsidRDefault="001018E4" w:rsidP="00310AED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1018E4" w:rsidRPr="003028A5" w:rsidRDefault="001018E4" w:rsidP="001018E4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1018E4" w:rsidRPr="003028A5" w:rsidRDefault="001018E4" w:rsidP="001018E4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3028A5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3028A5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3028A5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1018E4" w:rsidRPr="003028A5" w:rsidTr="00310AED">
        <w:tc>
          <w:tcPr>
            <w:tcW w:w="2269" w:type="dxa"/>
            <w:shd w:val="clear" w:color="auto" w:fill="auto"/>
          </w:tcPr>
          <w:p w:rsidR="001018E4" w:rsidRPr="003028A5" w:rsidRDefault="001018E4" w:rsidP="00310A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1018E4" w:rsidRPr="003028A5" w:rsidRDefault="001018E4" w:rsidP="00310A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Dostawy sukcesywne ryb i śledzi</w:t>
            </w:r>
          </w:p>
        </w:tc>
      </w:tr>
      <w:tr w:rsidR="001018E4" w:rsidRPr="003028A5" w:rsidTr="00310AED">
        <w:tc>
          <w:tcPr>
            <w:tcW w:w="2269" w:type="dxa"/>
            <w:shd w:val="clear" w:color="auto" w:fill="auto"/>
          </w:tcPr>
          <w:p w:rsidR="001018E4" w:rsidRPr="003028A5" w:rsidRDefault="001018E4" w:rsidP="00310A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018E4" w:rsidRPr="003028A5" w:rsidRDefault="001018E4" w:rsidP="00310A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127/2025</w:t>
            </w:r>
          </w:p>
        </w:tc>
      </w:tr>
    </w:tbl>
    <w:p w:rsidR="001018E4" w:rsidRPr="003028A5" w:rsidRDefault="001018E4" w:rsidP="001018E4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:rsidR="001018E4" w:rsidRPr="003028A5" w:rsidRDefault="001018E4" w:rsidP="001018E4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028A5">
        <w:rPr>
          <w:rFonts w:ascii="Arial Narrow" w:hAnsi="Arial Narrow" w:cs="Arial"/>
          <w:sz w:val="20"/>
          <w:szCs w:val="20"/>
        </w:rPr>
        <w:t xml:space="preserve">Zamawiający, </w:t>
      </w:r>
      <w:r w:rsidRPr="003028A5">
        <w:rPr>
          <w:rFonts w:ascii="Arial Narrow" w:hAnsi="Arial Narrow" w:cs="Arial"/>
          <w:b/>
          <w:sz w:val="20"/>
          <w:szCs w:val="20"/>
        </w:rPr>
        <w:t>10WSzKzP SPZOZ</w:t>
      </w:r>
      <w:r w:rsidRPr="003028A5">
        <w:rPr>
          <w:rFonts w:ascii="Arial Narrow" w:hAnsi="Arial Narrow" w:cs="Arial"/>
          <w:sz w:val="20"/>
          <w:szCs w:val="20"/>
        </w:rPr>
        <w:t>, działając na podstawie art. 253 ust. 1 pkt. 1 i ust. 2 ustawy z dnia 11 września 2019r. Prawo zamówień publicznych (</w:t>
      </w:r>
      <w:proofErr w:type="spellStart"/>
      <w:r w:rsidRPr="003028A5">
        <w:rPr>
          <w:rFonts w:ascii="Arial Narrow" w:hAnsi="Arial Narrow" w:cs="Arial"/>
          <w:sz w:val="20"/>
          <w:szCs w:val="20"/>
        </w:rPr>
        <w:t>t.j</w:t>
      </w:r>
      <w:proofErr w:type="spellEnd"/>
      <w:r w:rsidRPr="003028A5">
        <w:rPr>
          <w:rFonts w:ascii="Arial Narrow" w:hAnsi="Arial Narrow" w:cs="Arial"/>
          <w:sz w:val="20"/>
          <w:szCs w:val="20"/>
        </w:rPr>
        <w:t xml:space="preserve">. Dz. U. z 2024 poz. 1320), zwanej dalej „ustawą </w:t>
      </w:r>
      <w:proofErr w:type="spellStart"/>
      <w:r w:rsidRPr="003028A5">
        <w:rPr>
          <w:rFonts w:ascii="Arial Narrow" w:hAnsi="Arial Narrow" w:cs="Arial"/>
          <w:sz w:val="20"/>
          <w:szCs w:val="20"/>
        </w:rPr>
        <w:t>Pzp</w:t>
      </w:r>
      <w:proofErr w:type="spellEnd"/>
      <w:r w:rsidRPr="003028A5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1018E4" w:rsidRPr="003028A5" w:rsidTr="00310AED">
        <w:trPr>
          <w:cantSplit/>
        </w:trPr>
        <w:tc>
          <w:tcPr>
            <w:tcW w:w="10080" w:type="dxa"/>
          </w:tcPr>
          <w:p w:rsidR="001018E4" w:rsidRPr="003028A5" w:rsidRDefault="001018E4" w:rsidP="00310AE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/>
                <w:sz w:val="20"/>
                <w:szCs w:val="20"/>
              </w:rPr>
              <w:t>"ABER" SP. Z O.O.</w:t>
            </w:r>
          </w:p>
          <w:p w:rsidR="001018E4" w:rsidRPr="003028A5" w:rsidRDefault="001018E4" w:rsidP="00310AE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 xml:space="preserve">OGRODOWA 58 </w:t>
            </w:r>
          </w:p>
          <w:p w:rsidR="001018E4" w:rsidRPr="003028A5" w:rsidRDefault="001018E4" w:rsidP="00310AED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00-876 WARSZAWA</w:t>
            </w:r>
          </w:p>
          <w:p w:rsidR="001018E4" w:rsidRPr="003028A5" w:rsidRDefault="001018E4" w:rsidP="00310AE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3028A5">
              <w:rPr>
                <w:rFonts w:ascii="Arial Narrow" w:hAnsi="Arial Narrow" w:cs="Arial"/>
                <w:b/>
                <w:sz w:val="20"/>
                <w:szCs w:val="20"/>
              </w:rPr>
              <w:t>68 719.56 zł brutto</w:t>
            </w:r>
            <w:r w:rsidRPr="003028A5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1018E4" w:rsidRPr="003028A5" w:rsidRDefault="001018E4" w:rsidP="00310AE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:rsidR="001018E4" w:rsidRPr="003028A5" w:rsidRDefault="001018E4" w:rsidP="00310AE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028A5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1018E4" w:rsidRPr="003028A5" w:rsidRDefault="001018E4" w:rsidP="001018E4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3028A5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028A5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1018E4" w:rsidRPr="003028A5" w:rsidTr="00310AE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Czas dostawy dodatkowej/interwencyjnej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Łączna liczba punktów</w:t>
            </w:r>
          </w:p>
        </w:tc>
      </w:tr>
      <w:tr w:rsidR="001018E4" w:rsidRPr="003028A5" w:rsidTr="00310AED">
        <w:tc>
          <w:tcPr>
            <w:tcW w:w="851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:rsidR="001018E4" w:rsidRPr="003028A5" w:rsidRDefault="001018E4" w:rsidP="00310AE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028A5">
              <w:rPr>
                <w:rFonts w:ascii="Arial Narrow" w:hAnsi="Arial Narrow" w:cs="Arial"/>
                <w:b/>
              </w:rPr>
              <w:t>"ABER" SP. Z O.O.</w:t>
            </w:r>
          </w:p>
          <w:p w:rsidR="001018E4" w:rsidRPr="003028A5" w:rsidRDefault="001018E4" w:rsidP="00310AE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 xml:space="preserve">OGRODOWA 58 </w:t>
            </w:r>
          </w:p>
          <w:p w:rsidR="001018E4" w:rsidRPr="003028A5" w:rsidRDefault="001018E4" w:rsidP="00310AE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00-876 WARSZAWA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100,00</w:t>
            </w:r>
          </w:p>
        </w:tc>
      </w:tr>
      <w:tr w:rsidR="001018E4" w:rsidRPr="003028A5" w:rsidTr="00310AED">
        <w:tc>
          <w:tcPr>
            <w:tcW w:w="851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1018E4" w:rsidRPr="003028A5" w:rsidRDefault="001018E4" w:rsidP="00310AE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3028A5">
              <w:rPr>
                <w:rFonts w:ascii="Arial Narrow" w:hAnsi="Arial Narrow" w:cs="Arial"/>
                <w:b/>
              </w:rPr>
              <w:t>Przedsiębiorstwo Wielobranżowe K.M Białas spółka jawna</w:t>
            </w:r>
          </w:p>
          <w:p w:rsidR="001018E4" w:rsidRPr="003028A5" w:rsidRDefault="001018E4" w:rsidP="00310AE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 xml:space="preserve">Smoleńska 25 </w:t>
            </w:r>
          </w:p>
          <w:p w:rsidR="001018E4" w:rsidRPr="003028A5" w:rsidRDefault="001018E4" w:rsidP="00310AE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3028A5">
              <w:rPr>
                <w:rFonts w:ascii="Arial Narrow" w:hAnsi="Arial Narrow" w:cs="Arial"/>
                <w:bCs/>
              </w:rPr>
              <w:t>85-871 Bydgoszcz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54,45</w:t>
            </w:r>
          </w:p>
        </w:tc>
        <w:tc>
          <w:tcPr>
            <w:tcW w:w="1275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1018E4" w:rsidRPr="003028A5" w:rsidRDefault="001018E4" w:rsidP="00310AE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3028A5">
              <w:rPr>
                <w:rFonts w:ascii="Arial Narrow" w:hAnsi="Arial Narrow" w:cs="Arial"/>
              </w:rPr>
              <w:t xml:space="preserve">  94,45</w:t>
            </w:r>
          </w:p>
        </w:tc>
      </w:tr>
    </w:tbl>
    <w:p w:rsidR="001018E4" w:rsidRPr="003028A5" w:rsidRDefault="001018E4" w:rsidP="001018E4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018E4" w:rsidRDefault="001018E4" w:rsidP="001018E4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3028A5">
        <w:rPr>
          <w:rFonts w:ascii="Arial Narrow" w:hAnsi="Arial Narrow" w:cs="Arial"/>
          <w:i/>
          <w:sz w:val="20"/>
          <w:szCs w:val="20"/>
        </w:rPr>
        <w:t>Zamawiający</w:t>
      </w:r>
    </w:p>
    <w:p w:rsidR="001018E4" w:rsidRDefault="001018E4" w:rsidP="001018E4">
      <w:pPr>
        <w:rPr>
          <w:rFonts w:ascii="Arial Narrow" w:hAnsi="Arial Narrow"/>
          <w:sz w:val="16"/>
          <w:szCs w:val="16"/>
        </w:rPr>
      </w:pPr>
    </w:p>
    <w:p w:rsidR="001018E4" w:rsidRDefault="001018E4" w:rsidP="001018E4">
      <w:pPr>
        <w:rPr>
          <w:rFonts w:ascii="Arial Narrow" w:hAnsi="Arial Narrow"/>
          <w:sz w:val="16"/>
          <w:szCs w:val="16"/>
        </w:rPr>
      </w:pPr>
    </w:p>
    <w:p w:rsidR="001018E4" w:rsidRDefault="001018E4" w:rsidP="001018E4">
      <w:pPr>
        <w:rPr>
          <w:rFonts w:ascii="Arial Narrow" w:hAnsi="Arial Narrow"/>
          <w:sz w:val="16"/>
          <w:szCs w:val="16"/>
        </w:rPr>
      </w:pPr>
    </w:p>
    <w:p w:rsidR="001018E4" w:rsidRPr="003028A5" w:rsidRDefault="001018E4" w:rsidP="001018E4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3028A5">
        <w:rPr>
          <w:rFonts w:ascii="Arial Narrow" w:hAnsi="Arial Narrow"/>
          <w:sz w:val="16"/>
          <w:szCs w:val="16"/>
        </w:rPr>
        <w:t>ark.</w:t>
      </w:r>
    </w:p>
    <w:p w:rsidR="001018E4" w:rsidRPr="003028A5" w:rsidRDefault="001018E4" w:rsidP="001018E4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Egz. 1 – </w:t>
      </w:r>
      <w:r w:rsidRPr="003028A5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3028A5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3028A5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3028A5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3028A5">
        <w:rPr>
          <w:rFonts w:ascii="Arial Narrow" w:hAnsi="Arial Narrow"/>
          <w:iCs/>
          <w:sz w:val="16"/>
          <w:szCs w:val="16"/>
        </w:rPr>
        <w:t>.  T2612  B5</w:t>
      </w:r>
    </w:p>
    <w:p w:rsidR="001018E4" w:rsidRPr="003028A5" w:rsidRDefault="001018E4" w:rsidP="001018E4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1018E4" w:rsidRPr="003028A5" w:rsidRDefault="001018E4" w:rsidP="001018E4">
      <w:pPr>
        <w:rPr>
          <w:rFonts w:ascii="Arial Narrow" w:hAnsi="Arial Narrow"/>
          <w:sz w:val="16"/>
          <w:szCs w:val="16"/>
        </w:rPr>
      </w:pPr>
      <w:r w:rsidRPr="003028A5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18.11.2025 r.</w:t>
      </w:r>
    </w:p>
    <w:sectPr w:rsidR="001018E4" w:rsidRPr="003028A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ED0" w:rsidRDefault="00611ED0">
      <w:r>
        <w:separator/>
      </w:r>
    </w:p>
  </w:endnote>
  <w:endnote w:type="continuationSeparator" w:id="1">
    <w:p w:rsidR="00611ED0" w:rsidRDefault="00611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E0" w:rsidRDefault="00D733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DF5FC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DF5FCC" w:rsidRPr="004B39E0">
      <w:rPr>
        <w:rFonts w:ascii="Arial" w:hAnsi="Arial"/>
        <w:sz w:val="18"/>
      </w:rPr>
      <w:fldChar w:fldCharType="separate"/>
    </w:r>
    <w:r w:rsidR="001018E4">
      <w:rPr>
        <w:rFonts w:ascii="Arial" w:hAnsi="Arial"/>
        <w:noProof/>
        <w:sz w:val="18"/>
      </w:rPr>
      <w:t>1</w:t>
    </w:r>
    <w:r w:rsidR="00DF5FC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DF5FC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DF5FCC" w:rsidRPr="004B39E0">
      <w:rPr>
        <w:rFonts w:ascii="Arial" w:hAnsi="Arial"/>
        <w:sz w:val="18"/>
      </w:rPr>
      <w:fldChar w:fldCharType="separate"/>
    </w:r>
    <w:r w:rsidR="001018E4">
      <w:rPr>
        <w:rFonts w:ascii="Arial" w:hAnsi="Arial"/>
        <w:noProof/>
        <w:sz w:val="18"/>
      </w:rPr>
      <w:t>2</w:t>
    </w:r>
    <w:r w:rsidR="00DF5FCC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E0" w:rsidRDefault="00D733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ED0" w:rsidRDefault="00611ED0">
      <w:r>
        <w:separator/>
      </w:r>
    </w:p>
  </w:footnote>
  <w:footnote w:type="continuationSeparator" w:id="1">
    <w:p w:rsidR="00611ED0" w:rsidRDefault="00611E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E0" w:rsidRDefault="00D733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E0" w:rsidRDefault="00D733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3E0" w:rsidRDefault="00D733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3E0"/>
    <w:rsid w:val="00005838"/>
    <w:rsid w:val="00022322"/>
    <w:rsid w:val="00042497"/>
    <w:rsid w:val="00081D13"/>
    <w:rsid w:val="00097189"/>
    <w:rsid w:val="000C1E6F"/>
    <w:rsid w:val="000E4E56"/>
    <w:rsid w:val="001018E4"/>
    <w:rsid w:val="001A1468"/>
    <w:rsid w:val="001B7815"/>
    <w:rsid w:val="002B1E4F"/>
    <w:rsid w:val="002B6761"/>
    <w:rsid w:val="003028A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1ED0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33E0"/>
    <w:rsid w:val="00D8427E"/>
    <w:rsid w:val="00DF5FC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5F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F5FC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F5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F5F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F5FCC"/>
  </w:style>
  <w:style w:type="paragraph" w:styleId="Tekstpodstawowy">
    <w:name w:val="Body Text"/>
    <w:basedOn w:val="Normalny"/>
    <w:rsid w:val="00DF5FC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2025-11-26T08:56:00Z</cp:lastPrinted>
  <dcterms:created xsi:type="dcterms:W3CDTF">2025-11-26T08:56:00Z</dcterms:created>
  <dcterms:modified xsi:type="dcterms:W3CDTF">2025-11-26T08:56:00Z</dcterms:modified>
</cp:coreProperties>
</file>