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91605C">
        <w:rPr>
          <w:rFonts w:ascii="Arial Narrow" w:hAnsi="Arial Narrow"/>
          <w:sz w:val="24"/>
          <w:szCs w:val="24"/>
        </w:rPr>
        <w:t>11-18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91605C">
        <w:rPr>
          <w:rFonts w:ascii="Arial Narrow" w:hAnsi="Arial Narrow"/>
          <w:b/>
          <w:sz w:val="24"/>
          <w:szCs w:val="24"/>
        </w:rPr>
        <w:t>8779</w:t>
      </w:r>
      <w:r w:rsidR="00325476">
        <w:rPr>
          <w:rFonts w:ascii="Arial Narrow" w:hAnsi="Arial Narrow"/>
          <w:b/>
          <w:sz w:val="24"/>
          <w:szCs w:val="24"/>
        </w:rPr>
        <w:t>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AE3CE5">
        <w:rPr>
          <w:rFonts w:ascii="Arial Narrow" w:hAnsi="Arial Narrow"/>
          <w:sz w:val="24"/>
          <w:szCs w:val="24"/>
        </w:rPr>
        <w:t xml:space="preserve"> </w:t>
      </w:r>
      <w:r w:rsidR="007E4BD0" w:rsidRPr="00AE3CE5">
        <w:rPr>
          <w:rFonts w:ascii="Arial Narrow" w:hAnsi="Arial Narrow"/>
          <w:sz w:val="24"/>
          <w:szCs w:val="24"/>
        </w:rPr>
        <w:t>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91605C">
        <w:rPr>
          <w:rFonts w:ascii="Arial Narrow" w:hAnsi="Arial Narrow"/>
          <w:sz w:val="24"/>
          <w:szCs w:val="24"/>
        </w:rPr>
        <w:t>18.11</w:t>
      </w:r>
      <w:r w:rsidR="00AE3CE5">
        <w:rPr>
          <w:rFonts w:ascii="Arial Narrow" w:hAnsi="Arial Narrow"/>
          <w:sz w:val="24"/>
          <w:szCs w:val="24"/>
        </w:rPr>
        <w:t>.2025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91605C">
        <w:rPr>
          <w:rFonts w:ascii="Arial Narrow" w:hAnsi="Arial Narrow"/>
          <w:sz w:val="24"/>
          <w:szCs w:val="24"/>
        </w:rPr>
        <w:t>8769</w:t>
      </w:r>
      <w:r w:rsidR="00AE3CE5">
        <w:rPr>
          <w:rFonts w:ascii="Arial Narrow" w:hAnsi="Arial Narrow"/>
          <w:sz w:val="24"/>
          <w:szCs w:val="24"/>
        </w:rPr>
        <w:t>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</w:t>
      </w:r>
      <w:r w:rsidR="0091605C">
        <w:rPr>
          <w:rFonts w:ascii="Arial Narrow" w:hAnsi="Arial Narrow"/>
          <w:sz w:val="24"/>
          <w:szCs w:val="24"/>
        </w:rPr>
        <w:t>ówień Publicznych (Dz. U. z 2024</w:t>
      </w:r>
      <w:r w:rsidRPr="00AE3CE5">
        <w:rPr>
          <w:rFonts w:ascii="Arial Narrow" w:hAnsi="Arial Narrow"/>
          <w:sz w:val="24"/>
          <w:szCs w:val="24"/>
        </w:rPr>
        <w:t xml:space="preserve"> poz. </w:t>
      </w:r>
      <w:r w:rsidR="0091605C">
        <w:rPr>
          <w:rFonts w:ascii="Arial Narrow" w:hAnsi="Arial Narrow"/>
          <w:sz w:val="24"/>
          <w:szCs w:val="24"/>
        </w:rPr>
        <w:t>1320</w:t>
      </w:r>
      <w:r w:rsidRPr="00AE3CE5">
        <w:rPr>
          <w:rFonts w:ascii="Arial Narrow" w:hAnsi="Arial Narrow"/>
          <w:sz w:val="24"/>
          <w:szCs w:val="24"/>
        </w:rPr>
        <w:t xml:space="preserve">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91605C">
        <w:rPr>
          <w:rFonts w:ascii="Arial Narrow" w:hAnsi="Arial Narrow"/>
          <w:b/>
          <w:bCs/>
          <w:sz w:val="24"/>
          <w:szCs w:val="24"/>
        </w:rPr>
        <w:t>podstawowym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393D60" w:rsidP="00B420A6">
      <w:pPr>
        <w:rPr>
          <w:rFonts w:ascii="Arial Narrow" w:hAnsi="Arial Narrow"/>
          <w:b/>
          <w:bCs/>
          <w:sz w:val="24"/>
          <w:szCs w:val="24"/>
        </w:rPr>
      </w:pPr>
      <w:r w:rsidRPr="00393D60">
        <w:rPr>
          <w:rFonts w:ascii="Arial Narrow" w:hAnsi="Arial Narrow"/>
          <w:b/>
          <w:bCs/>
          <w:sz w:val="24"/>
          <w:szCs w:val="24"/>
        </w:rPr>
        <w:t xml:space="preserve">Dostawy sukcesywne </w:t>
      </w:r>
      <w:r w:rsidR="0091605C">
        <w:rPr>
          <w:rFonts w:ascii="Arial Narrow" w:hAnsi="Arial Narrow"/>
          <w:b/>
          <w:bCs/>
          <w:sz w:val="24"/>
          <w:szCs w:val="24"/>
        </w:rPr>
        <w:t>ryb i śledzi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813ACC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13ACC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91605C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91605C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91605C">
        <w:rPr>
          <w:rFonts w:ascii="Arial Narrow" w:hAnsi="Arial Narrow"/>
          <w:sz w:val="16"/>
          <w:szCs w:val="16"/>
        </w:rPr>
        <w:t>18.11</w:t>
      </w:r>
      <w:r w:rsidR="00393D60">
        <w:rPr>
          <w:rFonts w:ascii="Arial Narrow" w:hAnsi="Arial Narrow"/>
          <w:sz w:val="16"/>
          <w:szCs w:val="16"/>
        </w:rPr>
        <w:t>.2025 r.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163" w:rsidRDefault="006E4163">
      <w:r>
        <w:separator/>
      </w:r>
    </w:p>
  </w:endnote>
  <w:endnote w:type="continuationSeparator" w:id="1">
    <w:p w:rsidR="006E4163" w:rsidRDefault="006E4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678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678F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4678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813ACC" w:rsidRPr="00813ACC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163" w:rsidRDefault="006E4163">
      <w:r>
        <w:separator/>
      </w:r>
    </w:p>
  </w:footnote>
  <w:footnote w:type="continuationSeparator" w:id="1">
    <w:p w:rsidR="006E4163" w:rsidRDefault="006E4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B4A9E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25476"/>
    <w:rsid w:val="0035374B"/>
    <w:rsid w:val="00393D60"/>
    <w:rsid w:val="003F783E"/>
    <w:rsid w:val="004603F8"/>
    <w:rsid w:val="004678F4"/>
    <w:rsid w:val="0049614F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45682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6E4163"/>
    <w:rsid w:val="00734369"/>
    <w:rsid w:val="007879D6"/>
    <w:rsid w:val="00790840"/>
    <w:rsid w:val="007E2955"/>
    <w:rsid w:val="007E2EA3"/>
    <w:rsid w:val="007E4BD0"/>
    <w:rsid w:val="007E5CE4"/>
    <w:rsid w:val="00812B3C"/>
    <w:rsid w:val="00813ACC"/>
    <w:rsid w:val="0081730D"/>
    <w:rsid w:val="00835464"/>
    <w:rsid w:val="008638E2"/>
    <w:rsid w:val="008C3F94"/>
    <w:rsid w:val="00910922"/>
    <w:rsid w:val="00911021"/>
    <w:rsid w:val="00911F3E"/>
    <w:rsid w:val="0091605C"/>
    <w:rsid w:val="009228C4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80834"/>
    <w:rsid w:val="00A85DB5"/>
    <w:rsid w:val="00A87D53"/>
    <w:rsid w:val="00AA2BC2"/>
    <w:rsid w:val="00AB5AC2"/>
    <w:rsid w:val="00AC1373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C3C2C"/>
    <w:rsid w:val="00CD5721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D0926"/>
    <w:rsid w:val="00DD0F69"/>
    <w:rsid w:val="00DE22CD"/>
    <w:rsid w:val="00E02708"/>
    <w:rsid w:val="00E61117"/>
    <w:rsid w:val="00EB3A76"/>
    <w:rsid w:val="00EC1F29"/>
    <w:rsid w:val="00EC70E8"/>
    <w:rsid w:val="00ED0985"/>
    <w:rsid w:val="00F2587F"/>
    <w:rsid w:val="00F3698D"/>
    <w:rsid w:val="00F43D79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753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2025-11-18T11:46:00Z</cp:lastPrinted>
  <dcterms:created xsi:type="dcterms:W3CDTF">2025-11-18T11:17:00Z</dcterms:created>
  <dcterms:modified xsi:type="dcterms:W3CDTF">2025-11-18T11:46:00Z</dcterms:modified>
</cp:coreProperties>
</file>