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9A269" w14:textId="77777777" w:rsidR="005103B9" w:rsidRPr="00753FE7" w:rsidRDefault="006676AE" w:rsidP="00DB3D0E">
      <w:pPr>
        <w:pStyle w:val="Nagwek4"/>
        <w:spacing w:after="240"/>
        <w:rPr>
          <w:rFonts w:ascii="Arial Narrow" w:hAnsi="Arial Narrow" w:cs="Arial"/>
          <w:bCs/>
          <w:i w:val="0"/>
          <w:szCs w:val="24"/>
        </w:rPr>
      </w:pPr>
      <w:r w:rsidRPr="00753FE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D4416" w:rsidRPr="00753FE7">
        <w:rPr>
          <w:rFonts w:ascii="Arial Narrow" w:hAnsi="Arial Narrow" w:cs="Arial"/>
          <w:bCs/>
          <w:i w:val="0"/>
          <w:szCs w:val="24"/>
        </w:rPr>
        <w:t>1</w:t>
      </w:r>
      <w:r w:rsidR="00B36ABD" w:rsidRPr="00753FE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5F88A83" w14:textId="77777777" w:rsidR="00C4103F" w:rsidRPr="00753FE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53FE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53FE7">
        <w:rPr>
          <w:rFonts w:ascii="Arial Narrow" w:hAnsi="Arial Narrow" w:cs="Arial"/>
          <w:b/>
          <w:sz w:val="24"/>
          <w:szCs w:val="24"/>
        </w:rPr>
        <w:t>:</w:t>
      </w:r>
    </w:p>
    <w:p w14:paraId="7AE67A82" w14:textId="77777777" w:rsidR="006676AE" w:rsidRPr="00753FE7" w:rsidRDefault="008D441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53FE7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76F6D2E5" w14:textId="77777777" w:rsidR="006676AE" w:rsidRPr="00753FE7" w:rsidRDefault="008D441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53FE7">
        <w:rPr>
          <w:rFonts w:ascii="Arial Narrow" w:hAnsi="Arial Narrow" w:cs="Arial"/>
        </w:rPr>
        <w:t>ul. Powstańców Warszawy5</w:t>
      </w:r>
    </w:p>
    <w:p w14:paraId="76059D30" w14:textId="77777777" w:rsidR="00F90CD1" w:rsidRPr="00753FE7" w:rsidRDefault="008D441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53FE7">
        <w:rPr>
          <w:rFonts w:ascii="Arial Narrow" w:hAnsi="Arial Narrow" w:cs="Arial"/>
        </w:rPr>
        <w:t>85-681Bydgoszcz</w:t>
      </w:r>
    </w:p>
    <w:p w14:paraId="506C4055" w14:textId="77777777" w:rsidR="009169D4" w:rsidRPr="00753FE7" w:rsidRDefault="009169D4" w:rsidP="009B2101">
      <w:pPr>
        <w:pStyle w:val="Tekstpodstawowy"/>
        <w:tabs>
          <w:tab w:val="right" w:pos="9072"/>
        </w:tabs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53FE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  <w:r w:rsidR="009B2101" w:rsidRPr="00753FE7">
        <w:rPr>
          <w:rFonts w:ascii="Arial Narrow" w:hAnsi="Arial Narrow" w:cs="Arial"/>
          <w:i/>
          <w:sz w:val="16"/>
          <w:szCs w:val="16"/>
        </w:rPr>
        <w:tab/>
      </w:r>
    </w:p>
    <w:p w14:paraId="63ECED7F" w14:textId="77777777" w:rsidR="00C4103F" w:rsidRPr="00753FE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753FE7">
        <w:rPr>
          <w:rFonts w:ascii="Arial Narrow" w:hAnsi="Arial Narrow" w:cs="Arial"/>
          <w:iCs/>
          <w:sz w:val="16"/>
          <w:szCs w:val="16"/>
        </w:rPr>
        <w:t>[</w:t>
      </w:r>
      <w:r w:rsidR="009169D4" w:rsidRPr="00753FE7">
        <w:rPr>
          <w:rFonts w:ascii="Arial Narrow" w:hAnsi="Arial Narrow" w:cs="Arial"/>
          <w:iCs/>
          <w:sz w:val="16"/>
          <w:szCs w:val="16"/>
        </w:rPr>
        <w:t>pełna nazwa, adres</w:t>
      </w:r>
      <w:r w:rsidRPr="00753FE7">
        <w:rPr>
          <w:rFonts w:ascii="Arial Narrow" w:hAnsi="Arial Narrow" w:cs="Arial"/>
          <w:iCs/>
          <w:sz w:val="16"/>
          <w:szCs w:val="16"/>
        </w:rPr>
        <w:t>]</w:t>
      </w:r>
    </w:p>
    <w:p w14:paraId="135FFB34" w14:textId="77777777" w:rsidR="002578E4" w:rsidRPr="00753FE7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53FE7" w14:paraId="32A5AF2C" w14:textId="77777777" w:rsidTr="0018769E">
        <w:tc>
          <w:tcPr>
            <w:tcW w:w="2800" w:type="dxa"/>
          </w:tcPr>
          <w:p w14:paraId="6434BA1A" w14:textId="77777777" w:rsidR="002578E4" w:rsidRPr="00753FE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3FE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53FE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5D46AD5" w14:textId="77777777" w:rsidR="002578E4" w:rsidRPr="00753FE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1136317" w14:textId="77777777" w:rsidR="002578E4" w:rsidRPr="00753FE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3FE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CD50E7" w14:textId="77777777" w:rsidR="002578E4" w:rsidRPr="00753FE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53FE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adres,w zależności od podmiotu: NIP/PESEL, KRS/CEiDG]</w:t>
            </w:r>
          </w:p>
        </w:tc>
      </w:tr>
      <w:tr w:rsidR="002578E4" w:rsidRPr="00753FE7" w14:paraId="20EA4BA3" w14:textId="77777777" w:rsidTr="0018769E">
        <w:tc>
          <w:tcPr>
            <w:tcW w:w="2800" w:type="dxa"/>
          </w:tcPr>
          <w:p w14:paraId="193DEB33" w14:textId="77777777" w:rsidR="002578E4" w:rsidRPr="00753FE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3FE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774D08D" w14:textId="77777777" w:rsidR="002578E4" w:rsidRPr="00753FE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771A6EF" w14:textId="77777777" w:rsidR="002578E4" w:rsidRPr="00753FE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3FE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1E0673" w14:textId="77777777" w:rsidR="002578E4" w:rsidRPr="00753FE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53FE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53FE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53FE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64683B" w14:textId="77777777" w:rsidR="002578E4" w:rsidRPr="00753FE7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4416" w:rsidRPr="00753FE7" w14:paraId="5492C223" w14:textId="77777777" w:rsidTr="00AB3542">
        <w:tc>
          <w:tcPr>
            <w:tcW w:w="9104" w:type="dxa"/>
            <w:shd w:val="clear" w:color="auto" w:fill="D9D9D9"/>
          </w:tcPr>
          <w:p w14:paraId="41FF8C3B" w14:textId="77777777" w:rsidR="008D4416" w:rsidRPr="00753FE7" w:rsidRDefault="008D4416" w:rsidP="00AB354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53FE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3B38363" w14:textId="77777777" w:rsidR="008D4416" w:rsidRPr="00753FE7" w:rsidRDefault="008D4416" w:rsidP="00AB354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18C4192D" w14:textId="77777777" w:rsidR="008D4416" w:rsidRPr="00753FE7" w:rsidRDefault="008D4416" w:rsidP="00AB354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36068D45" w14:textId="77777777" w:rsidR="008D4416" w:rsidRPr="00753FE7" w:rsidRDefault="008D4416" w:rsidP="00AB354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4665334" w14:textId="77777777" w:rsidR="008D4416" w:rsidRPr="00753FE7" w:rsidRDefault="008D4416" w:rsidP="00AB3542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53FE7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D2EA729" w14:textId="77777777" w:rsidR="00E50194" w:rsidRPr="00753FE7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Na potrzeby postę</w:t>
      </w:r>
      <w:r w:rsidR="008D0487" w:rsidRPr="00753FE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53FE7">
        <w:rPr>
          <w:rFonts w:ascii="Arial Narrow" w:hAnsi="Arial Narrow" w:cs="Arial"/>
          <w:sz w:val="24"/>
          <w:szCs w:val="24"/>
        </w:rPr>
        <w:t>zamówienia publicznego</w:t>
      </w:r>
      <w:r w:rsidR="00E50194" w:rsidRPr="00753FE7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53FE7" w14:paraId="48993022" w14:textId="77777777" w:rsidTr="0018769E">
        <w:tc>
          <w:tcPr>
            <w:tcW w:w="2269" w:type="dxa"/>
          </w:tcPr>
          <w:p w14:paraId="21CF9FB2" w14:textId="77777777" w:rsidR="002578E4" w:rsidRPr="00753FE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3FE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52E344D" w14:textId="77777777" w:rsidR="002578E4" w:rsidRPr="00753FE7" w:rsidRDefault="008D441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3FE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2578E4" w:rsidRPr="00753FE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4416" w:rsidRPr="00753FE7" w14:paraId="5F832296" w14:textId="77777777" w:rsidTr="00AB3542">
        <w:tc>
          <w:tcPr>
            <w:tcW w:w="2269" w:type="dxa"/>
          </w:tcPr>
          <w:p w14:paraId="37D8711A" w14:textId="77777777" w:rsidR="008D4416" w:rsidRPr="00753FE7" w:rsidRDefault="008D4416" w:rsidP="00AB35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3FE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577C9BE" w14:textId="77777777" w:rsidR="008D4416" w:rsidRPr="00753FE7" w:rsidRDefault="008D4416" w:rsidP="00AB35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3FE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138/2025</w:t>
            </w:r>
          </w:p>
        </w:tc>
      </w:tr>
    </w:tbl>
    <w:p w14:paraId="44D2C6E8" w14:textId="77777777" w:rsidR="002578E4" w:rsidRPr="00753FE7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5259A21" w14:textId="77777777" w:rsidR="00F90CD1" w:rsidRPr="00753FE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 xml:space="preserve">prowadzonego przez </w:t>
      </w:r>
      <w:r w:rsidR="008D4416" w:rsidRPr="00753FE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753FE7">
        <w:rPr>
          <w:rFonts w:ascii="Arial Narrow" w:hAnsi="Arial Narrow" w:cs="Arial"/>
          <w:b/>
          <w:sz w:val="24"/>
          <w:szCs w:val="24"/>
        </w:rPr>
        <w:t>,</w:t>
      </w:r>
      <w:r w:rsidR="00E65685" w:rsidRPr="00753FE7">
        <w:rPr>
          <w:rFonts w:ascii="Arial Narrow" w:hAnsi="Arial Narrow" w:cs="Arial"/>
          <w:sz w:val="24"/>
          <w:szCs w:val="24"/>
        </w:rPr>
        <w:t>oświa</w:t>
      </w:r>
      <w:r w:rsidR="00825A09" w:rsidRPr="00753FE7">
        <w:rPr>
          <w:rFonts w:ascii="Arial Narrow" w:hAnsi="Arial Narrow" w:cs="Arial"/>
          <w:sz w:val="24"/>
          <w:szCs w:val="24"/>
        </w:rPr>
        <w:t>dczam</w:t>
      </w:r>
      <w:r w:rsidR="00E65685" w:rsidRPr="00753FE7">
        <w:rPr>
          <w:rFonts w:ascii="Arial Narrow" w:hAnsi="Arial Narrow" w:cs="Arial"/>
          <w:sz w:val="24"/>
          <w:szCs w:val="24"/>
        </w:rPr>
        <w:t>,</w:t>
      </w:r>
      <w:r w:rsidR="002B2AD9" w:rsidRPr="00753FE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53FE7" w14:paraId="2C52CDC5" w14:textId="77777777" w:rsidTr="00650D6C">
        <w:tc>
          <w:tcPr>
            <w:tcW w:w="9104" w:type="dxa"/>
            <w:shd w:val="clear" w:color="auto" w:fill="D9D9D9"/>
          </w:tcPr>
          <w:p w14:paraId="6E96DABF" w14:textId="77777777" w:rsidR="00E50194" w:rsidRPr="00753FE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FACC61F" w14:textId="77777777" w:rsidR="00C113BF" w:rsidRPr="00753FE7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53FE7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753FE7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753FE7">
        <w:rPr>
          <w:rFonts w:ascii="Arial Narrow" w:hAnsi="Arial Narrow" w:cs="Arial"/>
          <w:sz w:val="24"/>
          <w:szCs w:val="24"/>
        </w:rPr>
        <w:t>108</w:t>
      </w:r>
      <w:r w:rsidR="002C4137" w:rsidRPr="00753FE7">
        <w:rPr>
          <w:rFonts w:ascii="Arial Narrow" w:hAnsi="Arial Narrow" w:cs="Arial"/>
          <w:sz w:val="24"/>
          <w:szCs w:val="24"/>
        </w:rPr>
        <w:t xml:space="preserve"> ust 1 </w:t>
      </w:r>
      <w:r w:rsidRPr="00753FE7">
        <w:rPr>
          <w:rFonts w:ascii="Arial Narrow" w:hAnsi="Arial Narrow" w:cs="Arial"/>
          <w:sz w:val="24"/>
          <w:szCs w:val="24"/>
        </w:rPr>
        <w:t>ustawy Pzp</w:t>
      </w:r>
      <w:r w:rsidR="00641874" w:rsidRPr="00753FE7">
        <w:rPr>
          <w:rFonts w:ascii="Arial Narrow" w:hAnsi="Arial Narrow" w:cs="Arial"/>
          <w:sz w:val="24"/>
          <w:szCs w:val="24"/>
        </w:rPr>
        <w:t>.</w:t>
      </w:r>
    </w:p>
    <w:p w14:paraId="22397F03" w14:textId="77777777" w:rsidR="008D4416" w:rsidRPr="00753FE7" w:rsidRDefault="008D4416" w:rsidP="008D4416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2CA515C" w14:textId="77777777" w:rsidR="002426FF" w:rsidRPr="00753FE7" w:rsidRDefault="008D4416" w:rsidP="008D4416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753FE7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753FE7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76A003E5" w14:textId="77777777" w:rsidR="008D4416" w:rsidRPr="00753FE7" w:rsidRDefault="008D4416" w:rsidP="008D441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3C26159" w14:textId="77777777" w:rsidR="008D4416" w:rsidRPr="00753FE7" w:rsidRDefault="008D4416" w:rsidP="008D4416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53FE7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031D8899" w14:textId="77777777" w:rsidR="008D4416" w:rsidRPr="00753FE7" w:rsidRDefault="008D4416" w:rsidP="008D441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1F0E1366" w14:textId="77777777" w:rsidR="008D4416" w:rsidRPr="00753FE7" w:rsidRDefault="008D4416" w:rsidP="008D441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A0B0446" w14:textId="77777777" w:rsidR="008D4416" w:rsidRPr="00753FE7" w:rsidRDefault="008D4416" w:rsidP="008D4416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53FE7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13AFE892" w14:textId="77777777" w:rsidR="008D4416" w:rsidRPr="00753FE7" w:rsidRDefault="008D4416" w:rsidP="008D441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53FE7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E79D552" w14:textId="77777777" w:rsidR="00023477" w:rsidRPr="00753FE7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02F9920B" w14:textId="77777777" w:rsidR="00023477" w:rsidRPr="00753FE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B646F03" w14:textId="77777777" w:rsidR="00992BD8" w:rsidRPr="00753FE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53FE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53FE7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53FE7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70396B8" w14:textId="77777777" w:rsidR="00023477" w:rsidRPr="00753FE7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53FE7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53FE7">
        <w:rPr>
          <w:rFonts w:ascii="Arial Narrow" w:hAnsi="Arial Narrow" w:cs="Arial"/>
          <w:i/>
          <w:sz w:val="24"/>
          <w:szCs w:val="24"/>
        </w:rPr>
        <w:t>.</w:t>
      </w:r>
      <w:r w:rsidRPr="00753FE7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53FE7">
        <w:rPr>
          <w:rFonts w:ascii="Arial Narrow" w:hAnsi="Arial Narrow" w:cs="Arial"/>
          <w:sz w:val="24"/>
          <w:szCs w:val="24"/>
        </w:rPr>
        <w:t>110</w:t>
      </w:r>
      <w:r w:rsidRPr="00753FE7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53FE7">
        <w:rPr>
          <w:rFonts w:ascii="Arial Narrow" w:hAnsi="Arial Narrow" w:cs="Arial"/>
          <w:sz w:val="24"/>
          <w:szCs w:val="24"/>
        </w:rPr>
        <w:t>2</w:t>
      </w:r>
      <w:r w:rsidRPr="00753FE7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53FE7">
        <w:rPr>
          <w:rFonts w:ascii="Arial Narrow" w:hAnsi="Arial Narrow" w:cs="Arial"/>
          <w:sz w:val="24"/>
          <w:szCs w:val="24"/>
        </w:rPr>
        <w:t xml:space="preserve"> i zapobiegawcze</w:t>
      </w:r>
      <w:r w:rsidRPr="00753FE7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53FE7">
        <w:rPr>
          <w:rFonts w:ascii="Arial Narrow" w:hAnsi="Arial Narrow" w:cs="Arial"/>
          <w:sz w:val="24"/>
          <w:szCs w:val="24"/>
        </w:rPr>
        <w:t>..</w:t>
      </w:r>
      <w:r w:rsidRPr="00753FE7">
        <w:rPr>
          <w:rFonts w:ascii="Arial Narrow" w:hAnsi="Arial Narrow" w:cs="Arial"/>
          <w:sz w:val="24"/>
          <w:szCs w:val="24"/>
        </w:rPr>
        <w:t>……………</w:t>
      </w:r>
      <w:r w:rsidR="00023477" w:rsidRPr="00753FE7">
        <w:rPr>
          <w:rFonts w:ascii="Arial Narrow" w:hAnsi="Arial Narrow" w:cs="Arial"/>
          <w:sz w:val="24"/>
          <w:szCs w:val="24"/>
        </w:rPr>
        <w:t>…</w:t>
      </w:r>
      <w:r w:rsidRPr="00753FE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53FE7">
        <w:rPr>
          <w:rFonts w:ascii="Arial Narrow" w:hAnsi="Arial Narrow" w:cs="Arial"/>
          <w:sz w:val="24"/>
          <w:szCs w:val="24"/>
        </w:rPr>
        <w:t>.</w:t>
      </w:r>
      <w:r w:rsidRPr="00753FE7">
        <w:rPr>
          <w:rFonts w:ascii="Arial Narrow" w:hAnsi="Arial Narrow" w:cs="Arial"/>
          <w:sz w:val="24"/>
          <w:szCs w:val="24"/>
        </w:rPr>
        <w:t>…</w:t>
      </w:r>
      <w:r w:rsidR="007A2BCB" w:rsidRPr="00753FE7">
        <w:rPr>
          <w:rFonts w:ascii="Arial Narrow" w:hAnsi="Arial Narrow" w:cs="Arial"/>
          <w:sz w:val="24"/>
          <w:szCs w:val="24"/>
        </w:rPr>
        <w:t>.</w:t>
      </w:r>
    </w:p>
    <w:p w14:paraId="7FB9C60A" w14:textId="77777777" w:rsidR="007A2BCB" w:rsidRPr="00753FE7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4EF6C7D" w14:textId="77777777" w:rsidR="0011306C" w:rsidRPr="00753FE7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53FE7">
        <w:rPr>
          <w:rFonts w:ascii="Arial Narrow" w:hAnsi="Arial Narrow" w:cs="Arial"/>
          <w:sz w:val="24"/>
          <w:szCs w:val="24"/>
        </w:rPr>
        <w:t>t.j. Dz.U. z 20</w:t>
      </w:r>
      <w:r w:rsidR="001E1F11" w:rsidRPr="00753FE7">
        <w:rPr>
          <w:rFonts w:ascii="Arial Narrow" w:hAnsi="Arial Narrow" w:cs="Arial"/>
          <w:sz w:val="24"/>
          <w:szCs w:val="24"/>
        </w:rPr>
        <w:t>25</w:t>
      </w:r>
      <w:r w:rsidR="000B430B" w:rsidRPr="00753FE7">
        <w:rPr>
          <w:rFonts w:ascii="Arial Narrow" w:hAnsi="Arial Narrow" w:cs="Arial"/>
          <w:sz w:val="24"/>
          <w:szCs w:val="24"/>
        </w:rPr>
        <w:t xml:space="preserve">r. poz. </w:t>
      </w:r>
      <w:r w:rsidR="001E1F11" w:rsidRPr="00753FE7">
        <w:rPr>
          <w:rFonts w:ascii="Arial Narrow" w:hAnsi="Arial Narrow" w:cs="Arial"/>
          <w:sz w:val="24"/>
          <w:szCs w:val="24"/>
        </w:rPr>
        <w:t>514</w:t>
      </w:r>
      <w:r w:rsidR="000B430B" w:rsidRPr="00753FE7">
        <w:rPr>
          <w:rFonts w:ascii="Arial Narrow" w:hAnsi="Arial Narrow" w:cs="Arial"/>
          <w:sz w:val="24"/>
          <w:szCs w:val="24"/>
        </w:rPr>
        <w:t>.</w:t>
      </w:r>
      <w:r w:rsidRPr="00753FE7">
        <w:rPr>
          <w:rFonts w:ascii="Arial Narrow" w:hAnsi="Arial Narrow" w:cs="Arial"/>
          <w:sz w:val="24"/>
          <w:szCs w:val="24"/>
        </w:rPr>
        <w:t>)</w:t>
      </w:r>
      <w:r w:rsidR="0011306C" w:rsidRPr="00753FE7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753FE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53FE7" w14:paraId="69A235BC" w14:textId="77777777" w:rsidTr="00CD4DD1">
        <w:tc>
          <w:tcPr>
            <w:tcW w:w="9104" w:type="dxa"/>
            <w:shd w:val="clear" w:color="auto" w:fill="D9D9D9"/>
          </w:tcPr>
          <w:p w14:paraId="4021BED1" w14:textId="77777777" w:rsidR="0011306C" w:rsidRPr="00753FE7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753FE7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EF45706" w14:textId="77777777" w:rsidR="00D2702A" w:rsidRPr="00753FE7" w:rsidRDefault="004F23F7" w:rsidP="00DB3D0E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Oświadczam,</w:t>
      </w:r>
      <w:r w:rsidR="00313417" w:rsidRPr="00753FE7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53FE7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53FE7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53FE7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B3D0E" w14:paraId="7991624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B3FF8" w14:textId="77777777" w:rsidR="00D2702A" w:rsidRPr="00DB3D0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DB3D0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1EF2E" w14:textId="77777777" w:rsidR="00D2702A" w:rsidRPr="00DB3D0E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DB3D0E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8D4416" w:rsidRPr="00753FE7" w14:paraId="15FEE602" w14:textId="77777777" w:rsidTr="00AB35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D180" w14:textId="77777777" w:rsidR="008D4416" w:rsidRPr="00753FE7" w:rsidRDefault="008D4416" w:rsidP="00AB354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F830" w14:textId="77777777" w:rsidR="008D4416" w:rsidRPr="00753FE7" w:rsidRDefault="008D4416" w:rsidP="00AB354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396175C" w14:textId="77777777" w:rsidR="008D4416" w:rsidRPr="00753FE7" w:rsidRDefault="008D4416" w:rsidP="00AB354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100B2108" w14:textId="77777777" w:rsidR="008D4416" w:rsidRPr="00753FE7" w:rsidRDefault="00B06EDF" w:rsidP="00C701D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Na p</w:t>
            </w:r>
            <w:r w:rsidR="008D4416" w:rsidRPr="00753FE7">
              <w:rPr>
                <w:rFonts w:ascii="Arial Narrow" w:hAnsi="Arial Narrow" w:cs="Arial"/>
                <w:sz w:val="24"/>
                <w:szCs w:val="24"/>
              </w:rPr>
              <w:t>otwierdzenie, że wykonawca jest ubezpieczony od odpowiedzialności cywilnej w zakresie prowadzonej działalności związanej z przedmiotem zamówienia na sumę gwarancyjną określoną przez zamawiającego</w:t>
            </w:r>
            <w:r w:rsidR="00C701DB">
              <w:rPr>
                <w:rFonts w:ascii="Arial Narrow" w:hAnsi="Arial Narrow" w:cs="Arial"/>
                <w:sz w:val="24"/>
                <w:szCs w:val="24"/>
              </w:rPr>
              <w:t xml:space="preserve"> wykonawca przedstawi polisę lub inny</w:t>
            </w:r>
            <w:r w:rsidR="008D4416" w:rsidRPr="00753FE7">
              <w:rPr>
                <w:rFonts w:ascii="Arial Narrow" w:hAnsi="Arial Narrow" w:cs="Arial"/>
                <w:sz w:val="24"/>
                <w:szCs w:val="24"/>
              </w:rPr>
              <w:t xml:space="preserve"> dokumentu ubezpieczenia OC w zakresie robót budowlanych na sumę gwarancyjną, co najmniej 5 000 000,00 PLN</w:t>
            </w:r>
          </w:p>
        </w:tc>
      </w:tr>
      <w:tr w:rsidR="008D4416" w:rsidRPr="00753FE7" w14:paraId="12BEC327" w14:textId="77777777" w:rsidTr="00AB35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93BF" w14:textId="77777777" w:rsidR="008D4416" w:rsidRPr="00753FE7" w:rsidRDefault="008D4416" w:rsidP="00AB354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E8FD" w14:textId="77777777" w:rsidR="008D4416" w:rsidRPr="00753FE7" w:rsidRDefault="00607707" w:rsidP="00AB354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B01339C" w14:textId="77777777" w:rsidR="00607707" w:rsidRPr="00607707" w:rsidRDefault="00607707" w:rsidP="0060770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770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825D1B2" w14:textId="77777777" w:rsidR="00607707" w:rsidRPr="00607707" w:rsidRDefault="00607707" w:rsidP="0060770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7707">
              <w:rPr>
                <w:rFonts w:ascii="Arial Narrow" w:hAnsi="Arial Narrow" w:cs="Arial"/>
                <w:sz w:val="24"/>
                <w:szCs w:val="24"/>
              </w:rPr>
              <w:t>Na potwierdzenie spełnienia warunku należy przedłożyć:</w:t>
            </w:r>
          </w:p>
          <w:p w14:paraId="3DEA7454" w14:textId="77777777" w:rsidR="00607707" w:rsidRPr="00607707" w:rsidRDefault="00607707" w:rsidP="0060770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7707">
              <w:rPr>
                <w:rFonts w:ascii="Arial Narrow" w:hAnsi="Arial Narrow" w:cs="Arial"/>
                <w:sz w:val="24"/>
                <w:szCs w:val="24"/>
              </w:rPr>
              <w:t xml:space="preserve"> - wykaz min. 1 osoby z uprawnieniami w specjalności konstrukcyjno - budowlanej do kierowania robotami budowlanymi bez ograniczeń przynależnej do właściwej Izby Inżynierów.</w:t>
            </w:r>
          </w:p>
          <w:p w14:paraId="667D8C1C" w14:textId="77777777" w:rsidR="00607707" w:rsidRPr="00607707" w:rsidRDefault="00607707" w:rsidP="0060770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7707">
              <w:rPr>
                <w:rFonts w:ascii="Arial Narrow" w:hAnsi="Arial Narrow" w:cs="Arial"/>
                <w:sz w:val="24"/>
                <w:szCs w:val="24"/>
              </w:rPr>
              <w:t xml:space="preserve"> - wykaz min. 1 osoby z uprawnieniami w specjalności instalacyjnej w zakresie sieci, instalacji i urządzeń wodociągowych i kanalizacyjnych, cieplnych, wentylacyjnych i gazowych do kierowania robotami budowlanymi bez ograniczeń przynależnej do właściwej Izby Inżynierów.</w:t>
            </w:r>
          </w:p>
          <w:p w14:paraId="797506F4" w14:textId="77777777" w:rsidR="00607707" w:rsidRPr="00607707" w:rsidRDefault="00607707" w:rsidP="0060770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7707">
              <w:rPr>
                <w:rFonts w:ascii="Arial Narrow" w:hAnsi="Arial Narrow" w:cs="Arial"/>
                <w:sz w:val="24"/>
                <w:szCs w:val="24"/>
              </w:rPr>
              <w:t xml:space="preserve"> - wykaz min. 1 osoby z uprawnieniami w specjalności instalacyjnej w zakresie sieci, instalacji i urządzeń elektrycznych i elektroenergetycznych do kierowania robotami budowlanymi bez ograniczeń przynależnej do właściwej Izby Inżynierów.</w:t>
            </w:r>
          </w:p>
          <w:p w14:paraId="1998B75A" w14:textId="277201D2" w:rsidR="008D4416" w:rsidRPr="00753FE7" w:rsidRDefault="00607707" w:rsidP="00DB3D0E">
            <w:pPr>
              <w:spacing w:before="60" w:after="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7707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-  wykaz zrealizowanych min. 2 robót budowlanych, w tym </w:t>
            </w:r>
            <w:r w:rsidR="00DB3D0E" w:rsidRPr="00607707">
              <w:rPr>
                <w:rFonts w:ascii="Arial Narrow" w:hAnsi="Arial Narrow" w:cs="Arial"/>
                <w:sz w:val="24"/>
                <w:szCs w:val="24"/>
              </w:rPr>
              <w:t>minimum</w:t>
            </w:r>
            <w:r w:rsidRPr="00607707">
              <w:rPr>
                <w:rFonts w:ascii="Arial Narrow" w:hAnsi="Arial Narrow" w:cs="Arial"/>
                <w:sz w:val="24"/>
                <w:szCs w:val="24"/>
              </w:rPr>
              <w:t xml:space="preserve"> jedna o wartości co najmniej 5 000 000,00 PLN brutto.</w:t>
            </w:r>
          </w:p>
        </w:tc>
      </w:tr>
    </w:tbl>
    <w:p w14:paraId="3B515F46" w14:textId="77777777" w:rsidR="00E21BB4" w:rsidRPr="00753FE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53FE7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3BC0CB6F" w14:textId="77777777" w:rsidR="00E21BB4" w:rsidRPr="00753FE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53FE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53FE7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53FE7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53FE7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53FE7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E493458" w14:textId="77777777" w:rsidR="00C62F57" w:rsidRPr="00753FE7" w:rsidRDefault="00C62F57" w:rsidP="00DB3D0E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0969F7B4" w14:textId="77777777" w:rsidR="00C62F57" w:rsidRPr="00753FE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41505EE0" w14:textId="77777777" w:rsidR="00721D87" w:rsidRPr="00753FE7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53FE7">
        <w:rPr>
          <w:rFonts w:ascii="Arial Narrow" w:hAnsi="Arial Narrow" w:cs="Arial"/>
          <w:sz w:val="24"/>
          <w:szCs w:val="24"/>
        </w:rPr>
        <w:t>ego/</w:t>
      </w:r>
      <w:r w:rsidRPr="00753FE7">
        <w:rPr>
          <w:rFonts w:ascii="Arial Narrow" w:hAnsi="Arial Narrow" w:cs="Arial"/>
          <w:sz w:val="24"/>
          <w:szCs w:val="24"/>
        </w:rPr>
        <w:t xml:space="preserve">ych zasoby: </w:t>
      </w:r>
    </w:p>
    <w:p w14:paraId="435490D7" w14:textId="77777777" w:rsidR="00721D87" w:rsidRPr="00753FE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……………</w:t>
      </w:r>
      <w:r w:rsidR="00721D87" w:rsidRPr="00753FE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E455D4D" w14:textId="77777777" w:rsidR="00721D87" w:rsidRPr="00753FE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53FE7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66191A9A" w14:textId="77777777" w:rsidR="00721D87" w:rsidRPr="00753FE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6C1E78A8" w14:textId="77777777" w:rsidR="00E21BB4" w:rsidRPr="00753FE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……………</w:t>
      </w:r>
      <w:r w:rsidR="00721D87" w:rsidRPr="00753FE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53FE7">
        <w:rPr>
          <w:rFonts w:ascii="Arial Narrow" w:hAnsi="Arial Narrow" w:cs="Arial"/>
          <w:sz w:val="24"/>
          <w:szCs w:val="24"/>
        </w:rPr>
        <w:t>………………………….</w:t>
      </w:r>
    </w:p>
    <w:p w14:paraId="6807C8C1" w14:textId="77777777" w:rsidR="00E21BB4" w:rsidRPr="00753FE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53FE7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0DAD7A8B" w14:textId="77777777" w:rsidR="00C62F57" w:rsidRPr="00753FE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53FE7" w14:paraId="486E8315" w14:textId="77777777" w:rsidTr="00CD4DD1">
        <w:tc>
          <w:tcPr>
            <w:tcW w:w="9104" w:type="dxa"/>
            <w:shd w:val="clear" w:color="auto" w:fill="D9D9D9"/>
          </w:tcPr>
          <w:p w14:paraId="5342E596" w14:textId="77777777" w:rsidR="00BE6F04" w:rsidRPr="00753FE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2A7A36E" w14:textId="77777777" w:rsidR="00FE4E2B" w:rsidRPr="00753FE7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53FE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53FE7" w14:paraId="169DD82E" w14:textId="77777777" w:rsidTr="00847232">
        <w:tc>
          <w:tcPr>
            <w:tcW w:w="9104" w:type="dxa"/>
            <w:shd w:val="clear" w:color="auto" w:fill="D9D9D9"/>
          </w:tcPr>
          <w:p w14:paraId="043594E5" w14:textId="77777777" w:rsidR="00E426EB" w:rsidRPr="00753FE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53FE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07B1F06" w14:textId="77777777" w:rsidR="00E426EB" w:rsidRPr="00753FE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E61F981" w14:textId="77777777" w:rsidR="00E426EB" w:rsidRPr="00753FE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FAD98EA" w14:textId="77777777" w:rsidR="00E426EB" w:rsidRPr="00753FE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D014AF" w14:textId="77777777" w:rsidR="00E426EB" w:rsidRPr="00753FE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53FE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B668F3" w14:textId="77777777" w:rsidR="00E426EB" w:rsidRPr="00753FE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53FE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E4F0EB" w14:textId="77777777" w:rsidR="00E426EB" w:rsidRPr="00753FE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53FE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9A22E96" w14:textId="59DEC0F6" w:rsidR="00524951" w:rsidRPr="00753FE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3FE7">
        <w:rPr>
          <w:rFonts w:ascii="Arial Narrow" w:hAnsi="Arial Narrow" w:cs="Arial"/>
          <w:sz w:val="20"/>
          <w:szCs w:val="20"/>
        </w:rPr>
        <w:tab/>
      </w:r>
      <w:r w:rsidRPr="00753FE7">
        <w:rPr>
          <w:rFonts w:ascii="Arial Narrow" w:hAnsi="Arial Narrow" w:cs="Arial"/>
          <w:sz w:val="20"/>
          <w:szCs w:val="20"/>
        </w:rPr>
        <w:tab/>
      </w:r>
      <w:r w:rsidRPr="00753FE7">
        <w:rPr>
          <w:rFonts w:ascii="Arial Narrow" w:hAnsi="Arial Narrow" w:cs="Arial"/>
          <w:sz w:val="20"/>
          <w:szCs w:val="20"/>
        </w:rPr>
        <w:tab/>
      </w:r>
      <w:r w:rsidRPr="00753FE7">
        <w:rPr>
          <w:rFonts w:ascii="Arial Narrow" w:hAnsi="Arial Narrow" w:cs="Arial"/>
          <w:sz w:val="20"/>
          <w:szCs w:val="20"/>
        </w:rPr>
        <w:tab/>
      </w:r>
    </w:p>
    <w:p w14:paraId="7DE1E251" w14:textId="77777777" w:rsidR="00524951" w:rsidRPr="00753FE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DB4359C" w14:textId="77777777" w:rsidR="00FE4E2B" w:rsidRPr="00753FE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53FE7">
        <w:rPr>
          <w:rFonts w:ascii="Arial Narrow" w:hAnsi="Arial Narrow" w:cs="Arial"/>
          <w:sz w:val="20"/>
          <w:szCs w:val="20"/>
        </w:rPr>
        <w:t>………..</w:t>
      </w:r>
      <w:r w:rsidR="00FE4E2B" w:rsidRPr="00753FE7">
        <w:rPr>
          <w:rFonts w:ascii="Arial Narrow" w:hAnsi="Arial Narrow" w:cs="Arial"/>
          <w:sz w:val="20"/>
          <w:szCs w:val="20"/>
        </w:rPr>
        <w:t>…</w:t>
      </w:r>
      <w:r w:rsidRPr="00753FE7">
        <w:rPr>
          <w:rFonts w:ascii="Arial Narrow" w:hAnsi="Arial Narrow" w:cs="Arial"/>
          <w:sz w:val="20"/>
          <w:szCs w:val="20"/>
        </w:rPr>
        <w:t>………..</w:t>
      </w:r>
      <w:r w:rsidR="00FE4E2B" w:rsidRPr="00753FE7">
        <w:rPr>
          <w:rFonts w:ascii="Arial Narrow" w:hAnsi="Arial Narrow" w:cs="Arial"/>
          <w:sz w:val="20"/>
          <w:szCs w:val="20"/>
        </w:rPr>
        <w:t>……</w:t>
      </w:r>
      <w:r w:rsidRPr="00753FE7">
        <w:rPr>
          <w:rFonts w:ascii="Arial Narrow" w:hAnsi="Arial Narrow" w:cs="Arial"/>
          <w:sz w:val="20"/>
          <w:szCs w:val="20"/>
        </w:rPr>
        <w:t>………….</w:t>
      </w:r>
      <w:r w:rsidR="00FE4E2B" w:rsidRPr="00753FE7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657988FF" w14:textId="77777777" w:rsidR="00484F88" w:rsidRPr="00753FE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53FE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53FE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53FE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AEA1D" w14:textId="77777777" w:rsidR="00AF0B71" w:rsidRDefault="00AF0B71" w:rsidP="0038231F">
      <w:pPr>
        <w:spacing w:after="0" w:line="240" w:lineRule="auto"/>
      </w:pPr>
      <w:r>
        <w:separator/>
      </w:r>
    </w:p>
  </w:endnote>
  <w:endnote w:type="continuationSeparator" w:id="0">
    <w:p w14:paraId="199A652B" w14:textId="77777777" w:rsidR="00AF0B71" w:rsidRDefault="00AF0B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20ED0" w14:textId="77777777" w:rsidR="008D4416" w:rsidRDefault="008D44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E5788" w14:textId="77777777" w:rsidR="00F8042D" w:rsidRDefault="00F8042D">
    <w:pPr>
      <w:pStyle w:val="Stopka"/>
      <w:jc w:val="right"/>
    </w:pPr>
    <w:r>
      <w:t xml:space="preserve">Strona </w:t>
    </w:r>
    <w:r w:rsidR="00935CB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35CBF">
      <w:rPr>
        <w:b/>
        <w:bCs/>
        <w:sz w:val="24"/>
        <w:szCs w:val="24"/>
      </w:rPr>
      <w:fldChar w:fldCharType="separate"/>
    </w:r>
    <w:r w:rsidR="00607707">
      <w:rPr>
        <w:b/>
        <w:bCs/>
        <w:noProof/>
      </w:rPr>
      <w:t>3</w:t>
    </w:r>
    <w:r w:rsidR="00935CBF">
      <w:rPr>
        <w:b/>
        <w:bCs/>
        <w:sz w:val="24"/>
        <w:szCs w:val="24"/>
      </w:rPr>
      <w:fldChar w:fldCharType="end"/>
    </w:r>
    <w:r>
      <w:t xml:space="preserve"> z </w:t>
    </w:r>
    <w:r w:rsidR="00935CB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35CBF">
      <w:rPr>
        <w:b/>
        <w:bCs/>
        <w:sz w:val="24"/>
        <w:szCs w:val="24"/>
      </w:rPr>
      <w:fldChar w:fldCharType="separate"/>
    </w:r>
    <w:r w:rsidR="00607707">
      <w:rPr>
        <w:b/>
        <w:bCs/>
        <w:noProof/>
      </w:rPr>
      <w:t>5</w:t>
    </w:r>
    <w:r w:rsidR="00935CBF">
      <w:rPr>
        <w:b/>
        <w:bCs/>
        <w:sz w:val="24"/>
        <w:szCs w:val="24"/>
      </w:rPr>
      <w:fldChar w:fldCharType="end"/>
    </w:r>
  </w:p>
  <w:p w14:paraId="2D80F3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A7631" w14:textId="77777777" w:rsidR="008D4416" w:rsidRDefault="008D44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5B20C" w14:textId="77777777" w:rsidR="00AF0B71" w:rsidRDefault="00AF0B71" w:rsidP="0038231F">
      <w:pPr>
        <w:spacing w:after="0" w:line="240" w:lineRule="auto"/>
      </w:pPr>
      <w:r>
        <w:separator/>
      </w:r>
    </w:p>
  </w:footnote>
  <w:footnote w:type="continuationSeparator" w:id="0">
    <w:p w14:paraId="7C2B5F24" w14:textId="77777777" w:rsidR="00AF0B71" w:rsidRDefault="00AF0B71" w:rsidP="0038231F">
      <w:pPr>
        <w:spacing w:after="0" w:line="240" w:lineRule="auto"/>
      </w:pPr>
      <w:r>
        <w:continuationSeparator/>
      </w:r>
    </w:p>
  </w:footnote>
  <w:footnote w:id="1">
    <w:p w14:paraId="70B240F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73423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BFDC7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479D30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52B85" w14:textId="77777777" w:rsidR="008D4416" w:rsidRDefault="008D44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6C729" w14:textId="77777777" w:rsidR="008D4416" w:rsidRDefault="008D44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F873F" w14:textId="77777777" w:rsidR="008D4416" w:rsidRDefault="008D44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20462">
    <w:abstractNumId w:val="11"/>
  </w:num>
  <w:num w:numId="2" w16cid:durableId="660084593">
    <w:abstractNumId w:val="0"/>
  </w:num>
  <w:num w:numId="3" w16cid:durableId="1566184937">
    <w:abstractNumId w:val="10"/>
  </w:num>
  <w:num w:numId="4" w16cid:durableId="952981116">
    <w:abstractNumId w:val="13"/>
  </w:num>
  <w:num w:numId="5" w16cid:durableId="1923837184">
    <w:abstractNumId w:val="12"/>
  </w:num>
  <w:num w:numId="6" w16cid:durableId="397020358">
    <w:abstractNumId w:val="9"/>
  </w:num>
  <w:num w:numId="7" w16cid:durableId="2121952135">
    <w:abstractNumId w:val="1"/>
  </w:num>
  <w:num w:numId="8" w16cid:durableId="1566451166">
    <w:abstractNumId w:val="6"/>
  </w:num>
  <w:num w:numId="9" w16cid:durableId="561256291">
    <w:abstractNumId w:val="4"/>
  </w:num>
  <w:num w:numId="10" w16cid:durableId="1420177146">
    <w:abstractNumId w:val="7"/>
  </w:num>
  <w:num w:numId="11" w16cid:durableId="1960525673">
    <w:abstractNumId w:val="5"/>
  </w:num>
  <w:num w:numId="12" w16cid:durableId="1370374698">
    <w:abstractNumId w:val="8"/>
  </w:num>
  <w:num w:numId="13" w16cid:durableId="652956104">
    <w:abstractNumId w:val="3"/>
  </w:num>
  <w:num w:numId="14" w16cid:durableId="402802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0B71"/>
    <w:rsid w:val="00023477"/>
    <w:rsid w:val="000247FF"/>
    <w:rsid w:val="00025C8D"/>
    <w:rsid w:val="000303EE"/>
    <w:rsid w:val="0005473D"/>
    <w:rsid w:val="00057FC1"/>
    <w:rsid w:val="000642B4"/>
    <w:rsid w:val="0007311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E1F11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2D19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7DD8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E6855"/>
    <w:rsid w:val="00607707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3FE7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4416"/>
    <w:rsid w:val="008F3B4E"/>
    <w:rsid w:val="008F5F77"/>
    <w:rsid w:val="0091264E"/>
    <w:rsid w:val="009169D4"/>
    <w:rsid w:val="009301A2"/>
    <w:rsid w:val="00935CBF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2101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695C"/>
    <w:rsid w:val="00AC5247"/>
    <w:rsid w:val="00AE6FF2"/>
    <w:rsid w:val="00AF0B71"/>
    <w:rsid w:val="00B0088C"/>
    <w:rsid w:val="00B06EDF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01DB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3D0E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CA3B1"/>
  <w15:docId w15:val="{6E62F4CA-14A6-4980-ADF2-33B9C200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11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1087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2025-11-18T06:31:00Z</cp:lastPrinted>
  <dcterms:created xsi:type="dcterms:W3CDTF">2025-11-18T06:31:00Z</dcterms:created>
  <dcterms:modified xsi:type="dcterms:W3CDTF">2025-11-18T06:52:00Z</dcterms:modified>
</cp:coreProperties>
</file>