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40E" w:rsidRPr="00E12E8E" w:rsidRDefault="00A2540E" w:rsidP="00A2540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12E8E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5010F">
        <w:rPr>
          <w:rFonts w:ascii="Arial Narrow" w:eastAsia="Times New Roman" w:hAnsi="Arial Narrow" w:cs="Arial"/>
          <w:bCs/>
          <w:sz w:val="24"/>
          <w:szCs w:val="20"/>
          <w:lang w:eastAsia="pl-PL"/>
        </w:rPr>
        <w:t>2</w:t>
      </w:r>
      <w:r w:rsidRPr="00E12E8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A2540E" w:rsidRPr="00E12E8E" w:rsidTr="009B1625">
        <w:tc>
          <w:tcPr>
            <w:tcW w:w="2800" w:type="dxa"/>
          </w:tcPr>
          <w:p w:rsidR="00A2540E" w:rsidRPr="00E12E8E" w:rsidRDefault="00A2540E" w:rsidP="00A2540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2E8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12E8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A2540E" w:rsidRPr="00E12E8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E12E8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E12E8E" w:rsidRDefault="00A2540E" w:rsidP="00A2540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2E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adres,w zależności od podmiotu: NIP/PESEL, KRS/CEiDG]</w:t>
            </w:r>
          </w:p>
        </w:tc>
      </w:tr>
      <w:tr w:rsidR="00A2540E" w:rsidRPr="00E12E8E" w:rsidTr="009B1625">
        <w:tc>
          <w:tcPr>
            <w:tcW w:w="2800" w:type="dxa"/>
          </w:tcPr>
          <w:p w:rsidR="00A2540E" w:rsidRPr="00E12E8E" w:rsidRDefault="00A2540E" w:rsidP="00A2540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2E8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A2540E" w:rsidRPr="00E12E8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A2540E" w:rsidRPr="00E12E8E" w:rsidRDefault="00A2540E" w:rsidP="00A2540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A2540E" w:rsidRPr="00E12E8E" w:rsidRDefault="00A2540E" w:rsidP="00A2540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12E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12E8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12E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7252E" w:rsidRPr="00E12E8E" w:rsidRDefault="0057252E" w:rsidP="008B745A">
      <w:pPr>
        <w:tabs>
          <w:tab w:val="center" w:pos="4536"/>
          <w:tab w:val="right" w:pos="9072"/>
        </w:tabs>
        <w:spacing w:before="240"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7252E" w:rsidRPr="00E12E8E" w:rsidTr="0036631E">
        <w:tc>
          <w:tcPr>
            <w:tcW w:w="9104" w:type="dxa"/>
            <w:shd w:val="clear" w:color="auto" w:fill="F2F2F2"/>
          </w:tcPr>
          <w:p w:rsidR="00A2540E" w:rsidRPr="00E12E8E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2E8E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E12E8E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E12E8E">
              <w:rPr>
                <w:rFonts w:ascii="Arial Narrow" w:hAnsi="Arial Narrow" w:cs="Arial"/>
                <w:b/>
                <w:sz w:val="24"/>
                <w:szCs w:val="24"/>
              </w:rPr>
              <w:t xml:space="preserve">CI ZAMÓWIENIA, KTÓRYCH WYKONANIE </w:t>
            </w:r>
          </w:p>
          <w:p w:rsidR="0057252E" w:rsidRPr="00E12E8E" w:rsidRDefault="0057252E" w:rsidP="00A2540E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12E8E">
              <w:rPr>
                <w:rFonts w:ascii="Arial Narrow" w:hAnsi="Arial Narrow" w:cs="Arial"/>
                <w:b/>
                <w:sz w:val="24"/>
                <w:szCs w:val="24"/>
              </w:rPr>
              <w:t>WYKONAWCA ZAMIERZA POWIERZY</w:t>
            </w:r>
            <w:r w:rsidRPr="00E12E8E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E12E8E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  <w:p w:rsidR="00A2540E" w:rsidRPr="00E12E8E" w:rsidRDefault="00A2540E" w:rsidP="00A2540E">
            <w:pPr>
              <w:autoSpaceDE w:val="0"/>
              <w:autoSpaceDN w:val="0"/>
              <w:adjustRightInd w:val="0"/>
              <w:spacing w:after="120" w:line="276" w:lineRule="auto"/>
              <w:jc w:val="both"/>
              <w:rPr>
                <w:rFonts w:ascii="Arial Narrow" w:hAnsi="Arial Narrow" w:cs="Arial"/>
                <w:b/>
                <w:i/>
                <w:iCs/>
                <w:color w:val="0070C0"/>
                <w:sz w:val="20"/>
                <w:szCs w:val="20"/>
              </w:rPr>
            </w:pPr>
            <w:r w:rsidRPr="00E12E8E">
              <w:rPr>
                <w:rFonts w:ascii="Arial Narrow" w:hAnsi="Arial Narrow" w:cs="Arial"/>
                <w:b/>
                <w:bCs/>
                <w:i/>
                <w:iCs/>
                <w:color w:val="0070C0"/>
                <w:sz w:val="20"/>
                <w:szCs w:val="20"/>
              </w:rPr>
              <w:t>UWAGA!</w:t>
            </w:r>
            <w:r w:rsidRPr="00E12E8E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Wykonawca jest zobowiązany do wypełnienia i dołączenia niniejszego </w:t>
            </w:r>
            <w:r w:rsidR="008B745A" w:rsidRPr="00E12E8E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>dokumentu</w:t>
            </w:r>
            <w:r w:rsidRPr="00E12E8E">
              <w:rPr>
                <w:rFonts w:ascii="Arial Narrow" w:hAnsi="Arial Narrow" w:cs="Arial"/>
                <w:i/>
                <w:iCs/>
                <w:color w:val="0070C0"/>
                <w:sz w:val="20"/>
                <w:szCs w:val="20"/>
              </w:rPr>
              <w:t xml:space="preserve"> do składanej oferty tylko w przypadku, gdy powierzy wykonanie części zamówienia Podwykonawcom</w:t>
            </w:r>
          </w:p>
        </w:tc>
      </w:tr>
    </w:tbl>
    <w:p w:rsidR="00A2540E" w:rsidRPr="00E12E8E" w:rsidRDefault="00A2540E" w:rsidP="00A2540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12E8E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540E" w:rsidRPr="00E12E8E" w:rsidTr="009B1625">
        <w:tc>
          <w:tcPr>
            <w:tcW w:w="2269" w:type="dxa"/>
          </w:tcPr>
          <w:p w:rsidR="00A2540E" w:rsidRPr="00E12E8E" w:rsidRDefault="00A2540E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A2540E" w:rsidRPr="00E12E8E" w:rsidRDefault="00C616D0" w:rsidP="00A25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Przebudowa infrastruktury kardiologicznej w Klinice Kardiologii i Kardiochirurgii - prace budowlane wraz z zakupem i montażem wyposażenia oraz częściowym zakupem i montażem sprzętu medycznego</w:t>
            </w:r>
            <w:r w:rsidR="00A2540E" w:rsidRPr="00E12E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616D0" w:rsidRPr="00E12E8E" w:rsidTr="00AB3542">
        <w:tc>
          <w:tcPr>
            <w:tcW w:w="2269" w:type="dxa"/>
          </w:tcPr>
          <w:p w:rsidR="00C616D0" w:rsidRPr="00E12E8E" w:rsidRDefault="00C616D0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616D0" w:rsidRPr="00E12E8E" w:rsidRDefault="00C616D0" w:rsidP="00AB35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138/2025</w:t>
            </w:r>
          </w:p>
        </w:tc>
      </w:tr>
    </w:tbl>
    <w:p w:rsidR="008F2498" w:rsidRPr="00E12E8E" w:rsidRDefault="00A2540E" w:rsidP="00A2540E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2E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C616D0" w:rsidRPr="00E12E8E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Pr="00E12E8E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E12E8E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oświadczam(y)</w:t>
      </w:r>
      <w:r w:rsidRPr="00E12E8E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, iż </w:t>
      </w:r>
      <w:r w:rsidR="00A56A6F" w:rsidRPr="00E12E8E">
        <w:rPr>
          <w:rFonts w:ascii="Arial Narrow" w:hAnsi="Arial Narrow" w:cs="Arial"/>
          <w:sz w:val="24"/>
          <w:szCs w:val="24"/>
        </w:rPr>
        <w:t>w przedmiot</w:t>
      </w:r>
      <w:r w:rsidR="00E631B6" w:rsidRPr="00E12E8E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E12E8E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="00A56A6F" w:rsidRPr="00E12E8E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72" w:type="dxa"/>
        <w:tblInd w:w="108" w:type="dxa"/>
        <w:tblLayout w:type="fixed"/>
        <w:tblLook w:val="00A0"/>
      </w:tblPr>
      <w:tblGrid>
        <w:gridCol w:w="567"/>
        <w:gridCol w:w="5245"/>
        <w:gridCol w:w="3260"/>
      </w:tblGrid>
      <w:tr w:rsidR="00A2540E" w:rsidRPr="00E12E8E" w:rsidTr="00A2540E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Opis części zamówienia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Podwykonawcy</w:t>
            </w:r>
          </w:p>
        </w:tc>
      </w:tr>
      <w:tr w:rsidR="00A2540E" w:rsidRPr="00E12E8E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A2540E" w:rsidRPr="00E12E8E" w:rsidTr="00A2540E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2540E" w:rsidRPr="00E12E8E" w:rsidRDefault="00A2540E" w:rsidP="00A2540E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8B745A" w:rsidRPr="00E12E8E" w:rsidRDefault="008B745A" w:rsidP="008B745A">
      <w:pPr>
        <w:autoSpaceDE w:val="0"/>
        <w:autoSpaceDN w:val="0"/>
        <w:adjustRightInd w:val="0"/>
        <w:spacing w:after="48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8B745A" w:rsidRPr="00E12E8E" w:rsidTr="009B1625">
        <w:tc>
          <w:tcPr>
            <w:tcW w:w="2660" w:type="dxa"/>
          </w:tcPr>
          <w:p w:rsidR="008B745A" w:rsidRPr="00E12E8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E12E8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8B745A" w:rsidRPr="00E12E8E" w:rsidRDefault="008B745A" w:rsidP="008B745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8B745A" w:rsidRPr="00E12E8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8B745A" w:rsidRPr="00E12E8E" w:rsidRDefault="008B745A" w:rsidP="008B745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8B745A" w:rsidRPr="00E12E8E" w:rsidRDefault="008B745A" w:rsidP="008B745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2E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616D0" w:rsidRPr="00E12E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12E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025386" w:rsidRPr="00E12E8E" w:rsidRDefault="00025386" w:rsidP="008B745A">
      <w:pPr>
        <w:spacing w:after="0"/>
        <w:rPr>
          <w:rFonts w:ascii="Arial Narrow" w:hAnsi="Arial Narrow" w:cs="Arial"/>
          <w:sz w:val="18"/>
          <w:szCs w:val="18"/>
        </w:rPr>
      </w:pPr>
    </w:p>
    <w:sectPr w:rsidR="00025386" w:rsidRPr="00E12E8E" w:rsidSect="00A2540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6FDC" w:rsidRDefault="00B76FDC" w:rsidP="00025386">
      <w:pPr>
        <w:spacing w:after="0" w:line="240" w:lineRule="auto"/>
      </w:pPr>
      <w:r>
        <w:separator/>
      </w:r>
    </w:p>
  </w:endnote>
  <w:endnote w:type="continuationSeparator" w:id="1">
    <w:p w:rsidR="00B76FDC" w:rsidRDefault="00B76FD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D0" w:rsidRDefault="00C616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6251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2540E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625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62511">
      <w:rPr>
        <w:rStyle w:val="Numerstrony"/>
        <w:rFonts w:ascii="Arial" w:hAnsi="Arial"/>
        <w:sz w:val="18"/>
        <w:szCs w:val="18"/>
      </w:rPr>
      <w:fldChar w:fldCharType="separate"/>
    </w:r>
    <w:r w:rsidR="00D5010F">
      <w:rPr>
        <w:rStyle w:val="Numerstrony"/>
        <w:rFonts w:ascii="Arial" w:hAnsi="Arial"/>
        <w:noProof/>
        <w:sz w:val="18"/>
        <w:szCs w:val="18"/>
      </w:rPr>
      <w:t>1</w:t>
    </w:r>
    <w:r w:rsidR="00B6251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6251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62511">
      <w:rPr>
        <w:rStyle w:val="Numerstrony"/>
        <w:rFonts w:ascii="Arial" w:hAnsi="Arial"/>
        <w:sz w:val="18"/>
        <w:szCs w:val="18"/>
      </w:rPr>
      <w:fldChar w:fldCharType="separate"/>
    </w:r>
    <w:r w:rsidR="00D5010F">
      <w:rPr>
        <w:rStyle w:val="Numerstrony"/>
        <w:rFonts w:ascii="Arial" w:hAnsi="Arial"/>
        <w:noProof/>
        <w:sz w:val="18"/>
        <w:szCs w:val="18"/>
      </w:rPr>
      <w:t>1</w:t>
    </w:r>
    <w:r w:rsidR="00B6251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D0" w:rsidRDefault="00C616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6FDC" w:rsidRDefault="00B76FDC" w:rsidP="00025386">
      <w:pPr>
        <w:spacing w:after="0" w:line="240" w:lineRule="auto"/>
      </w:pPr>
      <w:r>
        <w:separator/>
      </w:r>
    </w:p>
  </w:footnote>
  <w:footnote w:type="continuationSeparator" w:id="1">
    <w:p w:rsidR="00B76FDC" w:rsidRDefault="00B76FD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D0" w:rsidRDefault="00C616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D0" w:rsidRDefault="00C616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6D0" w:rsidRDefault="00C616D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FDC"/>
    <w:rsid w:val="00025386"/>
    <w:rsid w:val="000440B7"/>
    <w:rsid w:val="000932BA"/>
    <w:rsid w:val="00101B40"/>
    <w:rsid w:val="001C2314"/>
    <w:rsid w:val="0036631E"/>
    <w:rsid w:val="003C30EF"/>
    <w:rsid w:val="005428E4"/>
    <w:rsid w:val="005624D8"/>
    <w:rsid w:val="005657EB"/>
    <w:rsid w:val="0057252E"/>
    <w:rsid w:val="005A0158"/>
    <w:rsid w:val="0069796D"/>
    <w:rsid w:val="008B745A"/>
    <w:rsid w:val="008E405A"/>
    <w:rsid w:val="008F2498"/>
    <w:rsid w:val="009B1625"/>
    <w:rsid w:val="00A2540E"/>
    <w:rsid w:val="00A56A6F"/>
    <w:rsid w:val="00B62511"/>
    <w:rsid w:val="00B76FDC"/>
    <w:rsid w:val="00C616D0"/>
    <w:rsid w:val="00D5010F"/>
    <w:rsid w:val="00D55FC4"/>
    <w:rsid w:val="00E12E8E"/>
    <w:rsid w:val="00E631B6"/>
    <w:rsid w:val="00F16E93"/>
    <w:rsid w:val="00F96483"/>
    <w:rsid w:val="00FB7B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2BA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2025-11-17T08:47:00Z</dcterms:created>
  <dcterms:modified xsi:type="dcterms:W3CDTF">2025-11-17T08:47:00Z</dcterms:modified>
</cp:coreProperties>
</file>