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44FA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718C9">
        <w:rPr>
          <w:rFonts w:ascii="Arial Narrow" w:eastAsia="Times New Roman" w:hAnsi="Arial Narrow" w:cs="Arial"/>
          <w:bCs/>
          <w:sz w:val="24"/>
          <w:szCs w:val="20"/>
          <w:lang w:eastAsia="pl-PL"/>
        </w:rPr>
        <w:t>11</w:t>
      </w:r>
      <w:r w:rsidRPr="00F44FA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44FA2" w:rsidTr="00D62E6E">
        <w:tc>
          <w:tcPr>
            <w:tcW w:w="2800" w:type="dxa"/>
          </w:tcPr>
          <w:p w:rsidR="00D62E6E" w:rsidRPr="00F44FA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4FA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44FA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F44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44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44FA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44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adres,w zależności od podmiotu: NIP/PESEL, KRS/CEiDG]</w:t>
            </w:r>
          </w:p>
        </w:tc>
      </w:tr>
      <w:tr w:rsidR="00D62E6E" w:rsidRPr="00F44FA2" w:rsidTr="00D62E6E">
        <w:tc>
          <w:tcPr>
            <w:tcW w:w="2800" w:type="dxa"/>
          </w:tcPr>
          <w:p w:rsidR="00D62E6E" w:rsidRPr="00F44FA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4FA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F44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44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44FA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44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44FA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44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F44FA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11D3D" w:rsidRPr="00F44FA2" w:rsidTr="00AB35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11D3D" w:rsidRPr="00F44FA2" w:rsidRDefault="00411D3D" w:rsidP="00AB354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11D3D" w:rsidRPr="00F44FA2" w:rsidRDefault="00411D3D" w:rsidP="00AB354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411D3D" w:rsidRPr="00F44FA2" w:rsidRDefault="00411D3D" w:rsidP="00AB354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11D3D" w:rsidRPr="00F44FA2" w:rsidRDefault="00411D3D" w:rsidP="00AB354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44FA2" w:rsidRDefault="00C93F0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44FA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44FA2" w:rsidTr="00D62E6E">
        <w:tc>
          <w:tcPr>
            <w:tcW w:w="2269" w:type="dxa"/>
          </w:tcPr>
          <w:p w:rsidR="00D62E6E" w:rsidRPr="00F44FA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44FA2" w:rsidRDefault="00411D3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D62E6E" w:rsidRPr="00F44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1D3D" w:rsidRPr="00F44FA2" w:rsidTr="00AB3542">
        <w:tc>
          <w:tcPr>
            <w:tcW w:w="2269" w:type="dxa"/>
          </w:tcPr>
          <w:p w:rsidR="00411D3D" w:rsidRPr="00F44FA2" w:rsidRDefault="00411D3D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11D3D" w:rsidRPr="00F44FA2" w:rsidRDefault="00411D3D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138/2025</w:t>
            </w:r>
          </w:p>
        </w:tc>
      </w:tr>
    </w:tbl>
    <w:p w:rsidR="00BC121E" w:rsidRPr="00F44FA2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411D3D" w:rsidRPr="00F44FA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Pr="00F44FA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44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F44FA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44FA2" w:rsidRDefault="00F56246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44FA2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F44FA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F44FA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F44FA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44FA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F44FA2" w:rsidRDefault="00F56246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="00BC121E" w:rsidRPr="00F44FA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F44FA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F44FA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44FA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F44FA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44FA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44FA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4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44FA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44FA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44FA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44FA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44FA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44FA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44FA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F44FA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44FA2" w:rsidTr="00620E37">
        <w:tc>
          <w:tcPr>
            <w:tcW w:w="2660" w:type="dxa"/>
          </w:tcPr>
          <w:p w:rsidR="00BC121E" w:rsidRPr="00F44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44FA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44FA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44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44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44FA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11D3D"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44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F44FA2" w:rsidRDefault="00106AC7" w:rsidP="00BC121E">
      <w:pPr>
        <w:rPr>
          <w:rFonts w:ascii="Arial Narrow" w:hAnsi="Arial Narrow"/>
        </w:rPr>
      </w:pPr>
    </w:p>
    <w:sectPr w:rsidR="00106AC7" w:rsidRPr="00F44FA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DB1" w:rsidRDefault="00A10DB1">
      <w:r>
        <w:separator/>
      </w:r>
    </w:p>
  </w:endnote>
  <w:endnote w:type="continuationSeparator" w:id="1">
    <w:p w:rsidR="00A10DB1" w:rsidRDefault="00A10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5624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5624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5624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56246">
      <w:rPr>
        <w:rStyle w:val="Numerstrony"/>
        <w:rFonts w:ascii="Arial" w:hAnsi="Arial"/>
        <w:sz w:val="18"/>
        <w:szCs w:val="18"/>
      </w:rPr>
      <w:fldChar w:fldCharType="separate"/>
    </w:r>
    <w:r w:rsidR="005718C9">
      <w:rPr>
        <w:rStyle w:val="Numerstrony"/>
        <w:rFonts w:ascii="Arial" w:hAnsi="Arial"/>
        <w:noProof/>
        <w:sz w:val="18"/>
        <w:szCs w:val="18"/>
      </w:rPr>
      <w:t>1</w:t>
    </w:r>
    <w:r w:rsidR="00F5624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5624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56246">
      <w:rPr>
        <w:rStyle w:val="Numerstrony"/>
        <w:rFonts w:ascii="Arial" w:hAnsi="Arial"/>
        <w:sz w:val="18"/>
        <w:szCs w:val="18"/>
      </w:rPr>
      <w:fldChar w:fldCharType="separate"/>
    </w:r>
    <w:r w:rsidR="005718C9">
      <w:rPr>
        <w:rStyle w:val="Numerstrony"/>
        <w:rFonts w:ascii="Arial" w:hAnsi="Arial"/>
        <w:noProof/>
        <w:sz w:val="18"/>
        <w:szCs w:val="18"/>
      </w:rPr>
      <w:t>2</w:t>
    </w:r>
    <w:r w:rsidR="00F5624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D3D" w:rsidRDefault="00411D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DB1" w:rsidRDefault="00A10DB1">
      <w:r>
        <w:separator/>
      </w:r>
    </w:p>
  </w:footnote>
  <w:footnote w:type="continuationSeparator" w:id="1">
    <w:p w:rsidR="00A10DB1" w:rsidRDefault="00A10D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D3D" w:rsidRDefault="00411D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D3D" w:rsidRDefault="00411D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D3D" w:rsidRDefault="00411D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0DB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18F5"/>
    <w:rsid w:val="00336EEB"/>
    <w:rsid w:val="00360BC3"/>
    <w:rsid w:val="003E5D20"/>
    <w:rsid w:val="003F6927"/>
    <w:rsid w:val="00411D3D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718C9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0B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0DB1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4E34"/>
    <w:rsid w:val="00E0229C"/>
    <w:rsid w:val="00E37A20"/>
    <w:rsid w:val="00E9061B"/>
    <w:rsid w:val="00EB5766"/>
    <w:rsid w:val="00EC667E"/>
    <w:rsid w:val="00F44FA2"/>
    <w:rsid w:val="00F46593"/>
    <w:rsid w:val="00F56246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2025-11-18T05:13:00Z</dcterms:created>
  <dcterms:modified xsi:type="dcterms:W3CDTF">2025-11-18T05:13:00Z</dcterms:modified>
</cp:coreProperties>
</file>