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52D2A" w14:textId="77777777" w:rsidR="00415918" w:rsidRPr="004F220E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4F220E">
        <w:rPr>
          <w:rFonts w:ascii="Arial Narrow" w:hAnsi="Arial Narrow"/>
          <w:b w:val="0"/>
          <w:sz w:val="24"/>
        </w:rPr>
        <w:t xml:space="preserve">Załącznik nr </w:t>
      </w:r>
      <w:r w:rsidR="00702C7A">
        <w:rPr>
          <w:rFonts w:ascii="Arial Narrow" w:hAnsi="Arial Narrow"/>
          <w:b w:val="0"/>
          <w:sz w:val="24"/>
        </w:rPr>
        <w:t>10</w:t>
      </w:r>
      <w:r w:rsidR="004F220E" w:rsidRPr="004F220E">
        <w:rPr>
          <w:rFonts w:ascii="Arial Narrow" w:hAnsi="Arial Narrow"/>
          <w:b w:val="0"/>
          <w:sz w:val="24"/>
        </w:rPr>
        <w:t xml:space="preserve"> </w:t>
      </w:r>
      <w:r w:rsidR="00F96D6D" w:rsidRPr="004F220E">
        <w:rPr>
          <w:rFonts w:ascii="Arial Narrow" w:hAnsi="Arial Narrow"/>
          <w:b w:val="0"/>
          <w:sz w:val="24"/>
        </w:rPr>
        <w:t>do SWZ</w:t>
      </w:r>
    </w:p>
    <w:p w14:paraId="12825ACF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2DE273AB" w14:textId="77777777" w:rsidR="00415918" w:rsidRPr="00F62403" w:rsidRDefault="008C0F53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 w14:anchorId="3702449A">
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BrO7eg3gAAAAkBAAAPAAAAAAAAAAAAAAAAAHAEAABkcnMvZG93bnJldi54bWxQSwUGAAAA&#10;AAQABADzAAAAewUAAAAA&#10;" filled="f" strokeweight=".25pt">
            <v:textbox inset="1pt,1pt,1pt,1pt">
              <w:txbxContent>
                <w:p w14:paraId="4ED3E588" w14:textId="77777777" w:rsidR="00415918" w:rsidRDefault="00415918"/>
                <w:p w14:paraId="3219729E" w14:textId="77777777" w:rsidR="00415918" w:rsidRDefault="00415918">
                  <w:pPr>
                    <w:rPr>
                      <w:sz w:val="12"/>
                    </w:rPr>
                  </w:pPr>
                </w:p>
                <w:p w14:paraId="154ED392" w14:textId="77777777" w:rsidR="00415918" w:rsidRDefault="00415918">
                  <w:pPr>
                    <w:rPr>
                      <w:sz w:val="12"/>
                    </w:rPr>
                  </w:pPr>
                </w:p>
                <w:p w14:paraId="0C17360C" w14:textId="77777777" w:rsidR="00415918" w:rsidRDefault="00415918">
                  <w:pPr>
                    <w:rPr>
                      <w:sz w:val="12"/>
                    </w:rPr>
                  </w:pPr>
                </w:p>
                <w:p w14:paraId="71813210" w14:textId="77777777" w:rsidR="00415918" w:rsidRDefault="00415918">
                  <w:pPr>
                    <w:rPr>
                      <w:sz w:val="12"/>
                    </w:rPr>
                  </w:pPr>
                </w:p>
                <w:p w14:paraId="046A8980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629A661" w14:textId="77777777" w:rsidR="00415918" w:rsidRDefault="00415918"/>
              </w:txbxContent>
            </v:textbox>
          </v:roundrect>
        </w:pict>
      </w:r>
    </w:p>
    <w:p w14:paraId="637C3100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2E70AA96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334D1150" w14:textId="77777777" w:rsidR="00415918" w:rsidRPr="00F62403" w:rsidRDefault="00415918">
      <w:pPr>
        <w:rPr>
          <w:rFonts w:ascii="Arial Narrow" w:hAnsi="Arial Narrow"/>
        </w:rPr>
      </w:pPr>
    </w:p>
    <w:p w14:paraId="2E9DF538" w14:textId="77777777" w:rsidR="00415918" w:rsidRPr="00F62403" w:rsidRDefault="00415918">
      <w:pPr>
        <w:rPr>
          <w:rFonts w:ascii="Arial Narrow" w:hAnsi="Arial Narrow"/>
        </w:rPr>
      </w:pPr>
    </w:p>
    <w:p w14:paraId="7CD51FEF" w14:textId="77777777" w:rsidR="00F62403" w:rsidRDefault="00F62403">
      <w:pPr>
        <w:rPr>
          <w:rFonts w:ascii="Arial Narrow" w:hAnsi="Arial Narrow"/>
          <w:b/>
          <w:sz w:val="22"/>
        </w:rPr>
      </w:pPr>
    </w:p>
    <w:p w14:paraId="173715AE" w14:textId="77777777" w:rsidR="00415918" w:rsidRPr="00F62403" w:rsidRDefault="00F96D6D">
      <w:pPr>
        <w:rPr>
          <w:rFonts w:ascii="Arial Narrow" w:hAnsi="Arial Narrow"/>
          <w:b/>
          <w:sz w:val="22"/>
        </w:rPr>
      </w:pPr>
      <w:r w:rsidRPr="00F62403">
        <w:rPr>
          <w:rFonts w:ascii="Arial Narrow" w:hAnsi="Arial Narrow"/>
          <w:b/>
          <w:sz w:val="22"/>
        </w:rPr>
        <w:t xml:space="preserve">Sprawa nr: </w:t>
      </w:r>
      <w:r w:rsidR="00373B41">
        <w:rPr>
          <w:rFonts w:ascii="Arial Narrow" w:hAnsi="Arial Narrow"/>
          <w:b/>
          <w:sz w:val="22"/>
        </w:rPr>
        <w:t>138/2025</w:t>
      </w:r>
    </w:p>
    <w:p w14:paraId="37475F72" w14:textId="77777777" w:rsidR="00415918" w:rsidRPr="00F62403" w:rsidRDefault="00415918">
      <w:pPr>
        <w:pStyle w:val="Nagwek2"/>
        <w:jc w:val="center"/>
        <w:rPr>
          <w:rFonts w:ascii="Arial Narrow" w:hAnsi="Arial Narrow"/>
          <w:b/>
        </w:rPr>
      </w:pPr>
      <w:r w:rsidRPr="00F62403">
        <w:rPr>
          <w:rFonts w:ascii="Arial Narrow" w:hAnsi="Arial Narrow"/>
          <w:b/>
        </w:rPr>
        <w:t xml:space="preserve">W Y K A Z   </w:t>
      </w:r>
      <w:r w:rsidR="006C5DB9" w:rsidRPr="00F62403">
        <w:rPr>
          <w:rFonts w:ascii="Arial Narrow" w:hAnsi="Arial Narrow"/>
          <w:b/>
        </w:rPr>
        <w:t>ROBÓT BUDOWLANYCH</w:t>
      </w:r>
    </w:p>
    <w:p w14:paraId="48256AD6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5E806616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7ED94BBB" w14:textId="77777777" w:rsidR="00415918" w:rsidRPr="00F62403" w:rsidRDefault="00415918">
      <w:pPr>
        <w:spacing w:line="360" w:lineRule="auto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>Składając ofertę w</w:t>
      </w:r>
      <w:r w:rsidR="00300864" w:rsidRPr="00F62403">
        <w:rPr>
          <w:rFonts w:ascii="Arial Narrow" w:hAnsi="Arial Narrow"/>
          <w:sz w:val="24"/>
        </w:rPr>
        <w:t xml:space="preserve"> postępowaniu w </w:t>
      </w:r>
      <w:r w:rsidR="00300864" w:rsidRPr="00F62403">
        <w:rPr>
          <w:rFonts w:ascii="Arial Narrow" w:hAnsi="Arial Narrow"/>
          <w:b/>
          <w:sz w:val="24"/>
        </w:rPr>
        <w:t>t</w:t>
      </w:r>
      <w:r w:rsidR="00D66AF5" w:rsidRPr="00F62403">
        <w:rPr>
          <w:rFonts w:ascii="Arial Narrow" w:hAnsi="Arial Narrow"/>
          <w:b/>
          <w:sz w:val="24"/>
        </w:rPr>
        <w:t>ryb</w:t>
      </w:r>
      <w:r w:rsidR="00300864" w:rsidRPr="00F62403">
        <w:rPr>
          <w:rFonts w:ascii="Arial Narrow" w:hAnsi="Arial Narrow"/>
          <w:b/>
          <w:sz w:val="24"/>
        </w:rPr>
        <w:t>ie</w:t>
      </w:r>
      <w:r w:rsidR="00D66AF5" w:rsidRPr="00F62403">
        <w:rPr>
          <w:rFonts w:ascii="Arial Narrow" w:hAnsi="Arial Narrow"/>
          <w:b/>
          <w:sz w:val="24"/>
        </w:rPr>
        <w:t xml:space="preserve"> podstawowy</w:t>
      </w:r>
      <w:r w:rsidR="00300864" w:rsidRPr="00F62403">
        <w:rPr>
          <w:rFonts w:ascii="Arial Narrow" w:hAnsi="Arial Narrow"/>
          <w:b/>
          <w:sz w:val="24"/>
        </w:rPr>
        <w:t>m</w:t>
      </w:r>
      <w:r w:rsidR="00D66AF5" w:rsidRPr="00F62403">
        <w:rPr>
          <w:rFonts w:ascii="Arial Narrow" w:hAnsi="Arial Narrow"/>
          <w:b/>
          <w:sz w:val="24"/>
        </w:rPr>
        <w:t xml:space="preserve"> bez negocjacji - art. 275 pkt. 1 ustawy Pzp</w:t>
      </w:r>
      <w:r w:rsidRPr="00F62403">
        <w:rPr>
          <w:rFonts w:ascii="Arial Narrow" w:hAnsi="Arial Narrow"/>
          <w:sz w:val="24"/>
        </w:rPr>
        <w:t>„ na:</w:t>
      </w:r>
    </w:p>
    <w:p w14:paraId="713B3ACB" w14:textId="77777777" w:rsidR="00373B41" w:rsidRPr="00373B41" w:rsidRDefault="00373B41" w:rsidP="00373B41">
      <w:pPr>
        <w:spacing w:line="36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73B41">
        <w:rPr>
          <w:rFonts w:ascii="Arial Narrow" w:hAnsi="Arial Narrow" w:cs="Arial"/>
          <w:b/>
          <w:sz w:val="24"/>
          <w:szCs w:val="24"/>
        </w:rPr>
        <w:t>Przebudowa infrastruktury kardiologicznej w Klinice Kardiologii i Kardiochirurgii - prace budowlane wraz z zakupem i montażem wyposażenia oraz częściowym zakupem i montażem sprzętu medycznego.</w:t>
      </w:r>
    </w:p>
    <w:p w14:paraId="084B7350" w14:textId="77777777" w:rsidR="00415918" w:rsidRPr="00F62403" w:rsidRDefault="00415918" w:rsidP="0098343B">
      <w:pPr>
        <w:spacing w:line="360" w:lineRule="auto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>oświadczamy, że:</w:t>
      </w:r>
    </w:p>
    <w:p w14:paraId="51937763" w14:textId="77777777" w:rsidR="00415918" w:rsidRPr="00F6240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 xml:space="preserve">w ciągu ostatnich </w:t>
      </w:r>
      <w:r w:rsidR="00300864" w:rsidRPr="00F62403">
        <w:rPr>
          <w:rFonts w:ascii="Arial Narrow" w:hAnsi="Arial Narrow"/>
          <w:sz w:val="24"/>
        </w:rPr>
        <w:t>5</w:t>
      </w:r>
      <w:r w:rsidRPr="00F62403">
        <w:rPr>
          <w:rFonts w:ascii="Arial Narrow" w:hAnsi="Arial Narrow"/>
          <w:sz w:val="24"/>
        </w:rPr>
        <w:t xml:space="preserve"> lat wykonaliśmy następujące prace, których wykonanie potwierdzamy załączonymi referencjami uprzednich zamawiających:</w:t>
      </w:r>
    </w:p>
    <w:p w14:paraId="47477672" w14:textId="66614788" w:rsidR="008058A7" w:rsidRPr="008C0F53" w:rsidRDefault="008C0F53" w:rsidP="008C0F53">
      <w:pPr>
        <w:spacing w:after="120"/>
        <w:rPr>
          <w:rFonts w:ascii="Arial Narrow" w:hAnsi="Arial Narrow"/>
          <w:sz w:val="24"/>
          <w:szCs w:val="24"/>
        </w:rPr>
      </w:pPr>
      <w:r w:rsidRPr="008C0F53">
        <w:rPr>
          <w:rFonts w:ascii="Arial Narrow" w:hAnsi="Arial Narrow" w:cs="Arial"/>
          <w:sz w:val="24"/>
          <w:szCs w:val="24"/>
        </w:rPr>
        <w:t>W</w:t>
      </w:r>
      <w:r w:rsidRPr="008C0F53">
        <w:rPr>
          <w:rFonts w:ascii="Arial Narrow" w:hAnsi="Arial Narrow" w:cs="Arial"/>
          <w:sz w:val="24"/>
          <w:szCs w:val="24"/>
        </w:rPr>
        <w:t>ykaz zrealizowanych min. 2 robót budowlanych, w tym minimum jedna o wartości co najmniej</w:t>
      </w:r>
      <w:r>
        <w:rPr>
          <w:rFonts w:ascii="Arial Narrow" w:hAnsi="Arial Narrow" w:cs="Arial"/>
          <w:sz w:val="24"/>
          <w:szCs w:val="24"/>
        </w:rPr>
        <w:br/>
      </w:r>
      <w:r w:rsidRPr="008C0F53">
        <w:rPr>
          <w:rFonts w:ascii="Arial Narrow" w:hAnsi="Arial Narrow" w:cs="Arial"/>
          <w:sz w:val="24"/>
          <w:szCs w:val="24"/>
        </w:rPr>
        <w:t>5 000 000,00 PLN brutto.</w:t>
      </w: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F62403" w14:paraId="3CE5969E" w14:textId="77777777" w:rsidTr="0098343B">
        <w:tc>
          <w:tcPr>
            <w:tcW w:w="568" w:type="dxa"/>
            <w:vAlign w:val="center"/>
          </w:tcPr>
          <w:p w14:paraId="1B97C0E4" w14:textId="77777777" w:rsidR="00415918" w:rsidRPr="00F6240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14:paraId="27CFBDA0" w14:textId="77777777" w:rsidR="00415918" w:rsidRPr="00F62403" w:rsidRDefault="00415918" w:rsidP="00F6240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 xml:space="preserve">Przedmiot </w:t>
            </w:r>
            <w:r w:rsidR="00F62403">
              <w:rPr>
                <w:rFonts w:ascii="Arial Narrow" w:hAnsi="Arial Narrow"/>
                <w:sz w:val="24"/>
              </w:rPr>
              <w:t>robót</w:t>
            </w:r>
          </w:p>
        </w:tc>
        <w:tc>
          <w:tcPr>
            <w:tcW w:w="1701" w:type="dxa"/>
            <w:vAlign w:val="center"/>
          </w:tcPr>
          <w:p w14:paraId="67AA71F3" w14:textId="77777777" w:rsidR="00415918" w:rsidRPr="00F62403" w:rsidRDefault="00415918" w:rsidP="00F62403">
            <w:pPr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 xml:space="preserve">Wartość </w:t>
            </w:r>
            <w:r w:rsidR="00F62403">
              <w:rPr>
                <w:rFonts w:ascii="Arial Narrow" w:hAnsi="Arial Narrow"/>
                <w:sz w:val="24"/>
              </w:rPr>
              <w:t>robót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10E2546B" w14:textId="77777777" w:rsidR="00415918" w:rsidRPr="00F6240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55CD37E1" w14:textId="77777777" w:rsidR="00415918" w:rsidRPr="00F6240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62403" w14:paraId="75195669" w14:textId="77777777" w:rsidTr="0098343B">
        <w:trPr>
          <w:trHeight w:val="765"/>
        </w:trPr>
        <w:tc>
          <w:tcPr>
            <w:tcW w:w="568" w:type="dxa"/>
          </w:tcPr>
          <w:p w14:paraId="4ED00A1B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1E209E6E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46A95A9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7FC5AF8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573ACF7B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06369766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75AE53D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62403" w14:paraId="7E8E0129" w14:textId="77777777" w:rsidTr="0098343B">
        <w:tc>
          <w:tcPr>
            <w:tcW w:w="568" w:type="dxa"/>
          </w:tcPr>
          <w:p w14:paraId="6814E0B8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03FDE650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E793B04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BD9EBE2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023B185E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30228AC4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8325906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62403" w14:paraId="171C2452" w14:textId="77777777" w:rsidTr="0098343B">
        <w:tc>
          <w:tcPr>
            <w:tcW w:w="568" w:type="dxa"/>
          </w:tcPr>
          <w:p w14:paraId="28CF74C3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39BF21D9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48266D5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9AFF3E3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7E2C24B3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7E88F40A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7071E23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2DAA1E14" w14:textId="77777777" w:rsidR="00415918" w:rsidRPr="00F6240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  <w:u w:val="dotted"/>
        </w:rPr>
        <w:tab/>
      </w:r>
      <w:r w:rsidRPr="00F62403">
        <w:rPr>
          <w:rFonts w:ascii="Arial Narrow" w:hAnsi="Arial Narrow"/>
          <w:sz w:val="24"/>
        </w:rPr>
        <w:t>dnia</w:t>
      </w:r>
      <w:r w:rsidRPr="00F62403">
        <w:rPr>
          <w:rFonts w:ascii="Arial Narrow" w:hAnsi="Arial Narrow"/>
          <w:sz w:val="24"/>
          <w:u w:val="dotted"/>
        </w:rPr>
        <w:tab/>
      </w:r>
      <w:r w:rsidRPr="00F62403">
        <w:rPr>
          <w:rFonts w:ascii="Arial Narrow" w:hAnsi="Arial Narrow"/>
          <w:sz w:val="24"/>
        </w:rPr>
        <w:tab/>
      </w:r>
      <w:r w:rsidRPr="00F62403">
        <w:rPr>
          <w:rFonts w:ascii="Arial Narrow" w:hAnsi="Arial Narrow"/>
          <w:sz w:val="24"/>
          <w:u w:val="dotted"/>
        </w:rPr>
        <w:tab/>
      </w:r>
    </w:p>
    <w:p w14:paraId="7250B942" w14:textId="77777777" w:rsidR="00415918" w:rsidRPr="00F62403" w:rsidRDefault="00415918">
      <w:pPr>
        <w:ind w:left="5529"/>
        <w:jc w:val="center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1DE00A92" w14:textId="77777777" w:rsidR="00415918" w:rsidRPr="00F62403" w:rsidRDefault="00415918">
      <w:pPr>
        <w:rPr>
          <w:rFonts w:ascii="Arial Narrow" w:hAnsi="Arial Narrow"/>
        </w:rPr>
      </w:pPr>
    </w:p>
    <w:sectPr w:rsidR="00415918" w:rsidRPr="00F62403" w:rsidSect="005D28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30861" w14:textId="77777777" w:rsidR="0028086E" w:rsidRDefault="0028086E">
      <w:r>
        <w:separator/>
      </w:r>
    </w:p>
  </w:endnote>
  <w:endnote w:type="continuationSeparator" w:id="0">
    <w:p w14:paraId="00F17258" w14:textId="77777777" w:rsidR="0028086E" w:rsidRDefault="00280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CC387" w14:textId="77777777" w:rsidR="00415918" w:rsidRDefault="0022220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55CD3D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F6E0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7D4415" w14:textId="77777777" w:rsidR="00415918" w:rsidRDefault="00415918">
    <w:pPr>
      <w:pStyle w:val="Stopka"/>
      <w:tabs>
        <w:tab w:val="clear" w:pos="4536"/>
      </w:tabs>
      <w:jc w:val="center"/>
    </w:pPr>
  </w:p>
  <w:p w14:paraId="14A9BA4A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22220D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22220D">
      <w:rPr>
        <w:rStyle w:val="Numerstrony"/>
        <w:rFonts w:ascii="Arial" w:hAnsi="Arial"/>
      </w:rPr>
      <w:fldChar w:fldCharType="separate"/>
    </w:r>
    <w:r w:rsidR="00702C7A">
      <w:rPr>
        <w:rStyle w:val="Numerstrony"/>
        <w:rFonts w:ascii="Arial" w:hAnsi="Arial"/>
        <w:noProof/>
      </w:rPr>
      <w:t>1</w:t>
    </w:r>
    <w:r w:rsidR="0022220D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22220D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22220D">
      <w:rPr>
        <w:rStyle w:val="Numerstrony"/>
        <w:rFonts w:ascii="Arial" w:hAnsi="Arial"/>
      </w:rPr>
      <w:fldChar w:fldCharType="separate"/>
    </w:r>
    <w:r w:rsidR="00702C7A">
      <w:rPr>
        <w:rStyle w:val="Numerstrony"/>
        <w:rFonts w:ascii="Arial" w:hAnsi="Arial"/>
        <w:noProof/>
      </w:rPr>
      <w:t>1</w:t>
    </w:r>
    <w:r w:rsidR="0022220D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1AA4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2D0395" w14:textId="77777777" w:rsidR="00415918" w:rsidRDefault="00415918">
    <w:pPr>
      <w:pStyle w:val="Stopka"/>
      <w:tabs>
        <w:tab w:val="clear" w:pos="4536"/>
      </w:tabs>
      <w:jc w:val="center"/>
    </w:pPr>
  </w:p>
  <w:p w14:paraId="2FEF5D05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2220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2220D">
      <w:rPr>
        <w:rStyle w:val="Numerstrony"/>
      </w:rPr>
      <w:fldChar w:fldCharType="separate"/>
    </w:r>
    <w:r>
      <w:rPr>
        <w:rStyle w:val="Numerstrony"/>
        <w:noProof/>
      </w:rPr>
      <w:t>1</w:t>
    </w:r>
    <w:r w:rsidR="0022220D">
      <w:rPr>
        <w:rStyle w:val="Numerstrony"/>
      </w:rPr>
      <w:fldChar w:fldCharType="end"/>
    </w:r>
    <w:r>
      <w:rPr>
        <w:rStyle w:val="Numerstrony"/>
      </w:rPr>
      <w:t>/</w:t>
    </w:r>
    <w:r w:rsidR="0022220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2220D">
      <w:rPr>
        <w:rStyle w:val="Numerstrony"/>
      </w:rPr>
      <w:fldChar w:fldCharType="separate"/>
    </w:r>
    <w:r w:rsidR="00FA160D">
      <w:rPr>
        <w:rStyle w:val="Numerstrony"/>
        <w:noProof/>
      </w:rPr>
      <w:t>1</w:t>
    </w:r>
    <w:r w:rsidR="0022220D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291F5" w14:textId="77777777" w:rsidR="0028086E" w:rsidRDefault="0028086E">
      <w:r>
        <w:separator/>
      </w:r>
    </w:p>
  </w:footnote>
  <w:footnote w:type="continuationSeparator" w:id="0">
    <w:p w14:paraId="3DB2F5B5" w14:textId="77777777" w:rsidR="0028086E" w:rsidRDefault="00280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FFD0E" w14:textId="77777777" w:rsidR="00D66AF5" w:rsidRDefault="00D66A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36D9F" w14:textId="77777777" w:rsidR="00D66AF5" w:rsidRDefault="00D66A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1B225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6AF5"/>
    <w:rsid w:val="000577D4"/>
    <w:rsid w:val="00094B46"/>
    <w:rsid w:val="000D6CEA"/>
    <w:rsid w:val="00102104"/>
    <w:rsid w:val="00114E9F"/>
    <w:rsid w:val="001855BD"/>
    <w:rsid w:val="001A7049"/>
    <w:rsid w:val="0022220D"/>
    <w:rsid w:val="00266755"/>
    <w:rsid w:val="0028086E"/>
    <w:rsid w:val="00300864"/>
    <w:rsid w:val="003016C1"/>
    <w:rsid w:val="00373B41"/>
    <w:rsid w:val="00415918"/>
    <w:rsid w:val="00420B98"/>
    <w:rsid w:val="00423FB9"/>
    <w:rsid w:val="00426970"/>
    <w:rsid w:val="00457DC2"/>
    <w:rsid w:val="004B627C"/>
    <w:rsid w:val="004F220E"/>
    <w:rsid w:val="00506ED1"/>
    <w:rsid w:val="005D282B"/>
    <w:rsid w:val="005E0539"/>
    <w:rsid w:val="006564AE"/>
    <w:rsid w:val="006963FB"/>
    <w:rsid w:val="006B2EC5"/>
    <w:rsid w:val="006C5DB9"/>
    <w:rsid w:val="006E093B"/>
    <w:rsid w:val="00702C7A"/>
    <w:rsid w:val="00703C21"/>
    <w:rsid w:val="00743E44"/>
    <w:rsid w:val="007E4B0B"/>
    <w:rsid w:val="008058A7"/>
    <w:rsid w:val="008A17C1"/>
    <w:rsid w:val="008C0F53"/>
    <w:rsid w:val="008E6C9E"/>
    <w:rsid w:val="009241AF"/>
    <w:rsid w:val="00947A27"/>
    <w:rsid w:val="0098343B"/>
    <w:rsid w:val="009D0F6B"/>
    <w:rsid w:val="00A33A15"/>
    <w:rsid w:val="00B043DA"/>
    <w:rsid w:val="00B67B46"/>
    <w:rsid w:val="00B72A0C"/>
    <w:rsid w:val="00B9052F"/>
    <w:rsid w:val="00C45465"/>
    <w:rsid w:val="00CD2EB9"/>
    <w:rsid w:val="00D43376"/>
    <w:rsid w:val="00D66AF5"/>
    <w:rsid w:val="00DE03E1"/>
    <w:rsid w:val="00DE0AF3"/>
    <w:rsid w:val="00DE5D48"/>
    <w:rsid w:val="00DF7F22"/>
    <w:rsid w:val="00F2787F"/>
    <w:rsid w:val="00F62403"/>
    <w:rsid w:val="00F96D6D"/>
    <w:rsid w:val="00FA160D"/>
    <w:rsid w:val="00FD0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1BD7BDA"/>
  <w15:docId w15:val="{D473DAC1-0CC2-4918-8416-6A4D5A23A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3</cp:revision>
  <cp:lastPrinted>2025-05-12T06:53:00Z</cp:lastPrinted>
  <dcterms:created xsi:type="dcterms:W3CDTF">2025-11-18T05:13:00Z</dcterms:created>
  <dcterms:modified xsi:type="dcterms:W3CDTF">2025-11-18T07:35:00Z</dcterms:modified>
</cp:coreProperties>
</file>