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2F3DA1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24B0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B49A98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07445A">
        <w:rPr>
          <w:rFonts w:ascii="Times New Roman" w:eastAsia="Times New Roman" w:hAnsi="Times New Roman"/>
          <w:b/>
          <w:lang w:eastAsia="pl-PL"/>
        </w:rPr>
        <w:t>153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2E674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26188618" w:rsidR="00E27ABB" w:rsidRDefault="001344C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344CC">
        <w:rPr>
          <w:rFonts w:ascii="Times New Roman" w:eastAsia="Times New Roman" w:hAnsi="Times New Roman"/>
          <w:b/>
          <w:lang w:eastAsia="pl-PL"/>
        </w:rPr>
        <w:t>Dostawa gazów medycznych do Szpitala Wojewódzkiego w Poznaniu – Filia nr 1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7445A"/>
    <w:rsid w:val="00084786"/>
    <w:rsid w:val="001344CC"/>
    <w:rsid w:val="0016158F"/>
    <w:rsid w:val="001C2314"/>
    <w:rsid w:val="001C24B3"/>
    <w:rsid w:val="00213980"/>
    <w:rsid w:val="002E6742"/>
    <w:rsid w:val="002F7928"/>
    <w:rsid w:val="004374F2"/>
    <w:rsid w:val="00460705"/>
    <w:rsid w:val="00485239"/>
    <w:rsid w:val="004B631A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65CA"/>
    <w:rsid w:val="00A56A6F"/>
    <w:rsid w:val="00A87380"/>
    <w:rsid w:val="00AF7375"/>
    <w:rsid w:val="00B24B0F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8</cp:revision>
  <dcterms:created xsi:type="dcterms:W3CDTF">2021-02-19T11:58:00Z</dcterms:created>
  <dcterms:modified xsi:type="dcterms:W3CDTF">2025-11-18T07:41:00Z</dcterms:modified>
</cp:coreProperties>
</file>