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3C2BE" w14:textId="77777777" w:rsidR="00F245C5" w:rsidRPr="00353FDC" w:rsidRDefault="005A6D8F" w:rsidP="005F7859">
      <w:pPr>
        <w:jc w:val="right"/>
        <w:rPr>
          <w:rFonts w:ascii="Arial" w:hAnsi="Arial" w:cs="Arial"/>
        </w:rPr>
      </w:pPr>
      <w:bookmarkStart w:id="0" w:name="_Hlk53520193"/>
      <w:r w:rsidRPr="005A6D8F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5A6D8F">
        <w:rPr>
          <w:rFonts w:ascii="Arial" w:hAnsi="Arial" w:cs="Arial"/>
        </w:rPr>
        <w:t>2025-11-18</w:t>
      </w:r>
    </w:p>
    <w:p w14:paraId="4662CE96" w14:textId="77777777" w:rsidR="005A6D8F" w:rsidRPr="005A6D8F" w:rsidRDefault="005A6D8F" w:rsidP="005F7859">
      <w:pPr>
        <w:ind w:right="3969"/>
        <w:rPr>
          <w:rFonts w:ascii="Arial" w:hAnsi="Arial" w:cs="Arial"/>
          <w:b/>
          <w:bCs/>
        </w:rPr>
      </w:pPr>
      <w:r w:rsidRPr="005A6D8F">
        <w:rPr>
          <w:rFonts w:ascii="Arial" w:hAnsi="Arial" w:cs="Arial"/>
          <w:b/>
          <w:bCs/>
        </w:rPr>
        <w:t>Szpital Wojewódzki w Poznaniu</w:t>
      </w:r>
    </w:p>
    <w:p w14:paraId="579C28FB" w14:textId="77777777" w:rsidR="00F245C5" w:rsidRPr="00353FDC" w:rsidRDefault="005A6D8F" w:rsidP="005F7859">
      <w:pPr>
        <w:ind w:right="3969"/>
        <w:rPr>
          <w:rFonts w:ascii="Arial" w:hAnsi="Arial" w:cs="Arial"/>
          <w:b/>
          <w:bCs/>
        </w:rPr>
      </w:pPr>
      <w:r w:rsidRPr="005A6D8F">
        <w:rPr>
          <w:rFonts w:ascii="Arial" w:hAnsi="Arial" w:cs="Arial"/>
          <w:b/>
          <w:bCs/>
        </w:rPr>
        <w:t>Dział Zamówień Publicznych</w:t>
      </w:r>
    </w:p>
    <w:p w14:paraId="1CDD12E2" w14:textId="77777777" w:rsidR="00F245C5" w:rsidRPr="00353FDC" w:rsidRDefault="005A6D8F" w:rsidP="005F7859">
      <w:pPr>
        <w:ind w:right="3969"/>
        <w:rPr>
          <w:rFonts w:ascii="Arial" w:hAnsi="Arial" w:cs="Arial"/>
        </w:rPr>
      </w:pPr>
      <w:r w:rsidRPr="005A6D8F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5A6D8F">
        <w:rPr>
          <w:rFonts w:ascii="Arial" w:hAnsi="Arial" w:cs="Arial"/>
        </w:rPr>
        <w:t>7/19</w:t>
      </w:r>
    </w:p>
    <w:p w14:paraId="682A1894" w14:textId="77777777" w:rsidR="00F245C5" w:rsidRPr="00353FDC" w:rsidRDefault="005A6D8F" w:rsidP="005F7859">
      <w:pPr>
        <w:ind w:right="4253"/>
        <w:rPr>
          <w:rFonts w:ascii="Arial" w:hAnsi="Arial" w:cs="Arial"/>
        </w:rPr>
      </w:pPr>
      <w:r w:rsidRPr="005A6D8F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5A6D8F">
        <w:rPr>
          <w:rFonts w:ascii="Arial" w:hAnsi="Arial" w:cs="Arial"/>
        </w:rPr>
        <w:t>Poznań</w:t>
      </w:r>
    </w:p>
    <w:p w14:paraId="0E586C10" w14:textId="77777777" w:rsidR="005F7859" w:rsidRDefault="005F7859" w:rsidP="005F785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608E4FC" w14:textId="77777777" w:rsidR="005F7859" w:rsidRDefault="005F7859" w:rsidP="005F785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B9ADD61" w14:textId="14421413" w:rsidR="00D30F1F" w:rsidRDefault="00D30F1F" w:rsidP="005F785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F2BB7C4" w14:textId="77777777" w:rsidR="00F245C5" w:rsidRDefault="00D30F1F" w:rsidP="005F7859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953C227" w14:textId="77777777" w:rsidR="005F7859" w:rsidRDefault="005F7859" w:rsidP="005F785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F289DED" w14:textId="77777777" w:rsidR="005F7859" w:rsidRPr="00D30F1F" w:rsidRDefault="005F7859" w:rsidP="005F785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5BA8184" w14:textId="77777777" w:rsidTr="002716A3">
        <w:tc>
          <w:tcPr>
            <w:tcW w:w="10065" w:type="dxa"/>
            <w:shd w:val="clear" w:color="auto" w:fill="F2F2F2"/>
            <w:hideMark/>
          </w:tcPr>
          <w:p w14:paraId="3B35B8D7" w14:textId="77777777" w:rsidR="00F245C5" w:rsidRPr="00353FDC" w:rsidRDefault="00F245C5" w:rsidP="005F78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CBF14FE" w14:textId="77777777" w:rsidR="00F245C5" w:rsidRDefault="00F245C5" w:rsidP="005F78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700D365" w14:textId="4DCB6A25" w:rsidR="005F7859" w:rsidRPr="00353FDC" w:rsidRDefault="005F7859" w:rsidP="005F78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nr: 3, 4, 5.</w:t>
            </w:r>
          </w:p>
        </w:tc>
      </w:tr>
    </w:tbl>
    <w:p w14:paraId="2F0764CB" w14:textId="77777777" w:rsidR="00F245C5" w:rsidRPr="00353FDC" w:rsidRDefault="00F245C5" w:rsidP="005F7859">
      <w:pPr>
        <w:keepNext/>
        <w:outlineLvl w:val="0"/>
        <w:rPr>
          <w:rFonts w:ascii="Arial" w:hAnsi="Arial" w:cs="Arial"/>
          <w:b/>
        </w:rPr>
      </w:pPr>
    </w:p>
    <w:p w14:paraId="49B2904B" w14:textId="77777777" w:rsidR="00F245C5" w:rsidRPr="00353FDC" w:rsidRDefault="00F245C5" w:rsidP="005F7859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54529263" w14:textId="77777777" w:rsidTr="002716A3">
        <w:tc>
          <w:tcPr>
            <w:tcW w:w="2269" w:type="dxa"/>
          </w:tcPr>
          <w:p w14:paraId="62567133" w14:textId="77777777" w:rsidR="00F245C5" w:rsidRPr="00353FDC" w:rsidRDefault="00F245C5" w:rsidP="005F78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9419735" w14:textId="77777777" w:rsidR="00F245C5" w:rsidRPr="00353FDC" w:rsidRDefault="005A6D8F" w:rsidP="005F78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A6D8F">
              <w:rPr>
                <w:rFonts w:ascii="Arial" w:hAnsi="Arial" w:cs="Arial"/>
                <w:bCs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</w:p>
        </w:tc>
      </w:tr>
      <w:tr w:rsidR="005A6D8F" w:rsidRPr="00353FDC" w14:paraId="2FEED4E4" w14:textId="77777777" w:rsidTr="00471EDF">
        <w:tc>
          <w:tcPr>
            <w:tcW w:w="2269" w:type="dxa"/>
          </w:tcPr>
          <w:p w14:paraId="7EC6BA66" w14:textId="77777777" w:rsidR="005A6D8F" w:rsidRPr="00353FDC" w:rsidRDefault="005A6D8F" w:rsidP="005F785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8E9E47A" w14:textId="77777777" w:rsidR="005A6D8F" w:rsidRPr="00353FDC" w:rsidRDefault="005A6D8F" w:rsidP="005F78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A6D8F">
              <w:rPr>
                <w:rFonts w:ascii="Arial" w:hAnsi="Arial" w:cs="Arial"/>
                <w:bCs/>
              </w:rPr>
              <w:t>SZW/DZP/134/2025</w:t>
            </w:r>
          </w:p>
        </w:tc>
      </w:tr>
    </w:tbl>
    <w:p w14:paraId="786A0DFC" w14:textId="77777777" w:rsidR="00F245C5" w:rsidRDefault="00F245C5" w:rsidP="005F785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CB87807" w14:textId="77777777" w:rsidR="005F7859" w:rsidRPr="00E1738E" w:rsidRDefault="005F7859" w:rsidP="005F785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D97F873" w14:textId="62041E22" w:rsidR="00A02E94" w:rsidRDefault="00F245C5" w:rsidP="005F7859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A6D8F" w:rsidRPr="005A6D8F">
        <w:rPr>
          <w:rFonts w:ascii="Arial" w:hAnsi="Arial" w:cs="Arial"/>
          <w:b/>
        </w:rPr>
        <w:t>Szpital Wojewódzki w Poznaniu</w:t>
      </w:r>
      <w:r w:rsidR="005F7859">
        <w:rPr>
          <w:rFonts w:ascii="Arial" w:hAnsi="Arial" w:cs="Arial"/>
          <w:b/>
        </w:rPr>
        <w:t xml:space="preserve">, </w:t>
      </w:r>
      <w:r w:rsidR="005A6D8F" w:rsidRPr="005A6D8F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A6D8F" w:rsidRPr="005A6D8F">
        <w:rPr>
          <w:rFonts w:ascii="Arial" w:hAnsi="Arial" w:cs="Arial"/>
        </w:rPr>
        <w:t>(</w:t>
      </w:r>
      <w:proofErr w:type="spellStart"/>
      <w:r w:rsidR="005A6D8F" w:rsidRPr="005A6D8F">
        <w:rPr>
          <w:rFonts w:ascii="Arial" w:hAnsi="Arial" w:cs="Arial"/>
        </w:rPr>
        <w:t>t.j</w:t>
      </w:r>
      <w:proofErr w:type="spellEnd"/>
      <w:r w:rsidR="005A6D8F" w:rsidRPr="005A6D8F">
        <w:rPr>
          <w:rFonts w:ascii="Arial" w:hAnsi="Arial" w:cs="Arial"/>
        </w:rPr>
        <w:t xml:space="preserve">. Dz. U. z 2024 r. poz. 1320 z </w:t>
      </w:r>
      <w:proofErr w:type="spellStart"/>
      <w:r w:rsidR="005A6D8F" w:rsidRPr="005A6D8F">
        <w:rPr>
          <w:rFonts w:ascii="Arial" w:hAnsi="Arial" w:cs="Arial"/>
        </w:rPr>
        <w:t>późn</w:t>
      </w:r>
      <w:proofErr w:type="spellEnd"/>
      <w:r w:rsidR="005A6D8F" w:rsidRPr="005A6D8F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A6D8F" w14:paraId="3F94748C" w14:textId="77777777" w:rsidTr="00471E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2F11" w14:textId="77777777" w:rsidR="005A6D8F" w:rsidRPr="00F245C5" w:rsidRDefault="005A6D8F" w:rsidP="005F785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A6D8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A6D8F">
              <w:rPr>
                <w:rFonts w:ascii="Arial" w:hAnsi="Arial" w:cs="Arial"/>
              </w:rPr>
              <w:t>podpory boczne do stołu operacyjnego</w:t>
            </w:r>
          </w:p>
          <w:p w14:paraId="01A37EB7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/>
              </w:rPr>
            </w:pPr>
            <w:r w:rsidRPr="005A6D8F">
              <w:rPr>
                <w:rFonts w:ascii="Arial" w:hAnsi="Arial" w:cs="Arial"/>
                <w:b/>
              </w:rPr>
              <w:t xml:space="preserve">TMS </w:t>
            </w:r>
            <w:proofErr w:type="spellStart"/>
            <w:r w:rsidRPr="005A6D8F">
              <w:rPr>
                <w:rFonts w:ascii="Arial" w:hAnsi="Arial" w:cs="Arial"/>
                <w:b/>
              </w:rPr>
              <w:t>Medical</w:t>
            </w:r>
            <w:proofErr w:type="spellEnd"/>
            <w:r w:rsidRPr="005A6D8F">
              <w:rPr>
                <w:rFonts w:ascii="Arial" w:hAnsi="Arial" w:cs="Arial"/>
                <w:b/>
              </w:rPr>
              <w:t xml:space="preserve"> Sp. z o.o. Sp.k.,</w:t>
            </w:r>
          </w:p>
          <w:p w14:paraId="7840D64B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5A6D8F">
              <w:rPr>
                <w:rFonts w:ascii="Arial" w:hAnsi="Arial" w:cs="Arial"/>
                <w:bCs/>
              </w:rPr>
              <w:t>Malwowa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A6D8F">
              <w:rPr>
                <w:rFonts w:ascii="Arial" w:hAnsi="Arial" w:cs="Arial"/>
                <w:bCs/>
              </w:rPr>
              <w:t>138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69F4B4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5A6D8F">
              <w:rPr>
                <w:rFonts w:ascii="Arial" w:hAnsi="Arial" w:cs="Arial"/>
                <w:bCs/>
              </w:rPr>
              <w:t>60-185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A6D8F">
              <w:rPr>
                <w:rFonts w:ascii="Arial" w:hAnsi="Arial" w:cs="Arial"/>
                <w:bCs/>
              </w:rPr>
              <w:t>Poznań</w:t>
            </w:r>
          </w:p>
          <w:p w14:paraId="7DDD93B3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A6D8F">
              <w:rPr>
                <w:rFonts w:ascii="Arial" w:hAnsi="Arial" w:cs="Arial"/>
                <w:b/>
              </w:rPr>
              <w:t>42 746.40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87832F6" w14:textId="77777777" w:rsidR="005A6D8F" w:rsidRPr="00F245C5" w:rsidRDefault="005A6D8F" w:rsidP="005F785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647E7CC" w14:textId="77777777" w:rsidR="005A6D8F" w:rsidRPr="00F245C5" w:rsidRDefault="005A6D8F" w:rsidP="005F785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A6D8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A6D8F" w14:paraId="68A3673C" w14:textId="77777777" w:rsidTr="00471E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E704" w14:textId="77777777" w:rsidR="005A6D8F" w:rsidRPr="00F245C5" w:rsidRDefault="005A6D8F" w:rsidP="005F785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A6D8F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A6D8F">
              <w:rPr>
                <w:rFonts w:ascii="Arial" w:hAnsi="Arial" w:cs="Arial"/>
              </w:rPr>
              <w:t>materac próżniowy do pozycji bocznej</w:t>
            </w:r>
          </w:p>
          <w:p w14:paraId="0A765B39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/>
              </w:rPr>
            </w:pPr>
            <w:r w:rsidRPr="005A6D8F">
              <w:rPr>
                <w:rFonts w:ascii="Arial" w:hAnsi="Arial" w:cs="Arial"/>
                <w:b/>
              </w:rPr>
              <w:t>EMPIREUM Piotr Dopieralski</w:t>
            </w:r>
          </w:p>
          <w:p w14:paraId="79965A38" w14:textId="33D78335" w:rsidR="005A6D8F" w:rsidRPr="00F245C5" w:rsidRDefault="00390069" w:rsidP="005F785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Chotomowska 30</w:t>
            </w:r>
          </w:p>
          <w:p w14:paraId="180FFF3F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5A6D8F">
              <w:rPr>
                <w:rFonts w:ascii="Arial" w:hAnsi="Arial" w:cs="Arial"/>
                <w:bCs/>
              </w:rPr>
              <w:t>05-110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A6D8F">
              <w:rPr>
                <w:rFonts w:ascii="Arial" w:hAnsi="Arial" w:cs="Arial"/>
                <w:bCs/>
              </w:rPr>
              <w:t>Jabłonna</w:t>
            </w:r>
          </w:p>
          <w:p w14:paraId="38BFD2C1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A6D8F">
              <w:rPr>
                <w:rFonts w:ascii="Arial" w:hAnsi="Arial" w:cs="Arial"/>
                <w:b/>
              </w:rPr>
              <w:t>20 157.12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204F8CD" w14:textId="77777777" w:rsidR="005A6D8F" w:rsidRPr="00F245C5" w:rsidRDefault="005A6D8F" w:rsidP="005F785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3C99D47" w14:textId="77777777" w:rsidR="005A6D8F" w:rsidRPr="00F245C5" w:rsidRDefault="005A6D8F" w:rsidP="005F785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A6D8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A6D8F" w14:paraId="42C6C2C2" w14:textId="77777777" w:rsidTr="00471E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5CB6" w14:textId="58D16DEC" w:rsidR="005A6D8F" w:rsidRPr="00F245C5" w:rsidRDefault="005A6D8F" w:rsidP="005F785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A6D8F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A6D8F">
              <w:rPr>
                <w:rFonts w:ascii="Arial" w:hAnsi="Arial" w:cs="Arial"/>
              </w:rPr>
              <w:t>stojak mobilny z koszem do systemu ogrzewania</w:t>
            </w:r>
          </w:p>
          <w:p w14:paraId="583D8BE1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/>
              </w:rPr>
            </w:pPr>
            <w:r w:rsidRPr="005A6D8F">
              <w:rPr>
                <w:rFonts w:ascii="Arial" w:hAnsi="Arial" w:cs="Arial"/>
                <w:b/>
              </w:rPr>
              <w:t>EMPIREUM Piotr Dopieralski</w:t>
            </w:r>
          </w:p>
          <w:p w14:paraId="11FE034D" w14:textId="77777777" w:rsidR="00390069" w:rsidRPr="00F245C5" w:rsidRDefault="00390069" w:rsidP="0039006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Chotomowska 30</w:t>
            </w:r>
          </w:p>
          <w:p w14:paraId="54FFE758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5A6D8F">
              <w:rPr>
                <w:rFonts w:ascii="Arial" w:hAnsi="Arial" w:cs="Arial"/>
                <w:bCs/>
              </w:rPr>
              <w:t>05-110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A6D8F">
              <w:rPr>
                <w:rFonts w:ascii="Arial" w:hAnsi="Arial" w:cs="Arial"/>
                <w:bCs/>
              </w:rPr>
              <w:t>Jabłonna</w:t>
            </w:r>
          </w:p>
          <w:p w14:paraId="785B0F2E" w14:textId="77777777" w:rsidR="005A6D8F" w:rsidRPr="00F245C5" w:rsidRDefault="005A6D8F" w:rsidP="005F785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A6D8F">
              <w:rPr>
                <w:rFonts w:ascii="Arial" w:hAnsi="Arial" w:cs="Arial"/>
                <w:b/>
              </w:rPr>
              <w:t>5 050.08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624D59" w14:textId="77777777" w:rsidR="005A6D8F" w:rsidRPr="00F245C5" w:rsidRDefault="005A6D8F" w:rsidP="005F785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3E3010" w14:textId="77777777" w:rsidR="005A6D8F" w:rsidRPr="00F245C5" w:rsidRDefault="005A6D8F" w:rsidP="005F785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A6D8F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E2A6A5C" w14:textId="77777777" w:rsidR="00A02E94" w:rsidRDefault="00F245C5" w:rsidP="005F7859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976"/>
        <w:gridCol w:w="1418"/>
      </w:tblGrid>
      <w:tr w:rsidR="00A02E94" w14:paraId="0F6046F2" w14:textId="77777777" w:rsidTr="003900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3F3C1E" w14:textId="77777777" w:rsidR="00A02E94" w:rsidRPr="00F245C5" w:rsidRDefault="00F245C5" w:rsidP="005F785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F20591" w14:textId="77777777" w:rsidR="00A02E94" w:rsidRPr="00F245C5" w:rsidRDefault="007D7932" w:rsidP="005F785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CC6E22" w14:textId="77777777" w:rsidR="00A02E94" w:rsidRPr="00F245C5" w:rsidRDefault="007D7932" w:rsidP="005F785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A9DBC2" w14:textId="77777777" w:rsidR="00A02E94" w:rsidRPr="00F245C5" w:rsidRDefault="00A02E94" w:rsidP="005F785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A6D8F" w14:paraId="1C0135F9" w14:textId="77777777" w:rsidTr="003900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6E2B0" w14:textId="7777777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A6D8F">
              <w:rPr>
                <w:rFonts w:ascii="Arial" w:hAnsi="Arial" w:cs="Arial"/>
                <w:sz w:val="22"/>
                <w:szCs w:val="22"/>
              </w:rPr>
              <w:t>podpory boczne do stołu operacyjnego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35B31" w14:textId="77777777" w:rsidR="005A6D8F" w:rsidRPr="007D7932" w:rsidRDefault="005A6D8F" w:rsidP="005F78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6D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TMS </w:t>
            </w:r>
            <w:proofErr w:type="spellStart"/>
            <w:r w:rsidRPr="005A6D8F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A6D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Sp.k.,</w:t>
            </w:r>
          </w:p>
          <w:p w14:paraId="19AE5E2A" w14:textId="77777777" w:rsidR="005A6D8F" w:rsidRPr="007D7932" w:rsidRDefault="005A6D8F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Malwowa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6D8F">
              <w:rPr>
                <w:rFonts w:ascii="Arial" w:hAnsi="Arial" w:cs="Arial"/>
                <w:sz w:val="22"/>
                <w:szCs w:val="22"/>
              </w:rPr>
              <w:t>138</w:t>
            </w:r>
          </w:p>
          <w:p w14:paraId="515F324B" w14:textId="7777777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60-185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6D8F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5A8F" w14:textId="77777777" w:rsidR="005A6D8F" w:rsidRPr="005A6D8F" w:rsidRDefault="005A6D8F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3B40EB2" w14:textId="7777777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87F9" w14:textId="77777777" w:rsidR="005A6D8F" w:rsidRPr="007D7932" w:rsidRDefault="005A6D8F" w:rsidP="005F78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5A6D8F" w14:paraId="3DDAA3B2" w14:textId="77777777" w:rsidTr="003900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551D" w14:textId="7777777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A6D8F">
              <w:rPr>
                <w:rFonts w:ascii="Arial" w:hAnsi="Arial" w:cs="Arial"/>
                <w:sz w:val="22"/>
                <w:szCs w:val="22"/>
              </w:rPr>
              <w:t>materac próżniowy do pozycji bocznej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E3A90" w14:textId="77777777" w:rsidR="005A6D8F" w:rsidRPr="00390069" w:rsidRDefault="005A6D8F" w:rsidP="005F78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0069">
              <w:rPr>
                <w:rFonts w:ascii="Arial" w:hAnsi="Arial" w:cs="Arial"/>
                <w:b/>
                <w:bCs/>
                <w:sz w:val="22"/>
                <w:szCs w:val="22"/>
              </w:rPr>
              <w:t>EMPIREUM Piotr Dopieralski</w:t>
            </w:r>
          </w:p>
          <w:p w14:paraId="7572E57A" w14:textId="77777777" w:rsidR="00390069" w:rsidRPr="00390069" w:rsidRDefault="00390069" w:rsidP="0039006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0069">
              <w:rPr>
                <w:rFonts w:ascii="Arial" w:hAnsi="Arial" w:cs="Arial"/>
                <w:bCs/>
                <w:sz w:val="22"/>
                <w:szCs w:val="22"/>
              </w:rPr>
              <w:t>Chotomowska 30</w:t>
            </w:r>
          </w:p>
          <w:p w14:paraId="24EFB7CF" w14:textId="77777777" w:rsidR="005A6D8F" w:rsidRPr="00390069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0069">
              <w:rPr>
                <w:rFonts w:ascii="Arial" w:hAnsi="Arial" w:cs="Arial"/>
                <w:sz w:val="22"/>
                <w:szCs w:val="22"/>
              </w:rPr>
              <w:t>05-110</w:t>
            </w:r>
            <w:r w:rsidRPr="003900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90069">
              <w:rPr>
                <w:rFonts w:ascii="Arial" w:hAnsi="Arial" w:cs="Arial"/>
                <w:sz w:val="22"/>
                <w:szCs w:val="22"/>
              </w:rPr>
              <w:t>Jabłonna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4A75" w14:textId="77777777" w:rsidR="005A6D8F" w:rsidRPr="005A6D8F" w:rsidRDefault="005A6D8F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7E141E33" w14:textId="7777777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9777" w14:textId="77777777" w:rsidR="005A6D8F" w:rsidRPr="007D7932" w:rsidRDefault="005A6D8F" w:rsidP="005F78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5A6D8F" w14:paraId="00997758" w14:textId="77777777" w:rsidTr="003900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B9FC" w14:textId="383BE5A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A6D8F">
              <w:rPr>
                <w:rFonts w:ascii="Arial" w:hAnsi="Arial" w:cs="Arial"/>
                <w:sz w:val="22"/>
                <w:szCs w:val="22"/>
              </w:rPr>
              <w:t>stojak mobilny z koszem do systemu ogrzewania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B59C" w14:textId="77777777" w:rsidR="005A6D8F" w:rsidRPr="00390069" w:rsidRDefault="005A6D8F" w:rsidP="005F78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0069">
              <w:rPr>
                <w:rFonts w:ascii="Arial" w:hAnsi="Arial" w:cs="Arial"/>
                <w:b/>
                <w:bCs/>
                <w:sz w:val="22"/>
                <w:szCs w:val="22"/>
              </w:rPr>
              <w:t>EMPIREUM Piotr Dopieralski</w:t>
            </w:r>
          </w:p>
          <w:p w14:paraId="53DA64FE" w14:textId="77777777" w:rsidR="00390069" w:rsidRPr="00390069" w:rsidRDefault="00390069" w:rsidP="0039006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0069">
              <w:rPr>
                <w:rFonts w:ascii="Arial" w:hAnsi="Arial" w:cs="Arial"/>
                <w:bCs/>
                <w:sz w:val="22"/>
                <w:szCs w:val="22"/>
              </w:rPr>
              <w:t>Chotomowska 30</w:t>
            </w:r>
          </w:p>
          <w:p w14:paraId="636BFDBD" w14:textId="77777777" w:rsidR="005A6D8F" w:rsidRPr="00390069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0069">
              <w:rPr>
                <w:rFonts w:ascii="Arial" w:hAnsi="Arial" w:cs="Arial"/>
                <w:sz w:val="22"/>
                <w:szCs w:val="22"/>
              </w:rPr>
              <w:t>05-110</w:t>
            </w:r>
            <w:r w:rsidRPr="003900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90069">
              <w:rPr>
                <w:rFonts w:ascii="Arial" w:hAnsi="Arial" w:cs="Arial"/>
                <w:sz w:val="22"/>
                <w:szCs w:val="22"/>
              </w:rPr>
              <w:t>Jabłonna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216A" w14:textId="77777777" w:rsidR="005A6D8F" w:rsidRPr="005A6D8F" w:rsidRDefault="005A6D8F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23F8AC9C" w14:textId="77777777" w:rsidR="005A6D8F" w:rsidRPr="007D7932" w:rsidRDefault="005A6D8F" w:rsidP="005F785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2B2FE" w14:textId="77777777" w:rsidR="005A6D8F" w:rsidRPr="007D7932" w:rsidRDefault="005A6D8F" w:rsidP="005F785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6D8F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1A841FDF" w14:textId="77777777" w:rsidR="00A02E94" w:rsidRDefault="00A02E94" w:rsidP="005F7859">
      <w:pPr>
        <w:jc w:val="both"/>
        <w:rPr>
          <w:rFonts w:ascii="Arial" w:hAnsi="Arial" w:cs="Arial"/>
          <w:color w:val="000000"/>
        </w:rPr>
      </w:pPr>
    </w:p>
    <w:p w14:paraId="59C76AA1" w14:textId="77777777" w:rsidR="00A02E94" w:rsidRDefault="00A02E94" w:rsidP="005F7859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7639B5F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25285CE" w14:textId="77777777" w:rsidR="00A02E94" w:rsidRPr="007D7932" w:rsidRDefault="00A02E94" w:rsidP="005F785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E413CA" w14:textId="77777777" w:rsidR="00A02E94" w:rsidRPr="007D7932" w:rsidRDefault="00A02E94" w:rsidP="005F785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D81210" w14:textId="77777777" w:rsidR="00A02E94" w:rsidRPr="007D7932" w:rsidRDefault="00A02E94" w:rsidP="005F785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495F667A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05DF5B" w14:textId="77777777" w:rsidR="00A02E94" w:rsidRPr="007D7932" w:rsidRDefault="00A02E94" w:rsidP="005F785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5662D3" w14:textId="77777777" w:rsidR="00A02E94" w:rsidRPr="007D7932" w:rsidRDefault="00A02E94" w:rsidP="005F78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1A1E67" w14:textId="77777777" w:rsidR="00A02E94" w:rsidRPr="007D7932" w:rsidRDefault="00A02E94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50D48E2" w14:textId="77777777" w:rsidR="00A02E94" w:rsidRPr="007D7932" w:rsidRDefault="00A02E94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B1DC7E" w14:textId="77777777" w:rsidR="00A02E94" w:rsidRDefault="00A02E94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764B82D" w14:textId="77777777" w:rsidR="0013621B" w:rsidRPr="0013621B" w:rsidRDefault="0013621B" w:rsidP="005F7859">
            <w:pPr>
              <w:rPr>
                <w:rFonts w:ascii="Arial" w:hAnsi="Arial" w:cs="Arial"/>
                <w:sz w:val="12"/>
                <w:szCs w:val="12"/>
              </w:rPr>
            </w:pPr>
          </w:p>
          <w:p w14:paraId="0DFA4721" w14:textId="77777777" w:rsidR="00A02E94" w:rsidRPr="007D7932" w:rsidRDefault="00A02E94" w:rsidP="005F785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58779FB" w14:textId="77777777" w:rsidR="00A02E94" w:rsidRPr="007D7932" w:rsidRDefault="00A02E94" w:rsidP="005F78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EB3D6B" w14:textId="77777777" w:rsidR="00A02E94" w:rsidRDefault="00A02E94" w:rsidP="005F7859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3AA02FAD" w14:textId="77777777" w:rsidR="00A02E94" w:rsidRDefault="00A02E94" w:rsidP="005F7859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E51D8CA" w14:textId="77777777" w:rsidR="00A02E94" w:rsidRDefault="00A02E94" w:rsidP="005F78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5A6D8F">
        <w:rPr>
          <w:rFonts w:ascii="Arial" w:hAnsi="Arial" w:cs="Arial"/>
        </w:rPr>
        <w:t>nie krótszym niż 5 dni od dnia przesłania niniejszej informacji o wyborze najkorzystniejszej oferty.</w:t>
      </w:r>
    </w:p>
    <w:p w14:paraId="14F6882A" w14:textId="77777777" w:rsidR="00A02E94" w:rsidRDefault="00A02E94" w:rsidP="005F78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50D2715F" w14:textId="77777777" w:rsidR="0013621B" w:rsidRPr="00C6247D" w:rsidRDefault="0013621B" w:rsidP="005F7859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454399B" w14:textId="77777777" w:rsidR="0013621B" w:rsidRPr="00D50535" w:rsidRDefault="0013621B" w:rsidP="005F7859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2B519B83" w14:textId="77777777" w:rsidR="005F7859" w:rsidRDefault="005F7859" w:rsidP="005F7859">
      <w:pPr>
        <w:ind w:left="3119" w:firstLine="425"/>
        <w:jc w:val="right"/>
        <w:rPr>
          <w:rFonts w:ascii="Arial" w:hAnsi="Arial" w:cs="Arial"/>
          <w:i/>
        </w:rPr>
      </w:pPr>
    </w:p>
    <w:p w14:paraId="1E32BEF6" w14:textId="4BE1AA5D" w:rsidR="0013621B" w:rsidRDefault="0013621B" w:rsidP="005F7859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343AB86" w14:textId="77777777" w:rsidR="00B90E5F" w:rsidRDefault="00B90E5F" w:rsidP="005F7859">
      <w:pPr>
        <w:ind w:left="3119" w:firstLine="425"/>
        <w:jc w:val="right"/>
        <w:rPr>
          <w:rFonts w:ascii="Arial" w:hAnsi="Arial" w:cs="Arial"/>
          <w:i/>
        </w:rPr>
      </w:pPr>
    </w:p>
    <w:p w14:paraId="5885C1EB" w14:textId="77777777" w:rsidR="00B90E5F" w:rsidRPr="00CA7730" w:rsidRDefault="00B90E5F" w:rsidP="00B90E5F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</w:rPr>
        <w:t xml:space="preserve">  </w:t>
      </w:r>
      <w:r w:rsidRPr="00CA7730">
        <w:rPr>
          <w:rFonts w:ascii="Arial" w:hAnsi="Arial" w:cs="Arial"/>
          <w:i/>
          <w:iCs/>
          <w:sz w:val="20"/>
        </w:rPr>
        <w:t>/-/ Z-ca Dyrektora ds. Administracyjnych</w:t>
      </w:r>
    </w:p>
    <w:p w14:paraId="1E6D2C90" w14:textId="77777777" w:rsidR="00B90E5F" w:rsidRPr="00CA7730" w:rsidRDefault="00B90E5F" w:rsidP="00B90E5F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  <w:sz w:val="20"/>
        </w:rPr>
        <w:t>Krystyna Piątkowska</w:t>
      </w:r>
    </w:p>
    <w:bookmarkEnd w:id="0"/>
    <w:p w14:paraId="228D4357" w14:textId="77777777" w:rsidR="00B90E5F" w:rsidRPr="004B39E0" w:rsidRDefault="00B90E5F" w:rsidP="005F7859">
      <w:pPr>
        <w:ind w:left="3119" w:firstLine="425"/>
        <w:jc w:val="right"/>
        <w:rPr>
          <w:rFonts w:ascii="Arial" w:hAnsi="Arial" w:cs="Arial"/>
          <w:i/>
        </w:rPr>
      </w:pPr>
    </w:p>
    <w:sectPr w:rsidR="00B90E5F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BDD6C" w14:textId="77777777" w:rsidR="00FB74F3" w:rsidRDefault="00FB74F3">
      <w:r>
        <w:separator/>
      </w:r>
    </w:p>
  </w:endnote>
  <w:endnote w:type="continuationSeparator" w:id="0">
    <w:p w14:paraId="3F2241F4" w14:textId="77777777" w:rsidR="00FB74F3" w:rsidRDefault="00FB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93537" w14:textId="77777777" w:rsidR="005A6D8F" w:rsidRDefault="005A6D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73DD2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59B904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BFA0E44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DB98B" w14:textId="77777777" w:rsidR="005A6D8F" w:rsidRDefault="005A6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91417" w14:textId="77777777" w:rsidR="00FB74F3" w:rsidRDefault="00FB74F3">
      <w:r>
        <w:separator/>
      </w:r>
    </w:p>
  </w:footnote>
  <w:footnote w:type="continuationSeparator" w:id="0">
    <w:p w14:paraId="07DE4AE4" w14:textId="77777777" w:rsidR="00FB74F3" w:rsidRDefault="00FB7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28A3" w14:textId="77777777" w:rsidR="005A6D8F" w:rsidRDefault="005A6D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49C17" w14:textId="77777777" w:rsidR="005A6D8F" w:rsidRDefault="005A6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22E52" w14:textId="77777777" w:rsidR="005A6D8F" w:rsidRDefault="005A6D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804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90069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A6D8F"/>
    <w:rsid w:val="005C35EA"/>
    <w:rsid w:val="005E5BFF"/>
    <w:rsid w:val="005F2CB0"/>
    <w:rsid w:val="005F7859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9F7804"/>
    <w:rsid w:val="00A029B8"/>
    <w:rsid w:val="00A02E94"/>
    <w:rsid w:val="00A91321"/>
    <w:rsid w:val="00AA02AC"/>
    <w:rsid w:val="00B21F1C"/>
    <w:rsid w:val="00B32D12"/>
    <w:rsid w:val="00B464D3"/>
    <w:rsid w:val="00B8185B"/>
    <w:rsid w:val="00B90E5F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4F3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02B181"/>
  <w15:chartTrackingRefBased/>
  <w15:docId w15:val="{AD87A475-93F8-49B7-ADB7-0CE42CAF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B90E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2025-11-18T07:05:00Z</cp:lastPrinted>
  <dcterms:created xsi:type="dcterms:W3CDTF">2025-11-18T07:07:00Z</dcterms:created>
  <dcterms:modified xsi:type="dcterms:W3CDTF">2025-11-18T07:07:00Z</dcterms:modified>
</cp:coreProperties>
</file>