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8D4A3" w14:textId="7B46B3B3" w:rsidR="00D62E6E" w:rsidRPr="004174A7" w:rsidRDefault="00D62E6E" w:rsidP="004174A7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4174A7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4174A7" w:rsidRPr="004174A7">
        <w:rPr>
          <w:rFonts w:ascii="Arial Narrow" w:eastAsia="Times New Roman" w:hAnsi="Arial Narrow" w:cs="Arial"/>
          <w:bCs/>
          <w:szCs w:val="18"/>
          <w:lang w:eastAsia="pl-PL"/>
        </w:rPr>
        <w:t>2</w:t>
      </w:r>
      <w:r w:rsidRPr="004174A7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269"/>
        <w:gridCol w:w="531"/>
        <w:gridCol w:w="6272"/>
        <w:gridCol w:w="32"/>
      </w:tblGrid>
      <w:tr w:rsidR="00D62E6E" w:rsidRPr="004174A7" w14:paraId="127C36A3" w14:textId="77777777" w:rsidTr="004174A7">
        <w:trPr>
          <w:gridAfter w:val="1"/>
          <w:wAfter w:w="32" w:type="dxa"/>
        </w:trPr>
        <w:tc>
          <w:tcPr>
            <w:tcW w:w="2800" w:type="dxa"/>
            <w:gridSpan w:val="2"/>
          </w:tcPr>
          <w:p w14:paraId="4682419D" w14:textId="77777777" w:rsidR="00D62E6E" w:rsidRPr="004174A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174A7">
              <w:rPr>
                <w:rFonts w:ascii="Arial Narrow" w:hAnsi="Arial Narrow" w:cs="Arial"/>
                <w:b/>
              </w:rPr>
              <w:t>Wykonawca</w:t>
            </w:r>
            <w:r w:rsidRPr="004174A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0E1BFA0E" w14:textId="77777777" w:rsidR="00D62E6E" w:rsidRPr="004174A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254B2A4" w14:textId="77777777" w:rsidR="00D62E6E" w:rsidRPr="004174A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174A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562953" w14:textId="77777777" w:rsidR="00D62E6E" w:rsidRPr="004174A7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174A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174A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174A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4174A7" w14:paraId="743E6659" w14:textId="77777777" w:rsidTr="004174A7">
        <w:trPr>
          <w:gridAfter w:val="1"/>
          <w:wAfter w:w="32" w:type="dxa"/>
        </w:trPr>
        <w:tc>
          <w:tcPr>
            <w:tcW w:w="2800" w:type="dxa"/>
            <w:gridSpan w:val="2"/>
          </w:tcPr>
          <w:p w14:paraId="4248CAC1" w14:textId="77777777" w:rsidR="00D62E6E" w:rsidRPr="004174A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174A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7D972926" w14:textId="77777777" w:rsidR="00D62E6E" w:rsidRPr="004174A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B128B3F" w14:textId="77777777" w:rsidR="00D62E6E" w:rsidRPr="004174A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174A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74ADDB" w14:textId="77777777" w:rsidR="00D62E6E" w:rsidRPr="004174A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174A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174A7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174A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877680" w:rsidRPr="004174A7" w14:paraId="1A603E77" w14:textId="77777777" w:rsidTr="004174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77FC6B" w14:textId="77777777" w:rsidR="00877680" w:rsidRPr="004174A7" w:rsidRDefault="00877680" w:rsidP="00196DD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4174A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321B6C3D" w14:textId="77777777" w:rsidR="00877680" w:rsidRPr="004174A7" w:rsidRDefault="00877680" w:rsidP="00196DD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4174A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4174A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4174A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6114320E" w14:textId="77777777" w:rsidR="00877680" w:rsidRPr="004174A7" w:rsidRDefault="00877680" w:rsidP="00196DD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74A7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ED13161" w14:textId="77777777" w:rsidR="00877680" w:rsidRPr="004174A7" w:rsidRDefault="00877680" w:rsidP="00196DD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D62E6E" w:rsidRPr="004174A7" w14:paraId="415801BE" w14:textId="77777777" w:rsidTr="004174A7">
        <w:trPr>
          <w:gridAfter w:val="1"/>
          <w:wAfter w:w="32" w:type="dxa"/>
        </w:trPr>
        <w:tc>
          <w:tcPr>
            <w:tcW w:w="2269" w:type="dxa"/>
          </w:tcPr>
          <w:p w14:paraId="06947B97" w14:textId="434F8687" w:rsidR="00D62E6E" w:rsidRPr="004174A7" w:rsidRDefault="00877680" w:rsidP="004174A7">
            <w:pPr>
              <w:tabs>
                <w:tab w:val="center" w:pos="4536"/>
                <w:tab w:val="right" w:pos="9072"/>
              </w:tabs>
              <w:spacing w:before="120" w:after="120" w:line="360" w:lineRule="auto"/>
              <w:ind w:left="-108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174A7">
              <w:rPr>
                <w:rFonts w:ascii="Arial Narrow" w:eastAsia="Times New Roman" w:hAnsi="Arial Narrow" w:cs="Arial"/>
                <w:lang w:eastAsia="pl-PL"/>
              </w:rPr>
              <w:t xml:space="preserve"> </w:t>
            </w:r>
            <w:r w:rsidR="00D62E6E" w:rsidRPr="004174A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</w:tcPr>
          <w:p w14:paraId="0955F300" w14:textId="77777777" w:rsidR="00D62E6E" w:rsidRPr="004174A7" w:rsidRDefault="00877680" w:rsidP="004174A7">
            <w:pPr>
              <w:tabs>
                <w:tab w:val="center" w:pos="4536"/>
                <w:tab w:val="right" w:pos="9072"/>
              </w:tabs>
              <w:spacing w:before="120"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174A7">
              <w:rPr>
                <w:rFonts w:ascii="Arial Narrow" w:eastAsia="Times New Roman" w:hAnsi="Arial Narrow" w:cs="Arial"/>
                <w:bCs/>
                <w:lang w:eastAsia="pl-PL"/>
              </w:rPr>
              <w:t>Dostawa sprzętu medycznego w ramach projektu grantowego nr FENX.06.01-IP.03-0001/23 pod nazwą: "Wsparcie podstawowej opieki zdrowotnej (POZ)"</w:t>
            </w:r>
            <w:r w:rsidR="00D62E6E" w:rsidRPr="004174A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77680" w:rsidRPr="004174A7" w14:paraId="430CD3A7" w14:textId="77777777" w:rsidTr="004174A7">
        <w:trPr>
          <w:gridAfter w:val="1"/>
          <w:wAfter w:w="32" w:type="dxa"/>
        </w:trPr>
        <w:tc>
          <w:tcPr>
            <w:tcW w:w="2269" w:type="dxa"/>
          </w:tcPr>
          <w:p w14:paraId="6847BF72" w14:textId="77777777" w:rsidR="00877680" w:rsidRPr="004174A7" w:rsidRDefault="00877680" w:rsidP="00196DD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174A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</w:tcPr>
          <w:p w14:paraId="2388680F" w14:textId="77777777" w:rsidR="00877680" w:rsidRPr="004174A7" w:rsidRDefault="00877680" w:rsidP="00196DD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174A7">
              <w:rPr>
                <w:rFonts w:ascii="Arial Narrow" w:eastAsia="Times New Roman" w:hAnsi="Arial Narrow" w:cs="Arial"/>
                <w:bCs/>
                <w:lang w:eastAsia="pl-PL"/>
              </w:rPr>
              <w:t>139/2025</w:t>
            </w:r>
          </w:p>
        </w:tc>
      </w:tr>
    </w:tbl>
    <w:p w14:paraId="5E207D17" w14:textId="77777777" w:rsidR="00BC121E" w:rsidRPr="004174A7" w:rsidRDefault="00877680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4174A7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4174A7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4174A7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4174A7">
        <w:rPr>
          <w:rFonts w:ascii="Arial Narrow" w:eastAsia="Times New Roman" w:hAnsi="Arial Narrow" w:cs="Arial"/>
          <w:b/>
          <w:lang w:eastAsia="pl-PL"/>
        </w:rPr>
        <w:t>,</w:t>
      </w:r>
      <w:r w:rsidR="00BC121E" w:rsidRPr="004174A7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4174A7">
        <w:rPr>
          <w:rFonts w:ascii="Arial Narrow" w:eastAsia="Times New Roman" w:hAnsi="Arial Narrow" w:cs="Arial"/>
          <w:bCs/>
          <w:lang w:eastAsia="pl-PL"/>
        </w:rPr>
        <w:t>, że:</w:t>
      </w:r>
    </w:p>
    <w:p w14:paraId="1F6BC9E1" w14:textId="77777777" w:rsidR="00BC121E" w:rsidRPr="004174A7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4174A7">
        <w:rPr>
          <w:rFonts w:ascii="Arial Narrow" w:eastAsia="Times New Roman" w:hAnsi="Arial Narrow" w:cs="Arial"/>
          <w:b/>
          <w:bCs/>
        </w:rPr>
        <w:object w:dxaOrig="0" w:dyaOrig="0" w14:anchorId="6641C7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174A7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4174A7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4174A7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4174A7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4174A7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4174A7">
        <w:rPr>
          <w:rFonts w:ascii="Arial Narrow" w:eastAsia="Times New Roman" w:hAnsi="Arial Narrow" w:cs="Arial"/>
          <w:lang w:eastAsia="pl-PL"/>
        </w:rPr>
        <w:t>.</w:t>
      </w:r>
    </w:p>
    <w:p w14:paraId="052C6D25" w14:textId="77777777" w:rsidR="00BC121E" w:rsidRPr="004174A7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174A7">
        <w:rPr>
          <w:rFonts w:ascii="Arial Narrow" w:eastAsia="Times New Roman" w:hAnsi="Arial Narrow" w:cs="Arial"/>
          <w:b/>
          <w:bCs/>
        </w:rPr>
        <w:object w:dxaOrig="0" w:dyaOrig="0" w14:anchorId="0499DD96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4174A7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4174A7">
        <w:rPr>
          <w:rFonts w:ascii="Arial Narrow" w:eastAsia="Times New Roman" w:hAnsi="Arial Narrow" w:cs="Arial"/>
          <w:lang w:eastAsia="pl-PL"/>
        </w:rPr>
        <w:t xml:space="preserve">            </w:t>
      </w:r>
      <w:r w:rsidRPr="004174A7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4174A7">
        <w:rPr>
          <w:rFonts w:ascii="Arial Narrow" w:eastAsia="Times New Roman" w:hAnsi="Arial Narrow" w:cs="Arial"/>
          <w:lang w:eastAsia="pl-PL"/>
        </w:rPr>
        <w:t>t.j. Dz.U. 2024 poz. 1616</w:t>
      </w:r>
      <w:r w:rsidRPr="004174A7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1463E4F5" w14:textId="77777777" w:rsidR="00BF69A4" w:rsidRPr="004174A7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174A7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174A7" w14:paraId="6DE984C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34D8A" w14:textId="77777777" w:rsidR="00BC121E" w:rsidRPr="004174A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174A7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28C5D" w14:textId="77777777" w:rsidR="00BC121E" w:rsidRPr="004174A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174A7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F8E78" w14:textId="77777777" w:rsidR="00BC121E" w:rsidRPr="004174A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174A7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4174A7" w14:paraId="056DC22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6E75C" w14:textId="77777777" w:rsidR="00BC121E" w:rsidRPr="004174A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174A7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8904" w14:textId="77777777" w:rsidR="00BC121E" w:rsidRPr="004174A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3B10" w14:textId="77777777" w:rsidR="00BC121E" w:rsidRPr="004174A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14873D4A" w14:textId="77777777" w:rsidR="00BC121E" w:rsidRPr="004174A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4174A7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2346EEB7" w14:textId="77777777" w:rsidR="00BC121E" w:rsidRPr="004174A7" w:rsidRDefault="00BC121E" w:rsidP="004174A7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4174A7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340AA1C" w14:textId="77777777" w:rsidR="00067B62" w:rsidRPr="004174A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4174A7">
        <w:rPr>
          <w:rFonts w:ascii="Arial Narrow" w:eastAsia="Times New Roman" w:hAnsi="Arial Narrow" w:cs="Arial"/>
          <w:color w:val="0070C0"/>
          <w:lang w:eastAsia="pl-PL"/>
        </w:rPr>
        <w:t>*</w:t>
      </w:r>
      <w:r w:rsidRPr="004174A7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4174A7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174A7" w14:paraId="4A0F0347" w14:textId="77777777" w:rsidTr="00620E37">
        <w:tc>
          <w:tcPr>
            <w:tcW w:w="2660" w:type="dxa"/>
          </w:tcPr>
          <w:p w14:paraId="0D086FE7" w14:textId="77777777" w:rsidR="00BC121E" w:rsidRPr="004174A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7B9B7CE" w14:textId="77777777" w:rsidR="00BC121E" w:rsidRPr="004174A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174A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ACD06DE" w14:textId="77777777" w:rsidR="00BC121E" w:rsidRPr="004174A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174A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4174A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4174A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368D52DB" w14:textId="77777777" w:rsidR="00BC121E" w:rsidRPr="004174A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6B07E16" w14:textId="77777777" w:rsidR="00BC121E" w:rsidRPr="004174A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174A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BE20CBA" w14:textId="77777777" w:rsidR="00BC121E" w:rsidRPr="004174A7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174A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877680" w:rsidRPr="004174A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4174A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4174A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3CFD8E1D" w14:textId="77777777" w:rsidR="00106AC7" w:rsidRPr="004174A7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4174A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0EEA4" w14:textId="77777777" w:rsidR="00930CFB" w:rsidRDefault="00930CFB">
      <w:r>
        <w:separator/>
      </w:r>
    </w:p>
  </w:endnote>
  <w:endnote w:type="continuationSeparator" w:id="0">
    <w:p w14:paraId="15B6134D" w14:textId="77777777" w:rsidR="00930CFB" w:rsidRDefault="00930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08D4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BB7C97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4641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881CB0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E1D5632">
        <v:line id="_x0000_s1025" style="position:absolute;left:0;text-align:left;z-index:251657728" from="-3.85pt,8.7pt" to="455.15pt,8.7pt"/>
      </w:pict>
    </w:r>
  </w:p>
  <w:p w14:paraId="2655EC1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3E2A9" w14:textId="77777777" w:rsidR="00877680" w:rsidRDefault="008776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26014" w14:textId="77777777" w:rsidR="00930CFB" w:rsidRDefault="00930CFB">
      <w:r>
        <w:separator/>
      </w:r>
    </w:p>
  </w:footnote>
  <w:footnote w:type="continuationSeparator" w:id="0">
    <w:p w14:paraId="391A52AF" w14:textId="77777777" w:rsidR="00930CFB" w:rsidRDefault="00930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B7FC5" w14:textId="77777777" w:rsidR="00877680" w:rsidRDefault="008776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BDC7B" w14:textId="77777777" w:rsidR="00877680" w:rsidRDefault="008776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494F3" w14:textId="77777777" w:rsidR="00877680" w:rsidRDefault="008776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04014932">
    <w:abstractNumId w:val="13"/>
  </w:num>
  <w:num w:numId="2" w16cid:durableId="1685204886">
    <w:abstractNumId w:val="0"/>
  </w:num>
  <w:num w:numId="3" w16cid:durableId="1029842189">
    <w:abstractNumId w:val="11"/>
  </w:num>
  <w:num w:numId="4" w16cid:durableId="755059008">
    <w:abstractNumId w:val="8"/>
  </w:num>
  <w:num w:numId="5" w16cid:durableId="1636331343">
    <w:abstractNumId w:val="7"/>
  </w:num>
  <w:num w:numId="6" w16cid:durableId="1767729690">
    <w:abstractNumId w:val="1"/>
  </w:num>
  <w:num w:numId="7" w16cid:durableId="999191097">
    <w:abstractNumId w:val="6"/>
  </w:num>
  <w:num w:numId="8" w16cid:durableId="848762750">
    <w:abstractNumId w:val="3"/>
  </w:num>
  <w:num w:numId="9" w16cid:durableId="1992904479">
    <w:abstractNumId w:val="2"/>
  </w:num>
  <w:num w:numId="10" w16cid:durableId="766661115">
    <w:abstractNumId w:val="5"/>
  </w:num>
  <w:num w:numId="11" w16cid:durableId="1216963487">
    <w:abstractNumId w:val="10"/>
  </w:num>
  <w:num w:numId="12" w16cid:durableId="640041260">
    <w:abstractNumId w:val="4"/>
  </w:num>
  <w:num w:numId="13" w16cid:durableId="158077903">
    <w:abstractNumId w:val="9"/>
  </w:num>
  <w:num w:numId="14" w16cid:durableId="32251079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CF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174A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77680"/>
    <w:rsid w:val="00882E9F"/>
    <w:rsid w:val="008843C0"/>
    <w:rsid w:val="008A0D67"/>
    <w:rsid w:val="008B3C7B"/>
    <w:rsid w:val="008C2CBF"/>
    <w:rsid w:val="008D4CAF"/>
    <w:rsid w:val="008E296F"/>
    <w:rsid w:val="008E370F"/>
    <w:rsid w:val="00930CFB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3740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5820FE"/>
  <w15:chartTrackingRefBased/>
  <w15:docId w15:val="{0612934C-4007-4D04-AFBA-AA54B5683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2025-11-18T09:59:00Z</dcterms:created>
  <dcterms:modified xsi:type="dcterms:W3CDTF">2025-11-18T10:01:00Z</dcterms:modified>
</cp:coreProperties>
</file>