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F7F60" w:rsidRPr="006F7F60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F7F60" w:rsidRPr="006F7F60">
        <w:rPr>
          <w:rFonts w:ascii="Arial" w:hAnsi="Arial" w:cs="Arial"/>
          <w:sz w:val="24"/>
          <w:szCs w:val="24"/>
        </w:rPr>
        <w:t>(t.j. Dz. U. z 2024 r. poz. 1320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6F7F6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F7F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produktów leczniczych, wyrobów medycznych, żywności specjalnego przeznaczenia medycznego ujęte w 14 zadaniach </w:t>
            </w:r>
            <w:r w:rsidR="00106462" w:rsidRPr="006F7F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asortymentowych</w:t>
            </w:r>
            <w:bookmarkStart w:id="1" w:name="_GoBack"/>
            <w:bookmarkEnd w:id="1"/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F7F60" w:rsidRPr="00A2540E" w:rsidTr="00207957">
        <w:tc>
          <w:tcPr>
            <w:tcW w:w="2269" w:type="dxa"/>
            <w:shd w:val="clear" w:color="auto" w:fill="auto"/>
          </w:tcPr>
          <w:p w:rsidR="006F7F60" w:rsidRPr="00A2540E" w:rsidRDefault="006F7F60" w:rsidP="0020795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F7F60" w:rsidRPr="00A2540E" w:rsidRDefault="006F7F60" w:rsidP="0020795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F7F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NZ-26-2025-109-D-P-A</w:t>
            </w:r>
          </w:p>
        </w:tc>
      </w:tr>
    </w:tbl>
    <w:p w:rsidR="00DC652A" w:rsidRPr="00053927" w:rsidRDefault="006F7F6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6F7F6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F7F6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5A4" w:rsidRDefault="00F665A4" w:rsidP="00025386">
      <w:pPr>
        <w:spacing w:after="0" w:line="240" w:lineRule="auto"/>
      </w:pPr>
      <w:r>
        <w:separator/>
      </w:r>
    </w:p>
  </w:endnote>
  <w:endnote w:type="continuationSeparator" w:id="0">
    <w:p w:rsidR="00F665A4" w:rsidRDefault="00F665A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F60" w:rsidRDefault="006F7F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10646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64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64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F60" w:rsidRDefault="006F7F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5A4" w:rsidRDefault="00F665A4" w:rsidP="00025386">
      <w:pPr>
        <w:spacing w:after="0" w:line="240" w:lineRule="auto"/>
      </w:pPr>
      <w:r>
        <w:separator/>
      </w:r>
    </w:p>
  </w:footnote>
  <w:footnote w:type="continuationSeparator" w:id="0">
    <w:p w:rsidR="00F665A4" w:rsidRDefault="00F665A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F60" w:rsidRDefault="006F7F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F60" w:rsidRDefault="006F7F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F60" w:rsidRDefault="006F7F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65A4"/>
    <w:rsid w:val="00025386"/>
    <w:rsid w:val="000423B9"/>
    <w:rsid w:val="00053927"/>
    <w:rsid w:val="00066C44"/>
    <w:rsid w:val="00071D4C"/>
    <w:rsid w:val="00084786"/>
    <w:rsid w:val="00106462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F7F60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665A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F061C52-0ACD-48D0-B879-EC52F540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2025-11-19T09:05:00Z</dcterms:created>
  <dcterms:modified xsi:type="dcterms:W3CDTF">2025-11-19T09:05:00Z</dcterms:modified>
</cp:coreProperties>
</file>