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02C7D" w:rsidRPr="00B02C7D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02C7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2C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produktów leczniczych, wyrobów medycznych, żywności specjalnego przeznaczenia medycznego ujęte w 14 zadaniach </w:t>
            </w:r>
            <w:r w:rsidR="002C5381" w:rsidRPr="00B02C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asortymentowych</w:t>
            </w:r>
            <w:bookmarkStart w:id="1" w:name="_GoBack"/>
            <w:bookmarkEnd w:id="1"/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02C7D" w:rsidRPr="00A2540E" w:rsidTr="00207957">
        <w:tc>
          <w:tcPr>
            <w:tcW w:w="2269" w:type="dxa"/>
            <w:shd w:val="clear" w:color="auto" w:fill="auto"/>
          </w:tcPr>
          <w:p w:rsidR="00B02C7D" w:rsidRPr="00A2540E" w:rsidRDefault="00B02C7D" w:rsidP="002079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2C7D" w:rsidRPr="00A2540E" w:rsidRDefault="00B02C7D" w:rsidP="002079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2C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NZ-26-2025-109-D-P-A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02C7D" w:rsidRPr="00B02C7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02C7D" w:rsidRPr="00B02C7D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B02C7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02C7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9BE" w:rsidRDefault="00C729BE" w:rsidP="00025386">
      <w:pPr>
        <w:spacing w:after="0" w:line="240" w:lineRule="auto"/>
      </w:pPr>
      <w:r>
        <w:separator/>
      </w:r>
    </w:p>
  </w:endnote>
  <w:endnote w:type="continuationSeparator" w:id="0">
    <w:p w:rsidR="00C729BE" w:rsidRDefault="00C729B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C7D" w:rsidRDefault="00B02C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2C538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53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53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C7D" w:rsidRDefault="00B02C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9BE" w:rsidRDefault="00C729BE" w:rsidP="00025386">
      <w:pPr>
        <w:spacing w:after="0" w:line="240" w:lineRule="auto"/>
      </w:pPr>
      <w:r>
        <w:separator/>
      </w:r>
    </w:p>
  </w:footnote>
  <w:footnote w:type="continuationSeparator" w:id="0">
    <w:p w:rsidR="00C729BE" w:rsidRDefault="00C729B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C7D" w:rsidRDefault="00B02C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C7D" w:rsidRDefault="00B02C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C7D" w:rsidRDefault="00B02C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9BE"/>
    <w:rsid w:val="00025386"/>
    <w:rsid w:val="000423B9"/>
    <w:rsid w:val="00053927"/>
    <w:rsid w:val="00084786"/>
    <w:rsid w:val="0016158F"/>
    <w:rsid w:val="001C2314"/>
    <w:rsid w:val="00213980"/>
    <w:rsid w:val="0024648D"/>
    <w:rsid w:val="002C5381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02C7D"/>
    <w:rsid w:val="00B641BE"/>
    <w:rsid w:val="00B77707"/>
    <w:rsid w:val="00BE3BCE"/>
    <w:rsid w:val="00C729B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3F91738-E4E5-4339-B4C4-426FA42A3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2025-11-19T09:05:00Z</dcterms:created>
  <dcterms:modified xsi:type="dcterms:W3CDTF">2025-11-19T09:05:00Z</dcterms:modified>
</cp:coreProperties>
</file>