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B845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08A97380" w14:textId="77777777" w:rsidTr="006014DA">
        <w:tc>
          <w:tcPr>
            <w:tcW w:w="9104" w:type="dxa"/>
            <w:shd w:val="clear" w:color="auto" w:fill="F2F2F2"/>
          </w:tcPr>
          <w:p w14:paraId="044FE8FA" w14:textId="0D959A6E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F3F69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67C09D36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35C04CB" w14:textId="187D1C26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816B0C">
        <w:rPr>
          <w:sz w:val="22"/>
          <w:szCs w:val="22"/>
        </w:rPr>
        <w:t>podstawowym bez negocjacji</w:t>
      </w:r>
      <w:r w:rsidRPr="00281DC6">
        <w:rPr>
          <w:sz w:val="22"/>
          <w:szCs w:val="22"/>
        </w:rPr>
        <w:t xml:space="preserve"> pn.: </w:t>
      </w:r>
    </w:p>
    <w:p w14:paraId="069E8B1A" w14:textId="77777777" w:rsidR="006F0FCE" w:rsidRDefault="006F0FCE" w:rsidP="009D6537">
      <w:pPr>
        <w:spacing w:line="276" w:lineRule="auto"/>
        <w:jc w:val="center"/>
        <w:rPr>
          <w:b/>
          <w:sz w:val="28"/>
          <w:szCs w:val="28"/>
        </w:rPr>
      </w:pPr>
      <w:r w:rsidRPr="006F0FCE">
        <w:rPr>
          <w:b/>
          <w:sz w:val="28"/>
          <w:szCs w:val="28"/>
        </w:rPr>
        <w:t xml:space="preserve">Sukcesywna dostawa </w:t>
      </w:r>
      <w:proofErr w:type="spellStart"/>
      <w:r w:rsidRPr="006F0FCE">
        <w:rPr>
          <w:b/>
          <w:sz w:val="28"/>
          <w:szCs w:val="28"/>
        </w:rPr>
        <w:t>pieluchomajtek</w:t>
      </w:r>
      <w:proofErr w:type="spellEnd"/>
      <w:r w:rsidRPr="006F0FCE">
        <w:rPr>
          <w:b/>
          <w:sz w:val="28"/>
          <w:szCs w:val="28"/>
        </w:rPr>
        <w:t xml:space="preserve"> i środków higienicznych </w:t>
      </w:r>
    </w:p>
    <w:p w14:paraId="57387C8D" w14:textId="77777777" w:rsidR="006F0FCE" w:rsidRDefault="006F0FCE" w:rsidP="009D6537">
      <w:pPr>
        <w:spacing w:line="276" w:lineRule="auto"/>
        <w:jc w:val="center"/>
        <w:rPr>
          <w:b/>
          <w:sz w:val="28"/>
          <w:szCs w:val="28"/>
        </w:rPr>
      </w:pPr>
      <w:r w:rsidRPr="006F0FCE">
        <w:rPr>
          <w:b/>
          <w:sz w:val="28"/>
          <w:szCs w:val="28"/>
        </w:rPr>
        <w:t xml:space="preserve">oraz jednorazowych środków ochrony indywidualnej </w:t>
      </w:r>
    </w:p>
    <w:p w14:paraId="5A92DBC3" w14:textId="70931FD1" w:rsidR="00EC2082" w:rsidRPr="00830F9C" w:rsidRDefault="006F0FCE" w:rsidP="009D6537">
      <w:pPr>
        <w:spacing w:line="276" w:lineRule="auto"/>
        <w:jc w:val="center"/>
        <w:rPr>
          <w:sz w:val="28"/>
          <w:szCs w:val="28"/>
        </w:rPr>
      </w:pPr>
      <w:r w:rsidRPr="006F0FCE">
        <w:rPr>
          <w:b/>
          <w:sz w:val="28"/>
          <w:szCs w:val="28"/>
        </w:rPr>
        <w:t>do Szpitala Wojewódzkiego w Poznaniu</w:t>
      </w:r>
    </w:p>
    <w:p w14:paraId="5436C3DE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D16D069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4F4622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5410"/>
      </w:tblGrid>
      <w:tr w:rsidR="00281DC6" w:rsidRPr="00281DC6" w14:paraId="4B005169" w14:textId="77777777" w:rsidTr="007C184C">
        <w:trPr>
          <w:trHeight w:val="333"/>
        </w:trPr>
        <w:tc>
          <w:tcPr>
            <w:tcW w:w="3544" w:type="dxa"/>
            <w:vAlign w:val="center"/>
          </w:tcPr>
          <w:p w14:paraId="50B90B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410" w:type="dxa"/>
          </w:tcPr>
          <w:p w14:paraId="65F6E01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A688DB5" w14:textId="77777777" w:rsidTr="007C184C">
        <w:trPr>
          <w:trHeight w:val="373"/>
        </w:trPr>
        <w:tc>
          <w:tcPr>
            <w:tcW w:w="3544" w:type="dxa"/>
            <w:vAlign w:val="center"/>
          </w:tcPr>
          <w:p w14:paraId="1FF70A28" w14:textId="48B834D9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>Adres (</w:t>
            </w:r>
            <w:r w:rsidR="009D6537">
              <w:t xml:space="preserve">ulica, kod, miejscowość, </w:t>
            </w:r>
            <w:r w:rsidRPr="007E6FF3">
              <w:rPr>
                <w:sz w:val="22"/>
                <w:szCs w:val="22"/>
              </w:rPr>
              <w:t>województwo</w:t>
            </w:r>
            <w:r w:rsidRPr="00281DC6">
              <w:t>)</w:t>
            </w:r>
          </w:p>
        </w:tc>
        <w:tc>
          <w:tcPr>
            <w:tcW w:w="5410" w:type="dxa"/>
          </w:tcPr>
          <w:p w14:paraId="634D5F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5094D5F" w14:textId="77777777" w:rsidTr="007C184C">
        <w:trPr>
          <w:trHeight w:val="405"/>
        </w:trPr>
        <w:tc>
          <w:tcPr>
            <w:tcW w:w="3544" w:type="dxa"/>
            <w:vAlign w:val="center"/>
          </w:tcPr>
          <w:p w14:paraId="08112AF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410" w:type="dxa"/>
          </w:tcPr>
          <w:p w14:paraId="15A990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900C358" w14:textId="77777777" w:rsidTr="007C184C">
        <w:trPr>
          <w:trHeight w:val="330"/>
        </w:trPr>
        <w:tc>
          <w:tcPr>
            <w:tcW w:w="3544" w:type="dxa"/>
            <w:vAlign w:val="center"/>
          </w:tcPr>
          <w:p w14:paraId="70EA03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410" w:type="dxa"/>
          </w:tcPr>
          <w:p w14:paraId="5CA3F52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0AC96D7" w14:textId="77777777" w:rsidTr="007C184C">
        <w:trPr>
          <w:trHeight w:val="373"/>
        </w:trPr>
        <w:tc>
          <w:tcPr>
            <w:tcW w:w="3544" w:type="dxa"/>
            <w:vAlign w:val="center"/>
          </w:tcPr>
          <w:p w14:paraId="4D52C93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410" w:type="dxa"/>
          </w:tcPr>
          <w:p w14:paraId="7BFDBF9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C4D921B" w14:textId="77777777" w:rsidTr="007C184C">
        <w:trPr>
          <w:trHeight w:val="330"/>
        </w:trPr>
        <w:tc>
          <w:tcPr>
            <w:tcW w:w="3544" w:type="dxa"/>
            <w:vAlign w:val="center"/>
          </w:tcPr>
          <w:p w14:paraId="632E5C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410" w:type="dxa"/>
          </w:tcPr>
          <w:p w14:paraId="0494675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E881CDB" w14:textId="77777777" w:rsidTr="007C184C">
        <w:trPr>
          <w:trHeight w:val="405"/>
        </w:trPr>
        <w:tc>
          <w:tcPr>
            <w:tcW w:w="3544" w:type="dxa"/>
            <w:vAlign w:val="center"/>
          </w:tcPr>
          <w:p w14:paraId="1E98E5F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410" w:type="dxa"/>
          </w:tcPr>
          <w:p w14:paraId="6ABB4D0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77621551" w14:textId="77777777" w:rsidTr="007C184C">
        <w:trPr>
          <w:trHeight w:val="330"/>
        </w:trPr>
        <w:tc>
          <w:tcPr>
            <w:tcW w:w="3544" w:type="dxa"/>
            <w:vAlign w:val="center"/>
          </w:tcPr>
          <w:p w14:paraId="36C7C052" w14:textId="10B0AD5F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5410" w:type="dxa"/>
          </w:tcPr>
          <w:p w14:paraId="2829DD9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692593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619DA223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48B5A5C6" w14:textId="77777777" w:rsidR="00740C0B" w:rsidRDefault="00740C0B">
      <w:pPr>
        <w:spacing w:line="360" w:lineRule="auto"/>
        <w:jc w:val="both"/>
      </w:pPr>
    </w:p>
    <w:p w14:paraId="2C1AC8BB" w14:textId="77777777" w:rsidR="005F3F69" w:rsidRDefault="00281DC6" w:rsidP="005F3F69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5F3F69">
        <w:rPr>
          <w:b/>
          <w:sz w:val="22"/>
        </w:rPr>
        <w:t>SKŁADAMY OFERTĘ</w:t>
      </w:r>
      <w:r w:rsidRPr="005F3F69">
        <w:rPr>
          <w:sz w:val="22"/>
        </w:rPr>
        <w:t xml:space="preserve"> </w:t>
      </w:r>
      <w:bookmarkStart w:id="2" w:name="_Hlk64876004"/>
      <w:r w:rsidR="005F3F69" w:rsidRPr="00281DC6">
        <w:rPr>
          <w:sz w:val="22"/>
        </w:rPr>
        <w:t>na wykonanie przedmiotu zamówienia zgodnie ze Specyfikacją Warunków Zamówienia</w:t>
      </w:r>
      <w:r w:rsidR="005F3F69">
        <w:rPr>
          <w:sz w:val="22"/>
        </w:rPr>
        <w:t xml:space="preserve"> oraz wzorem umowy</w:t>
      </w:r>
      <w:r w:rsidR="005F3F69" w:rsidRPr="00281DC6">
        <w:rPr>
          <w:sz w:val="22"/>
        </w:rPr>
        <w:t>, stosując niżej wymienione stawki:</w:t>
      </w:r>
    </w:p>
    <w:p w14:paraId="7734ED95" w14:textId="77777777" w:rsidR="00C1150F" w:rsidRDefault="00C1150F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4A7E24E" w14:textId="6DCFCCD6" w:rsidR="00281DC6" w:rsidRPr="005F3F69" w:rsidRDefault="00281DC6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t>Zadanie nr 1</w:t>
      </w:r>
      <w:r w:rsidR="00626ED9">
        <w:rPr>
          <w:bCs/>
          <w:sz w:val="22"/>
          <w:u w:val="single"/>
        </w:rPr>
        <w:t>.</w:t>
      </w:r>
      <w:r w:rsidRPr="005F3F69">
        <w:rPr>
          <w:bCs/>
          <w:sz w:val="22"/>
          <w:u w:val="single"/>
        </w:rPr>
        <w:t xml:space="preserve"> </w:t>
      </w:r>
    </w:p>
    <w:p w14:paraId="07A177AC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78B0D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924FA2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9D800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745B940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AA7E40" w:rsidRPr="00AC5DFA">
        <w:rPr>
          <w:bCs/>
          <w:sz w:val="22"/>
        </w:rPr>
        <w:t>12</w:t>
      </w:r>
      <w:r w:rsidRPr="00AC5DFA">
        <w:rPr>
          <w:bCs/>
          <w:sz w:val="22"/>
        </w:rPr>
        <w:t xml:space="preserve"> miesięcy od daty zawarcia umowy</w:t>
      </w:r>
    </w:p>
    <w:p w14:paraId="28E0C03E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13BC4E4" w14:textId="31FAA7FF" w:rsidR="00AC5DFA" w:rsidRDefault="00A53B23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lastRenderedPageBreak/>
        <w:t xml:space="preserve">Realizacja dostaw: </w:t>
      </w:r>
      <w:bookmarkStart w:id="3" w:name="_Hlk140644348"/>
      <w:r w:rsidRPr="005F3F69">
        <w:rPr>
          <w:bCs/>
          <w:sz w:val="22"/>
          <w:szCs w:val="22"/>
        </w:rPr>
        <w:t>w ciągu</w:t>
      </w:r>
      <w:r w:rsidR="00AE79F7" w:rsidRPr="005F3F69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 w:rsidRPr="005F3F69"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bookmarkEnd w:id="3"/>
    <w:p w14:paraId="7CFD4BC5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CD40CF9" w14:textId="3C24F271" w:rsidR="00626ED9" w:rsidRPr="005F3F69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2.</w:t>
      </w:r>
    </w:p>
    <w:p w14:paraId="7E02943B" w14:textId="77777777" w:rsidR="00626ED9" w:rsidRPr="00281DC6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3FD8B3A" w14:textId="77777777" w:rsidR="00626ED9" w:rsidRPr="00281DC6" w:rsidRDefault="00626ED9" w:rsidP="00626ED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0D30A35" w14:textId="77777777" w:rsidR="00626ED9" w:rsidRPr="00281DC6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B3B80CC" w14:textId="77777777" w:rsidR="00626ED9" w:rsidRPr="00281DC6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4C90187" w14:textId="77777777" w:rsidR="00626ED9" w:rsidRPr="00281DC6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E4C75C8" w14:textId="77777777" w:rsidR="00626ED9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64F360D" w14:textId="77777777" w:rsidR="00626ED9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Pr="005F3F69">
        <w:rPr>
          <w:bCs/>
          <w:sz w:val="22"/>
          <w:szCs w:val="22"/>
        </w:rPr>
        <w:t xml:space="preserve">w ciągu </w:t>
      </w:r>
      <w:r>
        <w:rPr>
          <w:bCs/>
          <w:sz w:val="22"/>
          <w:szCs w:val="22"/>
        </w:rPr>
        <w:t>72</w:t>
      </w:r>
      <w:r w:rsidRPr="005F3F69"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6DB2C205" w14:textId="77777777" w:rsidR="00626ED9" w:rsidRDefault="00626ED9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F9BC67A" w14:textId="1C13CBCD" w:rsidR="006F0FCE" w:rsidRPr="005F3F69" w:rsidRDefault="006F0FCE" w:rsidP="006F0FC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>
        <w:rPr>
          <w:bCs/>
          <w:sz w:val="22"/>
          <w:u w:val="single"/>
        </w:rPr>
        <w:t>.</w:t>
      </w:r>
    </w:p>
    <w:p w14:paraId="461A3AF1" w14:textId="77777777" w:rsidR="006F0FCE" w:rsidRPr="00281DC6" w:rsidRDefault="006F0FCE" w:rsidP="006F0FC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7541CDE" w14:textId="77777777" w:rsidR="006F0FCE" w:rsidRPr="00281DC6" w:rsidRDefault="006F0FCE" w:rsidP="006F0FC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0E4715F" w14:textId="77777777" w:rsidR="006F0FCE" w:rsidRPr="00281DC6" w:rsidRDefault="006F0FCE" w:rsidP="006F0FC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6DE4C1E" w14:textId="77777777" w:rsidR="006F0FCE" w:rsidRPr="00281DC6" w:rsidRDefault="006F0FCE" w:rsidP="006F0FC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91ABF17" w14:textId="77777777" w:rsidR="006F0FCE" w:rsidRPr="00281DC6" w:rsidRDefault="006F0FCE" w:rsidP="006F0FC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221A4EE" w14:textId="77777777" w:rsidR="006F0FCE" w:rsidRDefault="006F0FCE" w:rsidP="006F0FC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FC1148E" w14:textId="77777777" w:rsidR="006F0FCE" w:rsidRDefault="006F0FCE" w:rsidP="006F0FC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Pr="005F3F69">
        <w:rPr>
          <w:bCs/>
          <w:sz w:val="22"/>
          <w:szCs w:val="22"/>
        </w:rPr>
        <w:t xml:space="preserve">w ciągu </w:t>
      </w:r>
      <w:r>
        <w:rPr>
          <w:bCs/>
          <w:sz w:val="22"/>
          <w:szCs w:val="22"/>
        </w:rPr>
        <w:t>72</w:t>
      </w:r>
      <w:r w:rsidRPr="005F3F69"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0F112FF9" w14:textId="77777777" w:rsidR="006F0FCE" w:rsidRDefault="006F0FCE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2"/>
    <w:p w14:paraId="3DC681DD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370D654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1ADAFC3B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E0B213F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6C076878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3B57C447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33FA3B9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B78F23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9F0BAC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33AA1A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4F7F863C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1BE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10F8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DF0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50EC516" w14:textId="77777777" w:rsidR="00281DC6" w:rsidRPr="00851BC9" w:rsidRDefault="00281DC6" w:rsidP="00DF0326">
      <w:pPr>
        <w:numPr>
          <w:ilvl w:val="0"/>
          <w:numId w:val="36"/>
        </w:numPr>
        <w:spacing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2ABC969" w14:textId="77777777" w:rsidR="00851BC9" w:rsidRPr="00851BC9" w:rsidRDefault="00851BC9" w:rsidP="00DF032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 xml:space="preserve">nie podlegam wykluczeniu z postępowania na podstawie art.108 ust 1 pkt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14:paraId="735ABAFA" w14:textId="77777777" w:rsidR="00851BC9" w:rsidRPr="00851BC9" w:rsidRDefault="00851BC9" w:rsidP="00DF032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 xml:space="preserve">nie podlegam wykluczeniu z postępowania na podstawie art. 109 ust. 1 pkt 4 ustawy </w:t>
      </w:r>
      <w:proofErr w:type="spellStart"/>
      <w:r w:rsidRPr="00851BC9">
        <w:rPr>
          <w:sz w:val="22"/>
          <w:szCs w:val="22"/>
        </w:rPr>
        <w:t>Pzp</w:t>
      </w:r>
      <w:proofErr w:type="spellEnd"/>
    </w:p>
    <w:p w14:paraId="549A25D3" w14:textId="75AEAE4D" w:rsidR="008657EA" w:rsidRDefault="00851BC9" w:rsidP="008657E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7 ust. 1 ustawy z dnia 13</w:t>
      </w:r>
      <w:r w:rsidR="006B12F8">
        <w:rPr>
          <w:sz w:val="22"/>
          <w:szCs w:val="22"/>
        </w:rPr>
        <w:t xml:space="preserve"> </w:t>
      </w:r>
      <w:r w:rsidRPr="00851BC9">
        <w:rPr>
          <w:sz w:val="22"/>
          <w:szCs w:val="22"/>
        </w:rPr>
        <w:t>kwietnia 2022r. o szczególnych rozwiązaniach w zakresie przeciwdziałania wspieraniu agresji na Ukrainę oraz służących ochronie bezpieczeństwa narodowego</w:t>
      </w:r>
    </w:p>
    <w:p w14:paraId="6E07C90C" w14:textId="777191A8" w:rsidR="00281DC6" w:rsidRPr="00606D8A" w:rsidRDefault="008657EA" w:rsidP="00606D8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657EA"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BB8BEC1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97AD372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380E946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25F308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38D52BA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3267"/>
        <w:gridCol w:w="2765"/>
        <w:gridCol w:w="2835"/>
      </w:tblGrid>
      <w:tr w:rsidR="00281DC6" w:rsidRPr="00281DC6" w14:paraId="2878ACA9" w14:textId="77777777" w:rsidTr="00606D8A">
        <w:trPr>
          <w:trHeight w:val="754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F81DCC" w14:textId="77777777" w:rsidR="00281DC6" w:rsidRPr="00281DC6" w:rsidRDefault="00281DC6" w:rsidP="006F0FCE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9C188B" w14:textId="77777777" w:rsidR="00281DC6" w:rsidRPr="00281DC6" w:rsidRDefault="00281DC6" w:rsidP="006F0FCE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64286" w14:textId="77777777" w:rsidR="00281DC6" w:rsidRPr="00281DC6" w:rsidRDefault="00281DC6" w:rsidP="006F0FCE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12C0BB" w14:textId="77777777" w:rsidR="00281DC6" w:rsidRPr="00281DC6" w:rsidRDefault="00281DC6" w:rsidP="006F0FCE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6DA63B37" w14:textId="77777777" w:rsidTr="00606D8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4AA5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852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ED59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81CD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5BCC3B1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347DC4B0" w14:textId="77777777" w:rsidTr="006014DA">
        <w:tc>
          <w:tcPr>
            <w:tcW w:w="2521" w:type="dxa"/>
            <w:vAlign w:val="center"/>
          </w:tcPr>
          <w:p w14:paraId="35AC15D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25CFEB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36566E0" w14:textId="77777777" w:rsidTr="006014DA">
        <w:tc>
          <w:tcPr>
            <w:tcW w:w="2521" w:type="dxa"/>
            <w:vAlign w:val="center"/>
          </w:tcPr>
          <w:p w14:paraId="57EF554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13A7474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44543D4" w14:textId="77777777" w:rsidTr="006014DA">
        <w:tc>
          <w:tcPr>
            <w:tcW w:w="2521" w:type="dxa"/>
            <w:vAlign w:val="center"/>
          </w:tcPr>
          <w:p w14:paraId="342866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0CE4E5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4C42EAF" w14:textId="77777777" w:rsidTr="006014DA">
        <w:tc>
          <w:tcPr>
            <w:tcW w:w="2521" w:type="dxa"/>
            <w:vAlign w:val="center"/>
          </w:tcPr>
          <w:p w14:paraId="3047FE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54EEB5E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53FE762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0F9C8574" w14:textId="77777777" w:rsidR="00281DC6" w:rsidRPr="00D915F8" w:rsidRDefault="00281DC6" w:rsidP="00D915F8">
      <w:pPr>
        <w:numPr>
          <w:ilvl w:val="0"/>
          <w:numId w:val="35"/>
        </w:numPr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proofErr w:type="spellStart"/>
      <w:r w:rsidRPr="00D915F8">
        <w:rPr>
          <w:rFonts w:eastAsia="Calibri"/>
          <w:b/>
          <w:sz w:val="22"/>
          <w:szCs w:val="22"/>
          <w:lang w:val="en-US" w:eastAsia="en-US"/>
        </w:rPr>
        <w:t>Informacja</w:t>
      </w:r>
      <w:proofErr w:type="spellEnd"/>
    </w:p>
    <w:p w14:paraId="7AC19CB3" w14:textId="77777777" w:rsidR="00D915F8" w:rsidRPr="00D915F8" w:rsidRDefault="00D915F8" w:rsidP="00D915F8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Czy Wykonawca jest mikroprzedsiębiorstwem bądź małym lub średnim przedsiębiorstwem ?</w:t>
      </w:r>
    </w:p>
    <w:p w14:paraId="70A56993" w14:textId="77777777" w:rsidR="00D915F8" w:rsidRPr="00D915F8" w:rsidRDefault="00D915F8" w:rsidP="00D915F8">
      <w:pPr>
        <w:ind w:left="360"/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14D011A2" w14:textId="77777777" w:rsidR="00D915F8" w:rsidRPr="00D915F8" w:rsidRDefault="00D915F8" w:rsidP="00D915F8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0D41369E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19D8F8CF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33CDD386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7A38899A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6603D58D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3C245EC2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74FC9C88" w14:textId="77777777" w:rsidR="00D915F8" w:rsidRDefault="00D915F8" w:rsidP="00D915F8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5A541ED4" w14:textId="53B229DB" w:rsidR="00D915F8" w:rsidRPr="00281DC6" w:rsidRDefault="00D915F8" w:rsidP="00D915F8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682F8980" w14:textId="77777777" w:rsidR="00D915F8" w:rsidRPr="00281DC6" w:rsidRDefault="00D915F8" w:rsidP="00D915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2BACF37" w14:textId="77777777" w:rsidR="00D915F8" w:rsidRPr="00281DC6" w:rsidRDefault="00D915F8" w:rsidP="00D915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3AC310B" w14:textId="77777777" w:rsidR="00D915F8" w:rsidRPr="00281DC6" w:rsidRDefault="00D915F8" w:rsidP="00D915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A834CD2" w14:textId="77777777" w:rsidR="006F0FCE" w:rsidRDefault="006F0FCE" w:rsidP="00D915F8">
      <w:pPr>
        <w:tabs>
          <w:tab w:val="center" w:pos="7655"/>
        </w:tabs>
        <w:rPr>
          <w:sz w:val="22"/>
          <w:szCs w:val="22"/>
        </w:rPr>
      </w:pPr>
    </w:p>
    <w:p w14:paraId="5A492F81" w14:textId="77777777" w:rsidR="007C184C" w:rsidRDefault="007C184C" w:rsidP="00D915F8">
      <w:pPr>
        <w:tabs>
          <w:tab w:val="center" w:pos="7655"/>
        </w:tabs>
        <w:rPr>
          <w:sz w:val="22"/>
          <w:szCs w:val="22"/>
        </w:rPr>
      </w:pPr>
    </w:p>
    <w:p w14:paraId="66EF70D7" w14:textId="73D73ECB" w:rsidR="00C1150F" w:rsidRDefault="00281DC6" w:rsidP="006F0FCE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</w:p>
    <w:p w14:paraId="15026B24" w14:textId="1199A7C3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218A325" w14:textId="6507C358" w:rsidR="00281DC6" w:rsidRDefault="00281DC6" w:rsidP="00D01CDA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(podpis)</w:t>
      </w: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AED60" w14:textId="77777777" w:rsidR="005670DC" w:rsidRDefault="005670DC">
      <w:r>
        <w:separator/>
      </w:r>
    </w:p>
  </w:endnote>
  <w:endnote w:type="continuationSeparator" w:id="0">
    <w:p w14:paraId="4B52DBD9" w14:textId="77777777" w:rsidR="005670DC" w:rsidRDefault="00567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94502" w14:textId="77777777" w:rsidR="003E2272" w:rsidRDefault="002E63E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224D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6519365D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E22CE" w14:textId="77777777" w:rsidR="005670DC" w:rsidRDefault="005670DC">
      <w:r>
        <w:separator/>
      </w:r>
    </w:p>
  </w:footnote>
  <w:footnote w:type="continuationSeparator" w:id="0">
    <w:p w14:paraId="28DA1E2D" w14:textId="77777777" w:rsidR="005670DC" w:rsidRDefault="005670DC">
      <w:r>
        <w:continuationSeparator/>
      </w:r>
    </w:p>
  </w:footnote>
  <w:footnote w:id="1">
    <w:p w14:paraId="66D29630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7D88D2C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9ACB3BE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17842E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ACAC88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8A1CF" w14:textId="36A33832" w:rsidR="003E2272" w:rsidRDefault="0066224D">
    <w:pPr>
      <w:pStyle w:val="Nagwek"/>
    </w:pPr>
    <w:r>
      <w:t>Znak sprawy: SZW/DZP/</w:t>
    </w:r>
    <w:r w:rsidR="009A5203">
      <w:t>1</w:t>
    </w:r>
    <w:r w:rsidR="006F0FCE">
      <w:t>58</w:t>
    </w:r>
    <w:r w:rsidR="003E2272">
      <w:t>/202</w:t>
    </w:r>
    <w:r w:rsidR="009A5203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926380089">
    <w:abstractNumId w:val="9"/>
  </w:num>
  <w:num w:numId="2" w16cid:durableId="2082561238">
    <w:abstractNumId w:val="20"/>
  </w:num>
  <w:num w:numId="3" w16cid:durableId="928588122">
    <w:abstractNumId w:val="22"/>
  </w:num>
  <w:num w:numId="4" w16cid:durableId="1041898389">
    <w:abstractNumId w:val="5"/>
  </w:num>
  <w:num w:numId="5" w16cid:durableId="2076077661">
    <w:abstractNumId w:val="26"/>
  </w:num>
  <w:num w:numId="6" w16cid:durableId="1496066377">
    <w:abstractNumId w:val="6"/>
  </w:num>
  <w:num w:numId="7" w16cid:durableId="320813404">
    <w:abstractNumId w:val="7"/>
  </w:num>
  <w:num w:numId="8" w16cid:durableId="1607467817">
    <w:abstractNumId w:val="30"/>
  </w:num>
  <w:num w:numId="9" w16cid:durableId="1066302292">
    <w:abstractNumId w:val="4"/>
  </w:num>
  <w:num w:numId="10" w16cid:durableId="1982540107">
    <w:abstractNumId w:val="29"/>
  </w:num>
  <w:num w:numId="11" w16cid:durableId="398018772">
    <w:abstractNumId w:val="24"/>
  </w:num>
  <w:num w:numId="12" w16cid:durableId="1976640968">
    <w:abstractNumId w:val="11"/>
  </w:num>
  <w:num w:numId="13" w16cid:durableId="1259753668">
    <w:abstractNumId w:val="23"/>
  </w:num>
  <w:num w:numId="14" w16cid:durableId="834153989">
    <w:abstractNumId w:val="36"/>
  </w:num>
  <w:num w:numId="15" w16cid:durableId="471556437">
    <w:abstractNumId w:val="21"/>
  </w:num>
  <w:num w:numId="16" w16cid:durableId="196283323">
    <w:abstractNumId w:val="35"/>
  </w:num>
  <w:num w:numId="17" w16cid:durableId="425611034">
    <w:abstractNumId w:val="10"/>
  </w:num>
  <w:num w:numId="18" w16cid:durableId="1459301678">
    <w:abstractNumId w:val="15"/>
  </w:num>
  <w:num w:numId="19" w16cid:durableId="250968318">
    <w:abstractNumId w:val="33"/>
  </w:num>
  <w:num w:numId="20" w16cid:durableId="360710738">
    <w:abstractNumId w:val="1"/>
  </w:num>
  <w:num w:numId="21" w16cid:durableId="1566721040">
    <w:abstractNumId w:val="27"/>
  </w:num>
  <w:num w:numId="22" w16cid:durableId="1095516622">
    <w:abstractNumId w:val="2"/>
  </w:num>
  <w:num w:numId="23" w16cid:durableId="1259677255">
    <w:abstractNumId w:val="12"/>
  </w:num>
  <w:num w:numId="24" w16cid:durableId="397829793">
    <w:abstractNumId w:val="31"/>
  </w:num>
  <w:num w:numId="25" w16cid:durableId="1485119770">
    <w:abstractNumId w:val="8"/>
  </w:num>
  <w:num w:numId="26" w16cid:durableId="542913654">
    <w:abstractNumId w:val="14"/>
  </w:num>
  <w:num w:numId="27" w16cid:durableId="1001467959">
    <w:abstractNumId w:val="18"/>
  </w:num>
  <w:num w:numId="28" w16cid:durableId="1011177747">
    <w:abstractNumId w:val="16"/>
  </w:num>
  <w:num w:numId="29" w16cid:durableId="737433797">
    <w:abstractNumId w:val="3"/>
  </w:num>
  <w:num w:numId="30" w16cid:durableId="414786199">
    <w:abstractNumId w:val="17"/>
  </w:num>
  <w:num w:numId="31" w16cid:durableId="1170564484">
    <w:abstractNumId w:val="0"/>
  </w:num>
  <w:num w:numId="32" w16cid:durableId="1054699445">
    <w:abstractNumId w:val="25"/>
  </w:num>
  <w:num w:numId="33" w16cid:durableId="215243307">
    <w:abstractNumId w:val="19"/>
  </w:num>
  <w:num w:numId="34" w16cid:durableId="1004168454">
    <w:abstractNumId w:val="28"/>
  </w:num>
  <w:num w:numId="35" w16cid:durableId="661542490">
    <w:abstractNumId w:val="34"/>
  </w:num>
  <w:num w:numId="36" w16cid:durableId="156724516">
    <w:abstractNumId w:val="32"/>
  </w:num>
  <w:num w:numId="37" w16cid:durableId="842207313">
    <w:abstractNumId w:val="13"/>
  </w:num>
  <w:num w:numId="38" w16cid:durableId="1959750990">
    <w:abstractNumId w:val="37"/>
  </w:num>
  <w:num w:numId="39" w16cid:durableId="11528667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0B63"/>
    <w:rsid w:val="00050374"/>
    <w:rsid w:val="000572DC"/>
    <w:rsid w:val="00057F93"/>
    <w:rsid w:val="00063B6A"/>
    <w:rsid w:val="00071FE3"/>
    <w:rsid w:val="00083AA3"/>
    <w:rsid w:val="000A0964"/>
    <w:rsid w:val="000B09F8"/>
    <w:rsid w:val="000C05AA"/>
    <w:rsid w:val="000D1C69"/>
    <w:rsid w:val="00110EF3"/>
    <w:rsid w:val="00111F10"/>
    <w:rsid w:val="00135545"/>
    <w:rsid w:val="001442F8"/>
    <w:rsid w:val="00182264"/>
    <w:rsid w:val="0018410E"/>
    <w:rsid w:val="00186F95"/>
    <w:rsid w:val="00281DC6"/>
    <w:rsid w:val="002C54C1"/>
    <w:rsid w:val="002E63E5"/>
    <w:rsid w:val="0030391A"/>
    <w:rsid w:val="003104E7"/>
    <w:rsid w:val="00311C3A"/>
    <w:rsid w:val="0039528D"/>
    <w:rsid w:val="003A652F"/>
    <w:rsid w:val="003C1648"/>
    <w:rsid w:val="003E2272"/>
    <w:rsid w:val="00412A27"/>
    <w:rsid w:val="00443C09"/>
    <w:rsid w:val="00460383"/>
    <w:rsid w:val="00493BF3"/>
    <w:rsid w:val="004A2566"/>
    <w:rsid w:val="004E1A91"/>
    <w:rsid w:val="004F0198"/>
    <w:rsid w:val="00535E57"/>
    <w:rsid w:val="005670DC"/>
    <w:rsid w:val="005A192D"/>
    <w:rsid w:val="005A70C7"/>
    <w:rsid w:val="005B4C0B"/>
    <w:rsid w:val="005D19FC"/>
    <w:rsid w:val="005F3F69"/>
    <w:rsid w:val="006014DA"/>
    <w:rsid w:val="00606D8A"/>
    <w:rsid w:val="00613B65"/>
    <w:rsid w:val="00626ED9"/>
    <w:rsid w:val="00636E23"/>
    <w:rsid w:val="0066224D"/>
    <w:rsid w:val="006A0EFD"/>
    <w:rsid w:val="006B12F8"/>
    <w:rsid w:val="006D760D"/>
    <w:rsid w:val="006F0FCE"/>
    <w:rsid w:val="007032E2"/>
    <w:rsid w:val="007059CC"/>
    <w:rsid w:val="00710AF3"/>
    <w:rsid w:val="00740C0B"/>
    <w:rsid w:val="00757E49"/>
    <w:rsid w:val="007717C3"/>
    <w:rsid w:val="007932D2"/>
    <w:rsid w:val="007A3858"/>
    <w:rsid w:val="007C184C"/>
    <w:rsid w:val="007E6FF3"/>
    <w:rsid w:val="00815E8E"/>
    <w:rsid w:val="00816B0C"/>
    <w:rsid w:val="00821886"/>
    <w:rsid w:val="00821F87"/>
    <w:rsid w:val="00830F9C"/>
    <w:rsid w:val="00851BC9"/>
    <w:rsid w:val="008657EA"/>
    <w:rsid w:val="00915BDC"/>
    <w:rsid w:val="00986E10"/>
    <w:rsid w:val="009A5203"/>
    <w:rsid w:val="009B4573"/>
    <w:rsid w:val="009D6537"/>
    <w:rsid w:val="00A53B23"/>
    <w:rsid w:val="00A945E1"/>
    <w:rsid w:val="00AA7E40"/>
    <w:rsid w:val="00AC5DFA"/>
    <w:rsid w:val="00AE3969"/>
    <w:rsid w:val="00AE4735"/>
    <w:rsid w:val="00AE79F7"/>
    <w:rsid w:val="00AF61A7"/>
    <w:rsid w:val="00B16CA2"/>
    <w:rsid w:val="00B22D6B"/>
    <w:rsid w:val="00B41204"/>
    <w:rsid w:val="00B5559D"/>
    <w:rsid w:val="00BF72BF"/>
    <w:rsid w:val="00C1150F"/>
    <w:rsid w:val="00C32366"/>
    <w:rsid w:val="00C932A2"/>
    <w:rsid w:val="00CA0475"/>
    <w:rsid w:val="00CA579C"/>
    <w:rsid w:val="00CA73AF"/>
    <w:rsid w:val="00CA7C6C"/>
    <w:rsid w:val="00CB2BE7"/>
    <w:rsid w:val="00CC0F78"/>
    <w:rsid w:val="00CE51A9"/>
    <w:rsid w:val="00CF394A"/>
    <w:rsid w:val="00D01CDA"/>
    <w:rsid w:val="00D74BC1"/>
    <w:rsid w:val="00D823AB"/>
    <w:rsid w:val="00D90764"/>
    <w:rsid w:val="00D915F8"/>
    <w:rsid w:val="00DE0A8F"/>
    <w:rsid w:val="00DF0326"/>
    <w:rsid w:val="00E90381"/>
    <w:rsid w:val="00EC2082"/>
    <w:rsid w:val="00F2537A"/>
    <w:rsid w:val="00F62950"/>
    <w:rsid w:val="00F65855"/>
    <w:rsid w:val="00FE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C2835"/>
  <w15:docId w15:val="{55ED0932-FA3C-1648-8799-CAB5620B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122</TotalTime>
  <Pages>3</Pages>
  <Words>819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Mińska</cp:lastModifiedBy>
  <cp:revision>39</cp:revision>
  <cp:lastPrinted>2007-10-05T06:59:00Z</cp:lastPrinted>
  <dcterms:created xsi:type="dcterms:W3CDTF">2022-05-25T07:12:00Z</dcterms:created>
  <dcterms:modified xsi:type="dcterms:W3CDTF">2025-11-19T12:43:00Z</dcterms:modified>
</cp:coreProperties>
</file>