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35B87" w14:textId="0E073174" w:rsidR="005103B9" w:rsidRPr="00A90D0E" w:rsidRDefault="009E01E6" w:rsidP="009E01E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12B0E3A" w14:textId="77777777" w:rsidR="00C4103F" w:rsidRPr="0012157F" w:rsidRDefault="007118F0" w:rsidP="009E01E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CDAC25" w14:textId="44C18326" w:rsidR="006676AE" w:rsidRPr="0012157F" w:rsidRDefault="0062282A" w:rsidP="009E01E6">
      <w:pPr>
        <w:pStyle w:val="Tekstpodstawowy"/>
        <w:spacing w:after="0"/>
        <w:ind w:left="4111"/>
        <w:rPr>
          <w:rFonts w:ascii="Arial" w:hAnsi="Arial" w:cs="Arial"/>
        </w:rPr>
      </w:pPr>
      <w:r w:rsidRPr="0062282A">
        <w:rPr>
          <w:rFonts w:ascii="Arial" w:hAnsi="Arial" w:cs="Arial"/>
        </w:rPr>
        <w:t>SZPITAL WOJEWÓDZKI W POZNANIU</w:t>
      </w:r>
    </w:p>
    <w:p w14:paraId="1C5208EC" w14:textId="11ADB1C4" w:rsidR="006676AE" w:rsidRPr="0012157F" w:rsidRDefault="0062282A" w:rsidP="009E01E6">
      <w:pPr>
        <w:pStyle w:val="Tekstpodstawowy"/>
        <w:spacing w:after="0"/>
        <w:ind w:left="4111"/>
        <w:rPr>
          <w:rFonts w:ascii="Arial" w:hAnsi="Arial" w:cs="Arial"/>
        </w:rPr>
      </w:pPr>
      <w:r w:rsidRPr="0062282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2282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22CF46B" w14:textId="19143EBD" w:rsidR="00F90CD1" w:rsidRDefault="0062282A" w:rsidP="009E01E6">
      <w:pPr>
        <w:pStyle w:val="Tekstpodstawowy"/>
        <w:spacing w:after="0"/>
        <w:ind w:left="4111"/>
        <w:rPr>
          <w:rFonts w:ascii="Arial" w:hAnsi="Arial" w:cs="Arial"/>
        </w:rPr>
      </w:pPr>
      <w:r w:rsidRPr="0062282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2282A">
        <w:rPr>
          <w:rFonts w:ascii="Arial" w:hAnsi="Arial" w:cs="Arial"/>
        </w:rPr>
        <w:t>Poznań</w:t>
      </w:r>
    </w:p>
    <w:p w14:paraId="61A96690" w14:textId="77777777" w:rsidR="009169D4" w:rsidRDefault="009169D4" w:rsidP="009E01E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AD09D45" w14:textId="77777777" w:rsidR="00C4103F" w:rsidRPr="002578E4" w:rsidRDefault="002578E4" w:rsidP="009E01E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02E3CAD" w14:textId="77777777" w:rsidR="002578E4" w:rsidRDefault="002578E4" w:rsidP="009E01E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871EC86" w14:textId="77777777" w:rsidTr="0018769E">
        <w:tc>
          <w:tcPr>
            <w:tcW w:w="2800" w:type="dxa"/>
          </w:tcPr>
          <w:p w14:paraId="38DAA62B" w14:textId="77777777" w:rsidR="002578E4" w:rsidRPr="00A2540E" w:rsidRDefault="002578E4" w:rsidP="009E01E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7259A0F" w14:textId="77777777" w:rsidR="002578E4" w:rsidRPr="00A2540E" w:rsidRDefault="002578E4" w:rsidP="009E01E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8941481" w14:textId="77777777" w:rsidR="002578E4" w:rsidRPr="00A2540E" w:rsidRDefault="002578E4" w:rsidP="009E01E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E377A6" w14:textId="77777777" w:rsidR="002578E4" w:rsidRPr="00A2540E" w:rsidRDefault="002578E4" w:rsidP="009E01E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9A5D9CD" w14:textId="77777777" w:rsidTr="0018769E">
        <w:tc>
          <w:tcPr>
            <w:tcW w:w="2800" w:type="dxa"/>
          </w:tcPr>
          <w:p w14:paraId="758BCCFC" w14:textId="77777777" w:rsidR="002578E4" w:rsidRPr="00A2540E" w:rsidRDefault="002578E4" w:rsidP="009E01E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F43C680" w14:textId="77777777" w:rsidR="002578E4" w:rsidRPr="00A2540E" w:rsidRDefault="002578E4" w:rsidP="009E01E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22E628" w14:textId="77777777" w:rsidR="002578E4" w:rsidRPr="00A2540E" w:rsidRDefault="002578E4" w:rsidP="009E01E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E45535" w14:textId="77777777" w:rsidR="002578E4" w:rsidRPr="00A2540E" w:rsidRDefault="002578E4" w:rsidP="009E01E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AA15795" w14:textId="77777777" w:rsidR="002578E4" w:rsidRPr="002578E4" w:rsidRDefault="002578E4" w:rsidP="009E01E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282A" w:rsidRPr="0012157F" w14:paraId="16A37BEF" w14:textId="77777777" w:rsidTr="00727362">
        <w:tc>
          <w:tcPr>
            <w:tcW w:w="9104" w:type="dxa"/>
            <w:shd w:val="clear" w:color="auto" w:fill="D9D9D9"/>
          </w:tcPr>
          <w:p w14:paraId="4DCE086E" w14:textId="77777777" w:rsidR="0062282A" w:rsidRPr="0012157F" w:rsidRDefault="0062282A" w:rsidP="009E01E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4264211" w14:textId="6D18FB87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2282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2282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2282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2282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2282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7AC18BC5" w14:textId="77777777" w:rsidR="0062282A" w:rsidRPr="00612283" w:rsidRDefault="0062282A" w:rsidP="009E01E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E1BFFAC" w14:textId="77777777" w:rsidR="0062282A" w:rsidRPr="00612283" w:rsidRDefault="0062282A" w:rsidP="009E01E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32C541C" w14:textId="77777777" w:rsidR="0062282A" w:rsidRPr="0012157F" w:rsidRDefault="0062282A" w:rsidP="009E01E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D337D1D" w14:textId="77777777" w:rsidR="00E50194" w:rsidRDefault="001F027E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D4B774E" w14:textId="77777777" w:rsidTr="0018769E">
        <w:tc>
          <w:tcPr>
            <w:tcW w:w="2269" w:type="dxa"/>
          </w:tcPr>
          <w:p w14:paraId="6B53BC31" w14:textId="77777777" w:rsidR="002578E4" w:rsidRPr="00A2540E" w:rsidRDefault="002578E4" w:rsidP="009E01E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6678AFB" w14:textId="5F7DB59C" w:rsidR="002578E4" w:rsidRPr="00A2540E" w:rsidRDefault="0062282A" w:rsidP="009E01E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Sukcesywna dostawa </w:t>
            </w:r>
            <w:proofErr w:type="spellStart"/>
            <w:r w:rsidRPr="0062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pieluchomajtek</w:t>
            </w:r>
            <w:proofErr w:type="spellEnd"/>
            <w:r w:rsidRPr="0062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środków higienicznych oraz jednorazowych środków ochrony indywidualnej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282A" w:rsidRPr="00A2540E" w14:paraId="1D7DCC69" w14:textId="77777777" w:rsidTr="00727362">
        <w:tc>
          <w:tcPr>
            <w:tcW w:w="2269" w:type="dxa"/>
          </w:tcPr>
          <w:p w14:paraId="3DEDEB34" w14:textId="77777777" w:rsidR="0062282A" w:rsidRPr="00A2540E" w:rsidRDefault="0062282A" w:rsidP="009E01E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650500" w14:textId="0EBC7142" w:rsidR="0062282A" w:rsidRPr="00A2540E" w:rsidRDefault="0062282A" w:rsidP="009E01E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2282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SZW/DZP/158/2025</w:t>
            </w:r>
          </w:p>
        </w:tc>
      </w:tr>
    </w:tbl>
    <w:p w14:paraId="32A3128D" w14:textId="77777777" w:rsidR="002578E4" w:rsidRDefault="002578E4" w:rsidP="009E01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50B6BA9" w14:textId="777BEA5F" w:rsidR="00F90CD1" w:rsidRPr="0012157F" w:rsidRDefault="005434B3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2282A" w:rsidRPr="0062282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CCE9D81" w14:textId="77777777" w:rsidTr="00650D6C">
        <w:tc>
          <w:tcPr>
            <w:tcW w:w="9104" w:type="dxa"/>
            <w:shd w:val="clear" w:color="auto" w:fill="D9D9D9"/>
          </w:tcPr>
          <w:p w14:paraId="122E1454" w14:textId="77777777" w:rsidR="00E50194" w:rsidRPr="00650D6C" w:rsidRDefault="00650D6C" w:rsidP="009E01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D7D202C" w14:textId="77777777" w:rsidR="00C113BF" w:rsidRPr="0012157F" w:rsidRDefault="00C113BF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4482EAB" w14:textId="77777777" w:rsidR="002426FF" w:rsidRPr="00A44833" w:rsidRDefault="002426FF" w:rsidP="009E01E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0334B89" w14:textId="77777777" w:rsidR="00023477" w:rsidRPr="006B53D6" w:rsidRDefault="00023477" w:rsidP="009E01E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AE59286" w14:textId="77777777" w:rsidR="00023477" w:rsidRPr="00992BD8" w:rsidRDefault="00992BD8" w:rsidP="009E01E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432EAA7" w14:textId="77777777" w:rsidR="00992BD8" w:rsidRPr="00992BD8" w:rsidRDefault="00992BD8" w:rsidP="009E01E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60610FE9" w14:textId="77777777" w:rsidR="00023477" w:rsidRDefault="00C113BF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6AC589B" w14:textId="77777777" w:rsidR="007A2BCB" w:rsidRDefault="00992BD8" w:rsidP="009E01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CCFE88F" w14:textId="77777777" w:rsidR="0062282A" w:rsidRDefault="007A2BCB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6F197CE7" w14:textId="77777777" w:rsidR="00AC6A18" w:rsidRDefault="00AC6A18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C74582E" w14:textId="77777777" w:rsidTr="00CD4DD1">
        <w:tc>
          <w:tcPr>
            <w:tcW w:w="9104" w:type="dxa"/>
            <w:shd w:val="clear" w:color="auto" w:fill="D9D9D9"/>
          </w:tcPr>
          <w:p w14:paraId="3FD9AAA5" w14:textId="77777777" w:rsidR="0011306C" w:rsidRPr="00650D6C" w:rsidRDefault="0011306C" w:rsidP="009E01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667A731" w14:textId="77777777" w:rsidR="00D2702A" w:rsidRPr="0012157F" w:rsidRDefault="004F23F7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AECBAC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CB68" w14:textId="77777777" w:rsidR="00D2702A" w:rsidRPr="0012157F" w:rsidRDefault="00D2702A" w:rsidP="009E01E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92EFF" w14:textId="77777777" w:rsidR="00D2702A" w:rsidRPr="0012157F" w:rsidRDefault="00D2702A" w:rsidP="009E01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2282A" w:rsidRPr="0012157F" w14:paraId="577A9966" w14:textId="77777777" w:rsidTr="007273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F90C" w14:textId="3E75ACE8" w:rsidR="0062282A" w:rsidRPr="0012157F" w:rsidRDefault="0062282A" w:rsidP="009E01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1821" w14:textId="4B62C6BC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282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6D86A81" w14:textId="678749A7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62282A" w:rsidRPr="0012157F" w14:paraId="264F5EA5" w14:textId="77777777" w:rsidTr="007273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6847" w14:textId="55F8F1C4" w:rsidR="0062282A" w:rsidRPr="0012157F" w:rsidRDefault="0062282A" w:rsidP="009E01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591D" w14:textId="5690ED6D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282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A2987E5" w14:textId="7BBA7637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62282A" w:rsidRPr="0012157F" w14:paraId="57E95D78" w14:textId="77777777" w:rsidTr="007273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233A" w14:textId="34B84305" w:rsidR="0062282A" w:rsidRPr="0012157F" w:rsidRDefault="0062282A" w:rsidP="009E01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3CA9" w14:textId="5EA29231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282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F2E225E" w14:textId="374BB968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62282A" w:rsidRPr="0012157F" w14:paraId="013E6623" w14:textId="77777777" w:rsidTr="007273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4A8E3" w14:textId="0ADC6529" w:rsidR="0062282A" w:rsidRPr="0012157F" w:rsidRDefault="0062282A" w:rsidP="009E01E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1211" w14:textId="57859D54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282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E1C48E" w14:textId="38D514B9" w:rsidR="0062282A" w:rsidRPr="0012157F" w:rsidRDefault="0062282A" w:rsidP="009E01E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282A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2EEC868C" w14:textId="77777777" w:rsidR="00E21BB4" w:rsidRPr="0012157F" w:rsidRDefault="00257E73" w:rsidP="009E01E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2F27211" w14:textId="77777777" w:rsidR="00E21BB4" w:rsidRPr="00E21BB4" w:rsidRDefault="00E21BB4" w:rsidP="009E01E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A0EBB68" w14:textId="77777777" w:rsidR="00C62F57" w:rsidRDefault="00C62F57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2387EB0" w14:textId="77777777" w:rsidR="00C62F57" w:rsidRDefault="00C62F57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C611415" w14:textId="77777777" w:rsidR="00721D87" w:rsidRDefault="00E21BB4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34C43EC" w14:textId="77777777" w:rsidR="00721D87" w:rsidRDefault="00E21BB4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FD6637D" w14:textId="77777777" w:rsidR="00721D87" w:rsidRPr="00721D87" w:rsidRDefault="00721D87" w:rsidP="009E01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EB39971" w14:textId="77777777" w:rsidR="00721D87" w:rsidRDefault="00E21BB4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B122E3D" w14:textId="77777777" w:rsidR="00E21BB4" w:rsidRPr="00E21BB4" w:rsidRDefault="00E21BB4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38497C1" w14:textId="77777777" w:rsidR="00E21BB4" w:rsidRPr="00721D87" w:rsidRDefault="00E21BB4" w:rsidP="009E01E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0BE866E" w14:textId="77777777" w:rsidR="00C62F57" w:rsidRDefault="00257E73" w:rsidP="009E01E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502A328" w14:textId="77777777" w:rsidTr="00CD4DD1">
        <w:tc>
          <w:tcPr>
            <w:tcW w:w="9104" w:type="dxa"/>
            <w:shd w:val="clear" w:color="auto" w:fill="D9D9D9"/>
          </w:tcPr>
          <w:p w14:paraId="1837F019" w14:textId="77777777" w:rsidR="00BE6F04" w:rsidRPr="00650D6C" w:rsidRDefault="00E426EB" w:rsidP="009E01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13A1896" w14:textId="77777777" w:rsidR="00FE4E2B" w:rsidRDefault="00E426EB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CF78011" w14:textId="77777777" w:rsidR="009E01E6" w:rsidRDefault="009E01E6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9EBC635" w14:textId="77777777" w:rsidR="009E01E6" w:rsidRDefault="009E01E6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5E20D5" w14:textId="77777777" w:rsidR="009E01E6" w:rsidRDefault="009E01E6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581278" w14:textId="77777777" w:rsidR="009E01E6" w:rsidRDefault="009E01E6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3D7B191" w14:textId="77777777" w:rsidR="009E01E6" w:rsidRPr="00E426EB" w:rsidRDefault="009E01E6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879A204" w14:textId="77777777" w:rsidTr="00847232">
        <w:tc>
          <w:tcPr>
            <w:tcW w:w="9104" w:type="dxa"/>
            <w:shd w:val="clear" w:color="auto" w:fill="D9D9D9"/>
          </w:tcPr>
          <w:p w14:paraId="6CCE1146" w14:textId="77777777" w:rsidR="00E426EB" w:rsidRPr="00650D6C" w:rsidRDefault="00E426EB" w:rsidP="009E01E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D494966" w14:textId="77777777" w:rsidR="00E426EB" w:rsidRPr="0012157F" w:rsidRDefault="00E426EB" w:rsidP="009E0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918EA4" w14:textId="77777777" w:rsidR="00E426EB" w:rsidRPr="00E426EB" w:rsidRDefault="00E426EB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1A1972" w14:textId="77777777" w:rsidR="00E426EB" w:rsidRPr="00E426EB" w:rsidRDefault="00E426EB" w:rsidP="009E01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A4F0B9A" w14:textId="77777777" w:rsidR="00E426EB" w:rsidRPr="00FF0EBB" w:rsidRDefault="00E426EB" w:rsidP="009E01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7CB69D" w14:textId="77777777" w:rsidR="00E426EB" w:rsidRPr="00E426EB" w:rsidRDefault="00E426EB" w:rsidP="009E01E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766A31" w14:textId="77777777" w:rsidR="00E426EB" w:rsidRPr="00FF0EBB" w:rsidRDefault="00E426EB" w:rsidP="009E01E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5D4CCBE" w14:textId="77777777" w:rsidR="00E426EB" w:rsidRDefault="00E426EB" w:rsidP="009E01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BF6114" w14:textId="77777777" w:rsidR="0012157F" w:rsidRPr="0012157F" w:rsidRDefault="0012157F" w:rsidP="009E0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FBFDC2" w14:textId="77777777" w:rsidR="00524951" w:rsidRDefault="00FE4E2B" w:rsidP="009E01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D42A583" w14:textId="77777777" w:rsidR="00524951" w:rsidRDefault="00524951" w:rsidP="009E01E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0D4689B" w14:textId="77777777" w:rsidR="00FE4E2B" w:rsidRPr="0012157F" w:rsidRDefault="00524951" w:rsidP="009E01E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FBDF03A" w14:textId="77777777" w:rsidR="00484F88" w:rsidRPr="0012157F" w:rsidRDefault="006D536F" w:rsidP="009E01E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F98A2" w14:textId="77777777" w:rsidR="009A7EE1" w:rsidRDefault="009A7EE1" w:rsidP="0038231F">
      <w:pPr>
        <w:spacing w:after="0" w:line="240" w:lineRule="auto"/>
      </w:pPr>
      <w:r>
        <w:separator/>
      </w:r>
    </w:p>
  </w:endnote>
  <w:endnote w:type="continuationSeparator" w:id="0">
    <w:p w14:paraId="609A419D" w14:textId="77777777" w:rsidR="009A7EE1" w:rsidRDefault="009A7E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EEB14" w14:textId="77777777" w:rsidR="0062282A" w:rsidRDefault="006228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31D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472D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DEB42" w14:textId="77777777" w:rsidR="0062282A" w:rsidRDefault="006228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022EA" w14:textId="77777777" w:rsidR="009A7EE1" w:rsidRDefault="009A7EE1" w:rsidP="0038231F">
      <w:pPr>
        <w:spacing w:after="0" w:line="240" w:lineRule="auto"/>
      </w:pPr>
      <w:r>
        <w:separator/>
      </w:r>
    </w:p>
  </w:footnote>
  <w:footnote w:type="continuationSeparator" w:id="0">
    <w:p w14:paraId="3CAE3824" w14:textId="77777777" w:rsidR="009A7EE1" w:rsidRDefault="009A7EE1" w:rsidP="0038231F">
      <w:pPr>
        <w:spacing w:after="0" w:line="240" w:lineRule="auto"/>
      </w:pPr>
      <w:r>
        <w:continuationSeparator/>
      </w:r>
    </w:p>
  </w:footnote>
  <w:footnote w:id="1">
    <w:p w14:paraId="0A2CC6D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D3E4F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02C1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B4DEEB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FD8DD5A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21CD" w14:textId="77777777" w:rsidR="0062282A" w:rsidRDefault="006228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FFEC" w14:textId="77777777" w:rsidR="0062282A" w:rsidRDefault="006228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974A6" w14:textId="77777777" w:rsidR="0062282A" w:rsidRDefault="00622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411298">
    <w:abstractNumId w:val="11"/>
  </w:num>
  <w:num w:numId="2" w16cid:durableId="327901478">
    <w:abstractNumId w:val="0"/>
  </w:num>
  <w:num w:numId="3" w16cid:durableId="837887374">
    <w:abstractNumId w:val="10"/>
  </w:num>
  <w:num w:numId="4" w16cid:durableId="1732191615">
    <w:abstractNumId w:val="13"/>
  </w:num>
  <w:num w:numId="5" w16cid:durableId="1156995259">
    <w:abstractNumId w:val="12"/>
  </w:num>
  <w:num w:numId="6" w16cid:durableId="960768701">
    <w:abstractNumId w:val="9"/>
  </w:num>
  <w:num w:numId="7" w16cid:durableId="1346521485">
    <w:abstractNumId w:val="1"/>
  </w:num>
  <w:num w:numId="8" w16cid:durableId="2051877192">
    <w:abstractNumId w:val="6"/>
  </w:num>
  <w:num w:numId="9" w16cid:durableId="1757244838">
    <w:abstractNumId w:val="4"/>
  </w:num>
  <w:num w:numId="10" w16cid:durableId="1446267687">
    <w:abstractNumId w:val="7"/>
  </w:num>
  <w:num w:numId="11" w16cid:durableId="1805124616">
    <w:abstractNumId w:val="5"/>
  </w:num>
  <w:num w:numId="12" w16cid:durableId="1148329621">
    <w:abstractNumId w:val="8"/>
  </w:num>
  <w:num w:numId="13" w16cid:durableId="2097705935">
    <w:abstractNumId w:val="3"/>
  </w:num>
  <w:num w:numId="14" w16cid:durableId="5634863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EFE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2EFE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282A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7EE1"/>
    <w:rsid w:val="009B0A5F"/>
    <w:rsid w:val="009C7756"/>
    <w:rsid w:val="009E01E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0FA45"/>
  <w15:docId w15:val="{5B79BBE3-F761-4922-8F37-C1998B507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735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2025-11-20T06:51:00Z</dcterms:created>
  <dcterms:modified xsi:type="dcterms:W3CDTF">2025-11-20T06:51:00Z</dcterms:modified>
</cp:coreProperties>
</file>