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A1CFC" w14:textId="24DBB89C" w:rsidR="00025386" w:rsidRPr="00FB5C04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FB5C04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FB5C04" w:rsidRPr="00FB5C04">
        <w:rPr>
          <w:rFonts w:ascii="Arial Black" w:hAnsi="Arial Black" w:cs="Arial"/>
          <w:bCs/>
          <w:i w:val="0"/>
          <w:sz w:val="20"/>
        </w:rPr>
        <w:t>5</w:t>
      </w:r>
      <w:r w:rsidR="007666D6" w:rsidRPr="00FB5C04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B5C04" w14:paraId="301535C3" w14:textId="77777777" w:rsidTr="00467CA2">
        <w:tc>
          <w:tcPr>
            <w:tcW w:w="2800" w:type="dxa"/>
          </w:tcPr>
          <w:p w14:paraId="47B6E8B5" w14:textId="77777777" w:rsidR="00D520D3" w:rsidRPr="00FB5C0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B5C04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FB5C04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F0A3694" w14:textId="77777777" w:rsidR="00D520D3" w:rsidRPr="00FB5C0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5DCA8E7" w14:textId="77777777" w:rsidR="00D520D3" w:rsidRPr="00FB5C0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8774B" w14:textId="77777777" w:rsidR="00D520D3" w:rsidRPr="00FB5C0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FB5C0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FB5C04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FB5C0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FB5C04" w14:paraId="035650BE" w14:textId="77777777" w:rsidTr="00467CA2">
        <w:tc>
          <w:tcPr>
            <w:tcW w:w="2800" w:type="dxa"/>
          </w:tcPr>
          <w:p w14:paraId="38BC588D" w14:textId="77777777" w:rsidR="00D520D3" w:rsidRPr="00FB5C0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B5C04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9DE37A" w14:textId="77777777" w:rsidR="00D520D3" w:rsidRPr="00FB5C0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02C9962" w14:textId="77777777" w:rsidR="00D520D3" w:rsidRPr="00FB5C0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052B2F" w14:textId="77777777" w:rsidR="00D520D3" w:rsidRPr="00FB5C0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FB5C0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FB5C04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FB5C0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21643203" w14:textId="77777777" w:rsidR="00B62AD0" w:rsidRPr="00FB5C04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B5C04" w14:paraId="5C2A8DB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DF5E48" w14:textId="77777777" w:rsidR="00053927" w:rsidRPr="00FB5C0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B5C04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6330A4AE" w14:textId="77777777" w:rsidR="00053927" w:rsidRPr="00FB5C0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FB5C04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FB5C04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FB5C04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8B6B89" w14:textId="77777777" w:rsidR="0071340C" w:rsidRPr="00FB5C0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FB5C04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FB5C04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9549BB" w:rsidRPr="00FB5C04">
        <w:rPr>
          <w:rFonts w:ascii="Arial Narrow" w:hAnsi="Arial Narrow" w:cs="Arial"/>
          <w:sz w:val="20"/>
          <w:szCs w:val="20"/>
        </w:rPr>
        <w:t>(</w:t>
      </w:r>
      <w:proofErr w:type="spellStart"/>
      <w:r w:rsidR="009549BB" w:rsidRPr="00FB5C04">
        <w:rPr>
          <w:rFonts w:ascii="Arial Narrow" w:hAnsi="Arial Narrow" w:cs="Arial"/>
          <w:sz w:val="20"/>
          <w:szCs w:val="20"/>
        </w:rPr>
        <w:t>t.j</w:t>
      </w:r>
      <w:proofErr w:type="spellEnd"/>
      <w:r w:rsidR="009549BB" w:rsidRPr="00FB5C04">
        <w:rPr>
          <w:rFonts w:ascii="Arial Narrow" w:hAnsi="Arial Narrow" w:cs="Arial"/>
          <w:sz w:val="20"/>
          <w:szCs w:val="20"/>
        </w:rPr>
        <w:t>. Dz. U. z 2024 poz. 1320)</w:t>
      </w:r>
      <w:r w:rsidR="00E27ABB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FB5C0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B5C04" w14:paraId="394212AC" w14:textId="77777777" w:rsidTr="00467CA2">
        <w:tc>
          <w:tcPr>
            <w:tcW w:w="2269" w:type="dxa"/>
          </w:tcPr>
          <w:p w14:paraId="6AA9609A" w14:textId="77777777" w:rsidR="00D520D3" w:rsidRPr="00FB5C0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EEBDB1E" w14:textId="77777777" w:rsidR="00D520D3" w:rsidRPr="00334E95" w:rsidRDefault="009549B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34E9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520D3" w:rsidRPr="00334E9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9549BB" w:rsidRPr="00FB5C04" w14:paraId="3018EE7A" w14:textId="77777777" w:rsidTr="001A7F4F">
        <w:tc>
          <w:tcPr>
            <w:tcW w:w="2269" w:type="dxa"/>
          </w:tcPr>
          <w:p w14:paraId="36D3253B" w14:textId="77777777" w:rsidR="009549BB" w:rsidRPr="00FB5C04" w:rsidRDefault="009549BB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D480C9E" w14:textId="77777777" w:rsidR="009549BB" w:rsidRPr="00334E95" w:rsidRDefault="009549BB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34E9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141/2025</w:t>
            </w:r>
          </w:p>
        </w:tc>
      </w:tr>
    </w:tbl>
    <w:p w14:paraId="4781996F" w14:textId="77777777" w:rsidR="00DC652A" w:rsidRPr="00FB5C04" w:rsidRDefault="009549B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FB5C04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51E80C5E" w14:textId="77777777" w:rsidR="00DC652A" w:rsidRPr="00FB5C0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E2F5235" w14:textId="77777777" w:rsidR="0071340C" w:rsidRPr="00FB5C0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B5C0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FB5C04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FB5C0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8718FDA" w14:textId="77777777" w:rsidR="0071340C" w:rsidRPr="00FB5C0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07A85472" w14:textId="77777777" w:rsidR="0071340C" w:rsidRPr="00FB5C0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5FBC605F" w14:textId="77777777" w:rsidR="0071340C" w:rsidRPr="00FB5C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8C9F6E0" w14:textId="77777777" w:rsidR="0071340C" w:rsidRPr="00FB5C0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FB5C04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FB5C04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FB5C04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5710CB76" w14:textId="77777777" w:rsidR="0071340C" w:rsidRPr="00FB5C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3A5A50C6" w14:textId="77777777" w:rsidR="0071340C" w:rsidRPr="00FB5C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35D98CC7" w14:textId="77777777" w:rsidR="00DC652A" w:rsidRPr="00FB5C0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FB5C0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FB5C0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FB5C04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75FA87C1" w14:textId="77777777" w:rsidR="00DC652A" w:rsidRPr="00FB5C0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FB5C04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FB5C04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2736F2AC" w14:textId="77777777" w:rsidR="0093388F" w:rsidRPr="00FB5C0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2087832" w14:textId="77777777" w:rsidR="0093388F" w:rsidRPr="00FB5C0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9F7C320" w14:textId="77777777" w:rsidR="0093388F" w:rsidRPr="00FB5C0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51055581" w14:textId="77777777" w:rsidR="00CB29AC" w:rsidRPr="00FB5C0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54AE0D27" w14:textId="77777777" w:rsidR="00CB29AC" w:rsidRPr="00FB5C0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343B8276" w14:textId="77777777" w:rsidR="00830970" w:rsidRPr="00FB5C0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FB5C0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FB5C04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6A08B4EB" w14:textId="77777777" w:rsidR="00E27ABB" w:rsidRPr="00FB5C0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FB5C04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B5C04" w14:paraId="2B9A8EC6" w14:textId="77777777" w:rsidTr="00467CA2">
        <w:tc>
          <w:tcPr>
            <w:tcW w:w="2660" w:type="dxa"/>
          </w:tcPr>
          <w:p w14:paraId="6B118338" w14:textId="77777777" w:rsidR="00D520D3" w:rsidRPr="00FB5C0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9E3F21C" w14:textId="77777777" w:rsidR="00D520D3" w:rsidRPr="00FB5C0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58CBCBE6" w14:textId="77777777" w:rsidR="00D520D3" w:rsidRPr="00FB5C0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D5A2B72" w14:textId="77777777" w:rsidR="00D520D3" w:rsidRPr="00FB5C0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74175AE" w14:textId="77777777" w:rsidR="00D520D3" w:rsidRPr="00FB5C0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154C4FB5" w14:textId="77777777" w:rsidR="00D520D3" w:rsidRPr="00FB5C0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9549BB"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FB5C0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6364085C" w14:textId="77777777" w:rsidR="00E27ABB" w:rsidRPr="00FB5C0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FB5C0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3A10C" w14:textId="77777777" w:rsidR="006C410B" w:rsidRDefault="006C410B" w:rsidP="00025386">
      <w:pPr>
        <w:spacing w:after="0" w:line="240" w:lineRule="auto"/>
      </w:pPr>
      <w:r>
        <w:separator/>
      </w:r>
    </w:p>
  </w:endnote>
  <w:endnote w:type="continuationSeparator" w:id="0">
    <w:p w14:paraId="05EF719A" w14:textId="77777777" w:rsidR="006C410B" w:rsidRDefault="006C41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B2080" w14:textId="77777777" w:rsidR="009549BB" w:rsidRDefault="009549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D9CC" w14:textId="77777777" w:rsidR="00025386" w:rsidRDefault="00334E95" w:rsidP="00025386">
    <w:pPr>
      <w:pStyle w:val="Stopka"/>
      <w:tabs>
        <w:tab w:val="clear" w:pos="4536"/>
      </w:tabs>
      <w:jc w:val="center"/>
    </w:pPr>
    <w:r>
      <w:rPr>
        <w:noProof/>
      </w:rPr>
      <w:pict w14:anchorId="4D55696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713B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FDE5A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BEFFE" w14:textId="77777777" w:rsidR="009549BB" w:rsidRDefault="009549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4667B" w14:textId="77777777" w:rsidR="006C410B" w:rsidRDefault="006C410B" w:rsidP="00025386">
      <w:pPr>
        <w:spacing w:after="0" w:line="240" w:lineRule="auto"/>
      </w:pPr>
      <w:r>
        <w:separator/>
      </w:r>
    </w:p>
  </w:footnote>
  <w:footnote w:type="continuationSeparator" w:id="0">
    <w:p w14:paraId="43EEF5AE" w14:textId="77777777" w:rsidR="006C410B" w:rsidRDefault="006C41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1CB5" w14:textId="77777777" w:rsidR="009549BB" w:rsidRDefault="00954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1C67" w14:textId="77777777" w:rsidR="009549BB" w:rsidRDefault="009549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ED924" w14:textId="77777777" w:rsidR="009549BB" w:rsidRDefault="00954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253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10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4E9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410B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49BB"/>
    <w:rsid w:val="009762D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5C0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6216F"/>
  <w15:chartTrackingRefBased/>
  <w15:docId w15:val="{324E748B-3939-40D4-8B9D-91993A3D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2025-11-21T06:56:00Z</cp:lastPrinted>
  <dcterms:created xsi:type="dcterms:W3CDTF">2025-11-21T10:29:00Z</dcterms:created>
  <dcterms:modified xsi:type="dcterms:W3CDTF">2025-11-21T10:29:00Z</dcterms:modified>
</cp:coreProperties>
</file>