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EB165" w14:textId="76E8493F" w:rsidR="00D62E6E" w:rsidRPr="00A75FA3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0"/>
          <w:lang w:eastAsia="pl-PL"/>
        </w:rPr>
      </w:pPr>
      <w:r w:rsidRPr="00A75FA3">
        <w:rPr>
          <w:rFonts w:ascii="Arial Black" w:eastAsia="Times New Roman" w:hAnsi="Arial Black" w:cs="Arial"/>
          <w:bCs/>
          <w:sz w:val="20"/>
          <w:szCs w:val="16"/>
          <w:lang w:eastAsia="pl-PL"/>
        </w:rPr>
        <w:t xml:space="preserve">Załącznik nr </w:t>
      </w:r>
      <w:r w:rsidR="00D9412A" w:rsidRPr="00A75FA3">
        <w:rPr>
          <w:rFonts w:ascii="Arial Black" w:eastAsia="Times New Roman" w:hAnsi="Arial Black" w:cs="Arial"/>
          <w:bCs/>
          <w:sz w:val="20"/>
          <w:szCs w:val="16"/>
          <w:lang w:eastAsia="pl-PL"/>
        </w:rPr>
        <w:t>6</w:t>
      </w:r>
      <w:r w:rsidRPr="00A75FA3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9412A" w14:paraId="290C8150" w14:textId="77777777" w:rsidTr="00D62E6E">
        <w:tc>
          <w:tcPr>
            <w:tcW w:w="2800" w:type="dxa"/>
          </w:tcPr>
          <w:p w14:paraId="07C86D5A" w14:textId="77777777" w:rsidR="00D62E6E" w:rsidRPr="00D9412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9412A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D9412A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F17BA56" w14:textId="77777777" w:rsidR="00D62E6E" w:rsidRPr="00D9412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C544843" w14:textId="77777777" w:rsidR="00D62E6E" w:rsidRPr="00D9412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651613" w14:textId="77777777" w:rsidR="00D62E6E" w:rsidRPr="00D9412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D9412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D9412A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D9412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D9412A" w14:paraId="0A2FAD48" w14:textId="77777777" w:rsidTr="00D62E6E">
        <w:tc>
          <w:tcPr>
            <w:tcW w:w="2800" w:type="dxa"/>
          </w:tcPr>
          <w:p w14:paraId="5FC9AC8F" w14:textId="77777777" w:rsidR="00D62E6E" w:rsidRPr="00D9412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9412A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6EDC343" w14:textId="77777777" w:rsidR="00D62E6E" w:rsidRPr="00D9412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7A68CEF5" w14:textId="77777777" w:rsidR="00D62E6E" w:rsidRPr="00D9412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D8833E" w14:textId="77777777" w:rsidR="00D62E6E" w:rsidRPr="00D9412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D9412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D9412A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D9412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621748C5" w14:textId="77777777" w:rsidR="00BC121E" w:rsidRPr="00D9412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000A5" w:rsidRPr="00D9412A" w14:paraId="02CBC74B" w14:textId="77777777" w:rsidTr="001A7F4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4F8E73" w14:textId="77777777" w:rsidR="00A000A5" w:rsidRPr="00D9412A" w:rsidRDefault="00A000A5" w:rsidP="001A7F4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3118A64C" w14:textId="77777777" w:rsidR="00A000A5" w:rsidRPr="00D9412A" w:rsidRDefault="00A000A5" w:rsidP="001A7F4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D9412A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D9412A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poz. 1320) (dalej jako: ustawa </w:t>
            </w:r>
            <w:proofErr w:type="spellStart"/>
            <w:r w:rsidRPr="00D9412A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D9412A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19B08741" w14:textId="77777777" w:rsidR="00A000A5" w:rsidRPr="00D9412A" w:rsidRDefault="00A000A5" w:rsidP="001A7F4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244193B2" w14:textId="77777777" w:rsidR="00A000A5" w:rsidRPr="00D9412A" w:rsidRDefault="00A000A5" w:rsidP="001A7F4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5EA9417D" w14:textId="77777777" w:rsidR="00BC121E" w:rsidRPr="00D9412A" w:rsidRDefault="00A000A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9412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D9412A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D9412A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9412A" w14:paraId="4D05861F" w14:textId="77777777" w:rsidTr="00D62E6E">
        <w:tc>
          <w:tcPr>
            <w:tcW w:w="2269" w:type="dxa"/>
          </w:tcPr>
          <w:p w14:paraId="1E424FED" w14:textId="77777777" w:rsidR="00D62E6E" w:rsidRPr="00D9412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100F6B6" w14:textId="77777777" w:rsidR="00D62E6E" w:rsidRPr="00A75FA3" w:rsidRDefault="00A000A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A75FA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D62E6E" w:rsidRPr="00A75FA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A000A5" w:rsidRPr="00D9412A" w14:paraId="561D3F7C" w14:textId="77777777" w:rsidTr="001A7F4F">
        <w:tc>
          <w:tcPr>
            <w:tcW w:w="2269" w:type="dxa"/>
          </w:tcPr>
          <w:p w14:paraId="67F74394" w14:textId="77777777" w:rsidR="00A000A5" w:rsidRPr="00D9412A" w:rsidRDefault="00A000A5" w:rsidP="001A7F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3E86953" w14:textId="77777777" w:rsidR="00A000A5" w:rsidRPr="00A75FA3" w:rsidRDefault="00A000A5" w:rsidP="001A7F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A75FA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141/2025</w:t>
            </w:r>
          </w:p>
        </w:tc>
      </w:tr>
    </w:tbl>
    <w:p w14:paraId="3B1969F0" w14:textId="77777777" w:rsidR="00BC121E" w:rsidRPr="00D9412A" w:rsidRDefault="00A000A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D9412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D9412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D9412A">
        <w:rPr>
          <w:rFonts w:ascii="Arial Narrow" w:eastAsia="Times New Roman" w:hAnsi="Arial Narrow" w:cs="Arial"/>
          <w:b/>
          <w:sz w:val="20"/>
          <w:szCs w:val="20"/>
          <w:lang w:eastAsia="pl-PL"/>
        </w:rPr>
        <w:t>10 Wojskowy Szpital Kliniczny z Polikliniką Samodzielny Publiczny Zakład Opieki Zdrowotnej w Bydgoszczy</w:t>
      </w:r>
      <w:r w:rsidR="00BC121E" w:rsidRPr="00D9412A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D9412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D9412A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5901F99F" w14:textId="57D39F6F" w:rsidR="00BC121E" w:rsidRPr="00D9412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D9412A">
        <w:rPr>
          <w:rFonts w:ascii="Arial Narrow" w:eastAsia="Times New Roman" w:hAnsi="Arial Narrow" w:cs="Arial"/>
          <w:b/>
          <w:bCs/>
          <w:sz w:val="20"/>
          <w:szCs w:val="20"/>
        </w:rPr>
        <w:object w:dxaOrig="1440" w:dyaOrig="1440" w14:anchorId="570317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25pt;height:17.45pt" o:ole="">
            <v:imagedata r:id="rId8" o:title=""/>
          </v:shape>
          <w:control r:id="rId9" w:name="OptionButton211" w:shapeid="_x0000_i1029"/>
        </w:object>
      </w:r>
      <w:r w:rsidR="00BC121E" w:rsidRPr="00D9412A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 o ochronie konkurencji i konsumentów (</w:t>
      </w:r>
      <w:r w:rsidR="003030B3" w:rsidRPr="00D9412A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D9412A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D9412A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3BD23602" w14:textId="63CE7181" w:rsidR="00BC121E" w:rsidRPr="00D9412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9412A">
        <w:rPr>
          <w:rFonts w:ascii="Arial Narrow" w:eastAsia="Times New Roman" w:hAnsi="Arial Narrow" w:cs="Arial"/>
          <w:b/>
          <w:bCs/>
          <w:sz w:val="20"/>
          <w:szCs w:val="20"/>
        </w:rPr>
        <w:object w:dxaOrig="1440" w:dyaOrig="1440" w14:anchorId="2CADABEA">
          <v:shape id="_x0000_i1031" type="#_x0000_t75" style="width:453.25pt;height:17.45pt" o:ole="">
            <v:imagedata r:id="rId10" o:title=""/>
          </v:shape>
          <w:control r:id="rId11" w:name="OptionButton21" w:shapeid="_x0000_i1031"/>
        </w:object>
      </w:r>
      <w:r w:rsidRPr="00D9412A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 o ochronie konkurencji i konsumentów (</w:t>
      </w:r>
      <w:r w:rsidR="003030B3" w:rsidRPr="00D9412A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Pr="00D9412A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postępowaniu.</w:t>
      </w:r>
    </w:p>
    <w:p w14:paraId="0A6EBE20" w14:textId="77777777" w:rsidR="00BF69A4" w:rsidRPr="00D9412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9412A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9412A" w14:paraId="6E70C65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08B78" w14:textId="77777777" w:rsidR="00BC121E" w:rsidRPr="00D9412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35D20" w14:textId="77777777" w:rsidR="00BC121E" w:rsidRPr="00D9412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868FE" w14:textId="77777777" w:rsidR="00BC121E" w:rsidRPr="00D9412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D9412A" w14:paraId="29C568E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5F149" w14:textId="77777777" w:rsidR="00BC121E" w:rsidRPr="00D9412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7D20" w14:textId="77777777" w:rsidR="00BC121E" w:rsidRPr="00D9412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F4FD" w14:textId="77777777" w:rsidR="00BC121E" w:rsidRPr="00D9412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D9412A" w14:paraId="572D0F3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5377D" w14:textId="77777777" w:rsidR="00BC121E" w:rsidRPr="00D9412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6F49" w14:textId="77777777" w:rsidR="00BC121E" w:rsidRPr="00D9412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F1D3" w14:textId="77777777" w:rsidR="00BC121E" w:rsidRPr="00D9412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76AE3F18" w14:textId="77777777" w:rsidR="00BC121E" w:rsidRPr="00D9412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D9412A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15B774CE" w14:textId="77777777" w:rsidR="00BC121E" w:rsidRPr="00D9412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9412A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A08CAB1" w14:textId="77777777" w:rsidR="00067B62" w:rsidRPr="00D9412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D9412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D9412A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Pr="00D9412A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Należy zaznaczyć właściwe lub niepotrzebne skreślić</w:t>
      </w:r>
    </w:p>
    <w:p w14:paraId="7E54C98E" w14:textId="77777777" w:rsidR="00067B62" w:rsidRPr="00D9412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9412A" w14:paraId="7289C28A" w14:textId="77777777" w:rsidTr="00620E37">
        <w:tc>
          <w:tcPr>
            <w:tcW w:w="2660" w:type="dxa"/>
          </w:tcPr>
          <w:p w14:paraId="15C543F3" w14:textId="77777777" w:rsidR="00BC121E" w:rsidRPr="00D9412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4BCC8264" w14:textId="77777777" w:rsidR="00BC121E" w:rsidRPr="00D9412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7FB30A3F" w14:textId="77777777" w:rsidR="00BC121E" w:rsidRPr="00D9412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D9412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D9412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129CFD83" w14:textId="77777777" w:rsidR="00BC121E" w:rsidRPr="00D9412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2BB6505A" w14:textId="77777777" w:rsidR="00BC121E" w:rsidRPr="00D9412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C35444C" w14:textId="77777777" w:rsidR="00BC121E" w:rsidRPr="00D9412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D9412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A000A5" w:rsidRPr="00D9412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lub podpis zaufany lub elektroniczny podpis osobisty </w:t>
            </w:r>
            <w:r w:rsidR="00BC121E" w:rsidRPr="00D9412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D9412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29F92B69" w14:textId="77777777" w:rsidR="00106AC7" w:rsidRPr="00D9412A" w:rsidRDefault="00106AC7" w:rsidP="00BC121E">
      <w:pPr>
        <w:rPr>
          <w:rFonts w:ascii="Arial Narrow" w:hAnsi="Arial Narrow"/>
          <w:sz w:val="18"/>
          <w:szCs w:val="18"/>
        </w:rPr>
      </w:pPr>
    </w:p>
    <w:sectPr w:rsidR="00106AC7" w:rsidRPr="00D9412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C8407" w14:textId="77777777" w:rsidR="007A299C" w:rsidRDefault="007A299C">
      <w:r>
        <w:separator/>
      </w:r>
    </w:p>
  </w:endnote>
  <w:endnote w:type="continuationSeparator" w:id="0">
    <w:p w14:paraId="27C49B7B" w14:textId="77777777" w:rsidR="007A299C" w:rsidRDefault="007A2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251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48772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587A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4C0FEBC" w14:textId="77777777" w:rsidR="009A4CD3" w:rsidRDefault="00A75FA3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E33000B">
        <v:line id="_x0000_s1025" style="position:absolute;left:0;text-align:left;z-index:251657728" from="-3.85pt,8.7pt" to="455.15pt,8.7pt"/>
      </w:pict>
    </w:r>
  </w:p>
  <w:p w14:paraId="3AF9449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89401" w14:textId="77777777" w:rsidR="00A000A5" w:rsidRDefault="00A000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82B6E" w14:textId="77777777" w:rsidR="007A299C" w:rsidRDefault="007A299C">
      <w:r>
        <w:separator/>
      </w:r>
    </w:p>
  </w:footnote>
  <w:footnote w:type="continuationSeparator" w:id="0">
    <w:p w14:paraId="43D28B8B" w14:textId="77777777" w:rsidR="007A299C" w:rsidRDefault="007A2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87491" w14:textId="77777777" w:rsidR="00A000A5" w:rsidRDefault="00A000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7D0EC" w14:textId="77777777" w:rsidR="00A000A5" w:rsidRDefault="00A000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C6466" w14:textId="77777777" w:rsidR="00A000A5" w:rsidRDefault="00A000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7141822">
    <w:abstractNumId w:val="13"/>
  </w:num>
  <w:num w:numId="2" w16cid:durableId="1921793743">
    <w:abstractNumId w:val="0"/>
  </w:num>
  <w:num w:numId="3" w16cid:durableId="1388796216">
    <w:abstractNumId w:val="11"/>
  </w:num>
  <w:num w:numId="4" w16cid:durableId="52386147">
    <w:abstractNumId w:val="8"/>
  </w:num>
  <w:num w:numId="5" w16cid:durableId="97720485">
    <w:abstractNumId w:val="7"/>
  </w:num>
  <w:num w:numId="6" w16cid:durableId="985012404">
    <w:abstractNumId w:val="1"/>
  </w:num>
  <w:num w:numId="7" w16cid:durableId="1925912834">
    <w:abstractNumId w:val="6"/>
  </w:num>
  <w:num w:numId="8" w16cid:durableId="497233308">
    <w:abstractNumId w:val="3"/>
  </w:num>
  <w:num w:numId="9" w16cid:durableId="1913661458">
    <w:abstractNumId w:val="2"/>
  </w:num>
  <w:num w:numId="10" w16cid:durableId="33820625">
    <w:abstractNumId w:val="5"/>
  </w:num>
  <w:num w:numId="11" w16cid:durableId="1847863417">
    <w:abstractNumId w:val="10"/>
  </w:num>
  <w:num w:numId="12" w16cid:durableId="1626623482">
    <w:abstractNumId w:val="4"/>
  </w:num>
  <w:num w:numId="13" w16cid:durableId="1057628961">
    <w:abstractNumId w:val="9"/>
  </w:num>
  <w:num w:numId="14" w16cid:durableId="14701278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299C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299C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62D9"/>
    <w:rsid w:val="009A21D7"/>
    <w:rsid w:val="009A4A2C"/>
    <w:rsid w:val="009A4CD3"/>
    <w:rsid w:val="00A000A5"/>
    <w:rsid w:val="00A24942"/>
    <w:rsid w:val="00A311C9"/>
    <w:rsid w:val="00A46EFE"/>
    <w:rsid w:val="00A73C79"/>
    <w:rsid w:val="00A75FA3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9412A"/>
    <w:rsid w:val="00DD482A"/>
    <w:rsid w:val="00DE0396"/>
    <w:rsid w:val="00DE0405"/>
    <w:rsid w:val="00DE252B"/>
    <w:rsid w:val="00E0229C"/>
    <w:rsid w:val="00E37A20"/>
    <w:rsid w:val="00E57B81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055C83D"/>
  <w15:chartTrackingRefBased/>
  <w15:docId w15:val="{0BFC9D9E-2782-4DCB-92A5-FF3E47837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2025-11-21T07:04:00Z</cp:lastPrinted>
  <dcterms:created xsi:type="dcterms:W3CDTF">2025-11-21T10:20:00Z</dcterms:created>
  <dcterms:modified xsi:type="dcterms:W3CDTF">2025-11-21T10:20:00Z</dcterms:modified>
</cp:coreProperties>
</file>