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4527A" w14:textId="77777777" w:rsidR="00D62E6E" w:rsidRPr="00E1516E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E1516E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EB5480" w:rsidRPr="00E1516E">
        <w:rPr>
          <w:rFonts w:ascii="Arial Black" w:eastAsia="Times New Roman" w:hAnsi="Arial Black" w:cs="Arial"/>
          <w:bCs/>
          <w:sz w:val="20"/>
          <w:szCs w:val="16"/>
          <w:lang w:eastAsia="pl-PL"/>
        </w:rPr>
        <w:t>7</w:t>
      </w:r>
      <w:r w:rsidRPr="00E1516E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1516E" w14:paraId="63DFBB93" w14:textId="77777777" w:rsidTr="00D62E6E">
        <w:tc>
          <w:tcPr>
            <w:tcW w:w="2800" w:type="dxa"/>
          </w:tcPr>
          <w:p w14:paraId="11BCEA37" w14:textId="77777777" w:rsidR="00D62E6E" w:rsidRPr="00E151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1516E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E1516E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771F5EF" w14:textId="77777777" w:rsidR="00D62E6E" w:rsidRPr="00E151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9F47CE9" w14:textId="77777777" w:rsidR="00D62E6E" w:rsidRPr="00E151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68BB22" w14:textId="77777777" w:rsidR="00D62E6E" w:rsidRPr="00E1516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E1516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E1516E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E1516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E1516E" w14:paraId="44C63856" w14:textId="77777777" w:rsidTr="00D62E6E">
        <w:tc>
          <w:tcPr>
            <w:tcW w:w="2800" w:type="dxa"/>
          </w:tcPr>
          <w:p w14:paraId="192BE766" w14:textId="77777777" w:rsidR="00D62E6E" w:rsidRPr="00E151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1516E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458E43C" w14:textId="77777777" w:rsidR="00D62E6E" w:rsidRPr="00E151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138A3C5" w14:textId="77777777" w:rsidR="00D62E6E" w:rsidRPr="00E151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EF8B78" w14:textId="77777777" w:rsidR="00D62E6E" w:rsidRPr="00E151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E1516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E1516E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E1516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036C087F" w14:textId="77777777" w:rsidR="00BC121E" w:rsidRPr="00E151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5480" w:rsidRPr="00E1516E" w14:paraId="0E10FD2B" w14:textId="77777777" w:rsidTr="00C54CE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8EAE07" w14:textId="77777777" w:rsidR="00EB5480" w:rsidRPr="00E1516E" w:rsidRDefault="00EB5480" w:rsidP="00C54CE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16B71DBC" w14:textId="77777777" w:rsidR="00EB5480" w:rsidRPr="00E1516E" w:rsidRDefault="00EB5480" w:rsidP="00C54CE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E1516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E1516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E1516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Dz. U. z 2024 poz. 1320)</w:t>
            </w:r>
            <w:r w:rsidRPr="00E1516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E1516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E1516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09FC6AF3" w14:textId="77777777" w:rsidR="00EB5480" w:rsidRPr="00E1516E" w:rsidRDefault="00EB5480" w:rsidP="00C54CE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339FA1DA" w14:textId="77777777" w:rsidR="00EB5480" w:rsidRPr="00E1516E" w:rsidRDefault="00EB5480" w:rsidP="00C54CE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3CCD0D59" w14:textId="77777777" w:rsidR="00BC121E" w:rsidRPr="00E1516E" w:rsidRDefault="00EB548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1516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E1516E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E1516E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1516E" w14:paraId="62D1E80F" w14:textId="77777777" w:rsidTr="00D62E6E">
        <w:tc>
          <w:tcPr>
            <w:tcW w:w="2269" w:type="dxa"/>
          </w:tcPr>
          <w:p w14:paraId="2185E80D" w14:textId="77777777" w:rsidR="00D62E6E" w:rsidRPr="00E151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923F099" w14:textId="77777777" w:rsidR="00D62E6E" w:rsidRPr="00E1516E" w:rsidRDefault="00EB548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62E6E" w:rsidRPr="00E1516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EB5480" w:rsidRPr="00E1516E" w14:paraId="277B3725" w14:textId="77777777" w:rsidTr="00C54CED">
        <w:tc>
          <w:tcPr>
            <w:tcW w:w="2269" w:type="dxa"/>
          </w:tcPr>
          <w:p w14:paraId="29C0766B" w14:textId="77777777" w:rsidR="00EB5480" w:rsidRPr="00E1516E" w:rsidRDefault="00EB5480" w:rsidP="00C54C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8BC115" w14:textId="77777777" w:rsidR="00EB5480" w:rsidRPr="00E1516E" w:rsidRDefault="00EB5480" w:rsidP="00C54C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129/2025</w:t>
            </w:r>
          </w:p>
        </w:tc>
      </w:tr>
    </w:tbl>
    <w:p w14:paraId="3CFF4B3A" w14:textId="77777777" w:rsidR="00BC121E" w:rsidRPr="00E1516E" w:rsidRDefault="00EB548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E1516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E1516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E1516E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E1516E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E1516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E1516E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28F5C02C" w14:textId="2EB4DF6C" w:rsidR="00BC121E" w:rsidRPr="00E1516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E1516E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 w14:anchorId="384640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5pt;height:17.05pt" o:ole="">
            <v:imagedata r:id="rId8" o:title=""/>
          </v:shape>
          <w:control r:id="rId9" w:name="OptionButton211" w:shapeid="_x0000_i1029"/>
        </w:object>
      </w:r>
      <w:r w:rsidR="00BC121E" w:rsidRPr="00E1516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E1516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E1516E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E1516E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E1516E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E1516E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76DA1220" w14:textId="6BEC0E3E" w:rsidR="00BC121E" w:rsidRPr="00E1516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1516E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 w14:anchorId="7A21AEF1">
          <v:shape id="_x0000_i1030" type="#_x0000_t75" style="width:452.85pt;height:17.05pt" o:ole="">
            <v:imagedata r:id="rId10" o:title=""/>
          </v:shape>
          <w:control r:id="rId11" w:name="OptionButton21" w:shapeid="_x0000_i1030"/>
        </w:object>
      </w:r>
      <w:r w:rsidRPr="00E1516E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 o ochronie konkurencji i konsumentów (</w:t>
      </w:r>
      <w:r w:rsidR="003030B3" w:rsidRPr="00E1516E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Pr="00E1516E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postępowaniu.</w:t>
      </w:r>
    </w:p>
    <w:p w14:paraId="26F65408" w14:textId="77777777" w:rsidR="00BF69A4" w:rsidRPr="00E1516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1516E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1516E" w14:paraId="74B0CC1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27ADE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66D3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6DC4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E1516E" w14:paraId="3AB62A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3ABE3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E939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0DAA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E1516E" w14:paraId="53B7DB5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27C7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067D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B35D" w14:textId="77777777" w:rsidR="00BC121E" w:rsidRPr="00E151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F66694D" w14:textId="77777777" w:rsidR="00BC121E" w:rsidRPr="00E1516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E1516E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26E2A0DE" w14:textId="77777777" w:rsidR="00BC121E" w:rsidRPr="00E1516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1516E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421BB8" w14:textId="77777777" w:rsidR="00067B62" w:rsidRPr="00E1516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E1516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E1516E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Pr="00E1516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Należy zaznaczyć właściwe lub niepotrzebne skreślić</w:t>
      </w:r>
    </w:p>
    <w:p w14:paraId="062E4F18" w14:textId="77777777" w:rsidR="00067B62" w:rsidRPr="00E1516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1516E" w14:paraId="6F8206D8" w14:textId="77777777" w:rsidTr="00620E37">
        <w:tc>
          <w:tcPr>
            <w:tcW w:w="2660" w:type="dxa"/>
          </w:tcPr>
          <w:p w14:paraId="399CF8C0" w14:textId="77777777" w:rsidR="00BC121E" w:rsidRPr="00E151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5FFBDF5" w14:textId="77777777" w:rsidR="00BC121E" w:rsidRPr="00E1516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4F274289" w14:textId="77777777" w:rsidR="00BC121E" w:rsidRPr="00E1516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E1516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E1516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30305624" w14:textId="77777777" w:rsidR="00BC121E" w:rsidRPr="00E151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9656AC9" w14:textId="77777777" w:rsidR="00BC121E" w:rsidRPr="00E151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BE7457" w14:textId="77777777" w:rsidR="00BC121E" w:rsidRPr="00E1516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1516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EB5480" w:rsidRPr="00E1516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E1516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E1516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6A4D731E" w14:textId="77777777" w:rsidR="00106AC7" w:rsidRPr="00E1516E" w:rsidRDefault="00106AC7" w:rsidP="00BC121E">
      <w:pPr>
        <w:rPr>
          <w:rFonts w:ascii="Arial Narrow" w:hAnsi="Arial Narrow"/>
          <w:sz w:val="18"/>
          <w:szCs w:val="18"/>
        </w:rPr>
      </w:pPr>
    </w:p>
    <w:sectPr w:rsidR="00106AC7" w:rsidRPr="00E1516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5C7B3" w14:textId="77777777" w:rsidR="00656902" w:rsidRDefault="00656902">
      <w:r>
        <w:separator/>
      </w:r>
    </w:p>
  </w:endnote>
  <w:endnote w:type="continuationSeparator" w:id="0">
    <w:p w14:paraId="7BFCE2E8" w14:textId="77777777" w:rsidR="00656902" w:rsidRDefault="00656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D84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E7A5C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29E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2733FB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FA94EAE">
        <v:line id="_x0000_s1025" style="position:absolute;left:0;text-align:left;z-index:251657728" from="-3.85pt,8.7pt" to="455.15pt,8.7pt"/>
      </w:pict>
    </w:r>
  </w:p>
  <w:p w14:paraId="0A5F404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DBA12" w14:textId="77777777" w:rsidR="00EB5480" w:rsidRDefault="00EB54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4A8E5" w14:textId="77777777" w:rsidR="00656902" w:rsidRDefault="00656902">
      <w:r>
        <w:separator/>
      </w:r>
    </w:p>
  </w:footnote>
  <w:footnote w:type="continuationSeparator" w:id="0">
    <w:p w14:paraId="42F4E2EB" w14:textId="77777777" w:rsidR="00656902" w:rsidRDefault="00656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EA72D" w14:textId="77777777" w:rsidR="00EB5480" w:rsidRDefault="00EB5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9F48C" w14:textId="77777777" w:rsidR="00EB5480" w:rsidRDefault="00EB54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A204B" w14:textId="77777777" w:rsidR="00EB5480" w:rsidRDefault="00EB5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7219061">
    <w:abstractNumId w:val="13"/>
  </w:num>
  <w:num w:numId="2" w16cid:durableId="878661159">
    <w:abstractNumId w:val="0"/>
  </w:num>
  <w:num w:numId="3" w16cid:durableId="2113502925">
    <w:abstractNumId w:val="11"/>
  </w:num>
  <w:num w:numId="4" w16cid:durableId="1163932158">
    <w:abstractNumId w:val="8"/>
  </w:num>
  <w:num w:numId="5" w16cid:durableId="200748999">
    <w:abstractNumId w:val="7"/>
  </w:num>
  <w:num w:numId="6" w16cid:durableId="728919229">
    <w:abstractNumId w:val="1"/>
  </w:num>
  <w:num w:numId="7" w16cid:durableId="1368094681">
    <w:abstractNumId w:val="6"/>
  </w:num>
  <w:num w:numId="8" w16cid:durableId="365645166">
    <w:abstractNumId w:val="3"/>
  </w:num>
  <w:num w:numId="9" w16cid:durableId="789856149">
    <w:abstractNumId w:val="2"/>
  </w:num>
  <w:num w:numId="10" w16cid:durableId="2070686042">
    <w:abstractNumId w:val="5"/>
  </w:num>
  <w:num w:numId="11" w16cid:durableId="760568163">
    <w:abstractNumId w:val="10"/>
  </w:num>
  <w:num w:numId="12" w16cid:durableId="2051683322">
    <w:abstractNumId w:val="4"/>
  </w:num>
  <w:num w:numId="13" w16cid:durableId="695274226">
    <w:abstractNumId w:val="9"/>
  </w:num>
  <w:num w:numId="14" w16cid:durableId="4588879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90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690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5AF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516E"/>
    <w:rsid w:val="00E37A20"/>
    <w:rsid w:val="00E9061B"/>
    <w:rsid w:val="00EB548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3B6FA0"/>
  <w15:chartTrackingRefBased/>
  <w15:docId w15:val="{C5DD3D56-8AF6-4C29-A855-58FFF9834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2025-11-24T07:39:00Z</cp:lastPrinted>
  <dcterms:created xsi:type="dcterms:W3CDTF">2025-11-24T07:39:00Z</dcterms:created>
  <dcterms:modified xsi:type="dcterms:W3CDTF">2025-11-24T07:39:00Z</dcterms:modified>
</cp:coreProperties>
</file>