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62EC" w14:textId="4779F8FA" w:rsidR="00025386" w:rsidRPr="00396193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396193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396193">
        <w:rPr>
          <w:rFonts w:ascii="Arial Black" w:hAnsi="Arial Black" w:cs="Arial"/>
          <w:bCs/>
          <w:i w:val="0"/>
          <w:sz w:val="20"/>
        </w:rPr>
        <w:t>5</w:t>
      </w:r>
      <w:r w:rsidR="007666D6" w:rsidRPr="00396193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396193" w14:paraId="439895AD" w14:textId="77777777" w:rsidTr="00467CA2">
        <w:tc>
          <w:tcPr>
            <w:tcW w:w="2800" w:type="dxa"/>
          </w:tcPr>
          <w:p w14:paraId="6083E19B" w14:textId="77777777" w:rsidR="00D520D3" w:rsidRPr="0039619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96193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396193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E72EA66" w14:textId="77777777" w:rsidR="00D520D3" w:rsidRPr="003961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99724E4" w14:textId="77777777" w:rsidR="00D520D3" w:rsidRPr="003961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6F36DE" w14:textId="77777777" w:rsidR="00D520D3" w:rsidRPr="0039619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39619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396193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39619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396193" w14:paraId="7738DF30" w14:textId="77777777" w:rsidTr="00467CA2">
        <w:tc>
          <w:tcPr>
            <w:tcW w:w="2800" w:type="dxa"/>
          </w:tcPr>
          <w:p w14:paraId="4FB2DC12" w14:textId="77777777" w:rsidR="00D520D3" w:rsidRPr="0039619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96193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BB190A8" w14:textId="77777777" w:rsidR="00D520D3" w:rsidRPr="003961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06074903" w14:textId="77777777" w:rsidR="00D520D3" w:rsidRPr="0039619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88B29B" w14:textId="77777777" w:rsidR="00D520D3" w:rsidRPr="0039619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39619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396193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39619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5BD73071" w14:textId="77777777" w:rsidR="00B62AD0" w:rsidRPr="00396193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96193" w14:paraId="0B42415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6A5091" w14:textId="77777777" w:rsidR="00053927" w:rsidRPr="0039619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396193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2EA1ABA2" w14:textId="77777777" w:rsidR="00053927" w:rsidRPr="0039619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396193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396193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396193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D17822" w14:textId="77777777" w:rsidR="0071340C" w:rsidRPr="0039619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396193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396193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F1362A" w:rsidRPr="00396193">
        <w:rPr>
          <w:rFonts w:ascii="Arial Narrow" w:hAnsi="Arial Narrow" w:cs="Arial"/>
          <w:sz w:val="20"/>
          <w:szCs w:val="20"/>
        </w:rPr>
        <w:t>(</w:t>
      </w:r>
      <w:proofErr w:type="spellStart"/>
      <w:r w:rsidR="00F1362A" w:rsidRPr="00396193">
        <w:rPr>
          <w:rFonts w:ascii="Arial Narrow" w:hAnsi="Arial Narrow" w:cs="Arial"/>
          <w:sz w:val="20"/>
          <w:szCs w:val="20"/>
        </w:rPr>
        <w:t>t.j</w:t>
      </w:r>
      <w:proofErr w:type="spellEnd"/>
      <w:r w:rsidR="00F1362A" w:rsidRPr="00396193">
        <w:rPr>
          <w:rFonts w:ascii="Arial Narrow" w:hAnsi="Arial Narrow" w:cs="Arial"/>
          <w:sz w:val="20"/>
          <w:szCs w:val="20"/>
        </w:rPr>
        <w:t>. Dz. U. z 2024 poz. 1320)</w:t>
      </w:r>
      <w:r w:rsidR="00E27ABB"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39619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96193" w14:paraId="717D0751" w14:textId="77777777" w:rsidTr="00467CA2">
        <w:tc>
          <w:tcPr>
            <w:tcW w:w="2269" w:type="dxa"/>
          </w:tcPr>
          <w:p w14:paraId="09FA5572" w14:textId="77777777" w:rsidR="00D520D3" w:rsidRPr="0039619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3ACA684" w14:textId="77777777" w:rsidR="00D520D3" w:rsidRPr="00396193" w:rsidRDefault="00F136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520D3" w:rsidRPr="0039619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F1362A" w:rsidRPr="00396193" w14:paraId="5CDFE23B" w14:textId="77777777" w:rsidTr="00C54CED">
        <w:tc>
          <w:tcPr>
            <w:tcW w:w="2269" w:type="dxa"/>
          </w:tcPr>
          <w:p w14:paraId="648EA7CF" w14:textId="77777777" w:rsidR="00F1362A" w:rsidRPr="00396193" w:rsidRDefault="00F1362A" w:rsidP="00C54C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FC893EE" w14:textId="77777777" w:rsidR="00F1362A" w:rsidRPr="00396193" w:rsidRDefault="00F1362A" w:rsidP="00C54C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129/2025</w:t>
            </w:r>
          </w:p>
        </w:tc>
      </w:tr>
    </w:tbl>
    <w:p w14:paraId="13F6EA4C" w14:textId="77777777" w:rsidR="00DC652A" w:rsidRPr="00396193" w:rsidRDefault="00F136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396193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02871891" w14:textId="77777777" w:rsidR="00DC652A" w:rsidRPr="0039619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39619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3C61393" w14:textId="77777777" w:rsidR="0071340C" w:rsidRPr="0039619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96193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396193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396193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0E997EB" w14:textId="77777777" w:rsidR="0071340C" w:rsidRPr="0039619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0C75CE9E" w14:textId="77777777" w:rsidR="0071340C" w:rsidRPr="0039619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1E843860" w14:textId="77777777" w:rsidR="0071340C" w:rsidRPr="003961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39619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1737E76" w14:textId="77777777" w:rsidR="0071340C" w:rsidRPr="0039619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396193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396193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396193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56C74890" w14:textId="77777777" w:rsidR="0071340C" w:rsidRPr="003961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36379208" w14:textId="77777777" w:rsidR="0071340C" w:rsidRPr="0039619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0CEA0EF5" w14:textId="77777777" w:rsidR="00DC652A" w:rsidRPr="0039619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39619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396193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396193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0A4C7C83" w14:textId="77777777" w:rsidR="00DC652A" w:rsidRPr="0039619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396193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396193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33516736" w14:textId="77777777" w:rsidR="0093388F" w:rsidRPr="0039619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39619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4F1503E" w14:textId="77777777" w:rsidR="0093388F" w:rsidRPr="0039619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8A03B41" w14:textId="77777777" w:rsidR="0093388F" w:rsidRPr="0039619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39619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60E198F" w14:textId="77777777" w:rsidR="00CB29AC" w:rsidRPr="0039619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25F760D6" w14:textId="77777777" w:rsidR="00CB29AC" w:rsidRPr="0039619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39619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E4ABC13" w14:textId="77777777" w:rsidR="00830970" w:rsidRPr="0039619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396193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396193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341DDF92" w14:textId="77777777" w:rsidR="00E27ABB" w:rsidRPr="0039619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396193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96193" w14:paraId="3F76DC8E" w14:textId="77777777" w:rsidTr="00467CA2">
        <w:tc>
          <w:tcPr>
            <w:tcW w:w="2660" w:type="dxa"/>
          </w:tcPr>
          <w:p w14:paraId="7916C67E" w14:textId="77777777" w:rsidR="00D520D3" w:rsidRPr="003961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9C9C389" w14:textId="77777777" w:rsidR="00D520D3" w:rsidRPr="003961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4C5F5109" w14:textId="77777777" w:rsidR="00D520D3" w:rsidRPr="0039619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FB4A041" w14:textId="77777777" w:rsidR="00D520D3" w:rsidRPr="003961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F74E396" w14:textId="77777777" w:rsidR="00D520D3" w:rsidRPr="0039619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524BC2A4" w14:textId="77777777" w:rsidR="00D520D3" w:rsidRPr="0039619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39619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F1362A" w:rsidRPr="0039619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39619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39619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39619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4DF7F84B" w14:textId="77777777" w:rsidR="00E27ABB" w:rsidRPr="0039619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39619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737D1" w14:textId="77777777" w:rsidR="003959C1" w:rsidRDefault="003959C1" w:rsidP="00025386">
      <w:pPr>
        <w:spacing w:after="0" w:line="240" w:lineRule="auto"/>
      </w:pPr>
      <w:r>
        <w:separator/>
      </w:r>
    </w:p>
  </w:endnote>
  <w:endnote w:type="continuationSeparator" w:id="0">
    <w:p w14:paraId="1F0FD018" w14:textId="77777777" w:rsidR="003959C1" w:rsidRDefault="003959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999D1" w14:textId="77777777" w:rsidR="00F1362A" w:rsidRDefault="00F13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4161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955C1D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CF4F4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220831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48075" w14:textId="77777777" w:rsidR="00F1362A" w:rsidRDefault="00F13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A3C56" w14:textId="77777777" w:rsidR="003959C1" w:rsidRDefault="003959C1" w:rsidP="00025386">
      <w:pPr>
        <w:spacing w:after="0" w:line="240" w:lineRule="auto"/>
      </w:pPr>
      <w:r>
        <w:separator/>
      </w:r>
    </w:p>
  </w:footnote>
  <w:footnote w:type="continuationSeparator" w:id="0">
    <w:p w14:paraId="49EF0AFD" w14:textId="77777777" w:rsidR="003959C1" w:rsidRDefault="003959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09A3E" w14:textId="77777777" w:rsidR="00F1362A" w:rsidRDefault="00F13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54E67" w14:textId="77777777" w:rsidR="00F1362A" w:rsidRDefault="00F136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3B3D" w14:textId="77777777" w:rsidR="00F1362A" w:rsidRDefault="00F13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65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9C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59C1"/>
    <w:rsid w:val="00396193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362A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5DBDB"/>
  <w15:chartTrackingRefBased/>
  <w15:docId w15:val="{D62FC797-3706-4AB2-A239-DFDB4175D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2025-11-24T07:38:00Z</cp:lastPrinted>
  <dcterms:created xsi:type="dcterms:W3CDTF">2025-11-24T07:37:00Z</dcterms:created>
  <dcterms:modified xsi:type="dcterms:W3CDTF">2025-11-24T07:38:00Z</dcterms:modified>
</cp:coreProperties>
</file>