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81A1" w14:textId="2DB12A3B" w:rsidR="006676AE" w:rsidRPr="00066434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066434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066434">
        <w:rPr>
          <w:rFonts w:ascii="Arial Black" w:hAnsi="Arial Black" w:cs="Arial"/>
          <w:bCs/>
          <w:i w:val="0"/>
          <w:sz w:val="20"/>
        </w:rPr>
        <w:t>4</w:t>
      </w:r>
      <w:r w:rsidR="00B36ABD" w:rsidRPr="00066434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76FDF346" w14:textId="77777777" w:rsidR="005103B9" w:rsidRPr="00066434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076AB2F4" w14:textId="5370330B" w:rsidR="006676AE" w:rsidRPr="00066434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Znak sprawy:</w:t>
      </w:r>
      <w:r w:rsidRPr="00066434">
        <w:rPr>
          <w:rFonts w:ascii="Arial Narrow" w:hAnsi="Arial Narrow" w:cs="Arial"/>
          <w:b/>
          <w:sz w:val="20"/>
          <w:szCs w:val="20"/>
        </w:rPr>
        <w:t xml:space="preserve"> </w:t>
      </w:r>
      <w:r w:rsidR="001C4291" w:rsidRPr="00066434">
        <w:rPr>
          <w:rFonts w:ascii="Arial Narrow" w:hAnsi="Arial Narrow" w:cs="Arial"/>
          <w:b/>
          <w:sz w:val="20"/>
          <w:szCs w:val="20"/>
        </w:rPr>
        <w:t>129/2025</w:t>
      </w:r>
    </w:p>
    <w:p w14:paraId="235FEB1F" w14:textId="77777777" w:rsidR="00C4103F" w:rsidRPr="0006643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066434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066434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066434">
        <w:rPr>
          <w:rFonts w:ascii="Arial Narrow" w:hAnsi="Arial Narrow" w:cs="Arial"/>
          <w:b/>
          <w:sz w:val="20"/>
          <w:szCs w:val="20"/>
        </w:rPr>
        <w:t>:</w:t>
      </w:r>
    </w:p>
    <w:p w14:paraId="31CBCBBF" w14:textId="07916A3F" w:rsidR="006676AE" w:rsidRPr="0006643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 </w:t>
      </w:r>
      <w:r w:rsidR="001C4291" w:rsidRPr="00066434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72541CCD" w14:textId="785166FB" w:rsidR="006676AE" w:rsidRPr="0006643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 </w:t>
      </w:r>
      <w:r w:rsidR="001C4291" w:rsidRPr="00066434">
        <w:rPr>
          <w:rFonts w:ascii="Arial Narrow" w:hAnsi="Arial Narrow" w:cs="Arial"/>
          <w:sz w:val="20"/>
          <w:szCs w:val="20"/>
        </w:rPr>
        <w:t>ul. Powstańców Warszawy</w:t>
      </w:r>
      <w:r w:rsidRPr="00066434">
        <w:rPr>
          <w:rFonts w:ascii="Arial Narrow" w:hAnsi="Arial Narrow" w:cs="Arial"/>
          <w:sz w:val="20"/>
          <w:szCs w:val="20"/>
        </w:rPr>
        <w:t xml:space="preserve"> </w:t>
      </w:r>
      <w:r w:rsidR="001C4291" w:rsidRPr="00066434">
        <w:rPr>
          <w:rFonts w:ascii="Arial Narrow" w:hAnsi="Arial Narrow" w:cs="Arial"/>
          <w:sz w:val="20"/>
          <w:szCs w:val="20"/>
        </w:rPr>
        <w:t>5</w:t>
      </w:r>
      <w:r w:rsidRPr="00066434">
        <w:rPr>
          <w:rFonts w:ascii="Arial Narrow" w:hAnsi="Arial Narrow" w:cs="Arial"/>
          <w:sz w:val="20"/>
          <w:szCs w:val="20"/>
        </w:rPr>
        <w:t xml:space="preserve"> </w:t>
      </w:r>
    </w:p>
    <w:p w14:paraId="1FE1CA14" w14:textId="6D63B48D" w:rsidR="00F90CD1" w:rsidRPr="0006643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 </w:t>
      </w:r>
      <w:r w:rsidR="001C4291" w:rsidRPr="00066434">
        <w:rPr>
          <w:rFonts w:ascii="Arial Narrow" w:hAnsi="Arial Narrow" w:cs="Arial"/>
          <w:sz w:val="20"/>
          <w:szCs w:val="20"/>
        </w:rPr>
        <w:t>85-681</w:t>
      </w:r>
      <w:r w:rsidRPr="00066434">
        <w:rPr>
          <w:rFonts w:ascii="Arial Narrow" w:hAnsi="Arial Narrow" w:cs="Arial"/>
          <w:sz w:val="20"/>
          <w:szCs w:val="20"/>
        </w:rPr>
        <w:t xml:space="preserve"> </w:t>
      </w:r>
      <w:r w:rsidR="001C4291" w:rsidRPr="00066434">
        <w:rPr>
          <w:rFonts w:ascii="Arial Narrow" w:hAnsi="Arial Narrow" w:cs="Arial"/>
          <w:sz w:val="20"/>
          <w:szCs w:val="20"/>
        </w:rPr>
        <w:t>Bydgoszcz</w:t>
      </w:r>
    </w:p>
    <w:p w14:paraId="3412206E" w14:textId="77777777" w:rsidR="009169D4" w:rsidRPr="0006643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066434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3672FA85" w14:textId="77777777" w:rsidR="009169D4" w:rsidRPr="0006643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7401A2FE" w14:textId="77777777" w:rsidR="00C4103F" w:rsidRPr="0006643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066434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7DD6F2F0" w14:textId="77777777" w:rsidR="00C4103F" w:rsidRPr="0006643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066434">
        <w:rPr>
          <w:rFonts w:ascii="Arial Narrow" w:hAnsi="Arial Narrow" w:cs="Arial"/>
          <w:b/>
          <w:sz w:val="20"/>
          <w:szCs w:val="20"/>
        </w:rPr>
        <w:t>Wykonawca</w:t>
      </w:r>
      <w:r w:rsidR="007936D6" w:rsidRPr="00066434">
        <w:rPr>
          <w:rFonts w:ascii="Arial Narrow" w:hAnsi="Arial Narrow" w:cs="Arial"/>
          <w:b/>
          <w:sz w:val="20"/>
          <w:szCs w:val="20"/>
        </w:rPr>
        <w:t>:</w:t>
      </w:r>
    </w:p>
    <w:p w14:paraId="3A32ED61" w14:textId="77777777" w:rsidR="00757EFB" w:rsidRPr="00066434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066434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066434">
        <w:rPr>
          <w:rFonts w:ascii="Arial Narrow" w:hAnsi="Arial Narrow" w:cs="Arial"/>
          <w:sz w:val="18"/>
          <w:szCs w:val="18"/>
        </w:rPr>
        <w:t>…………………………</w:t>
      </w:r>
      <w:r w:rsidRPr="00066434">
        <w:rPr>
          <w:rFonts w:ascii="Arial Narrow" w:hAnsi="Arial Narrow" w:cs="Arial"/>
          <w:sz w:val="18"/>
          <w:szCs w:val="18"/>
        </w:rPr>
        <w:t>…</w:t>
      </w:r>
    </w:p>
    <w:p w14:paraId="4EC97662" w14:textId="77777777" w:rsidR="007118F0" w:rsidRPr="00066434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066434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066434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066434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066434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066434">
        <w:rPr>
          <w:rFonts w:ascii="Arial Narrow" w:hAnsi="Arial Narrow" w:cs="Arial"/>
          <w:i/>
          <w:sz w:val="12"/>
          <w:szCs w:val="12"/>
        </w:rPr>
        <w:t>KRS/CEiDG)</w:t>
      </w:r>
    </w:p>
    <w:p w14:paraId="21CF66C5" w14:textId="77777777" w:rsidR="00C4103F" w:rsidRPr="00066434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066434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2CA64CE3" w14:textId="77777777" w:rsidR="00757EFB" w:rsidRPr="0006643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066434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066434">
        <w:rPr>
          <w:rFonts w:ascii="Arial Narrow" w:hAnsi="Arial Narrow" w:cs="Arial"/>
          <w:sz w:val="18"/>
          <w:szCs w:val="18"/>
        </w:rPr>
        <w:t>……</w:t>
      </w:r>
      <w:r w:rsidRPr="00066434">
        <w:rPr>
          <w:rFonts w:ascii="Arial Narrow" w:hAnsi="Arial Narrow" w:cs="Arial"/>
          <w:sz w:val="18"/>
          <w:szCs w:val="18"/>
        </w:rPr>
        <w:t>…</w:t>
      </w:r>
    </w:p>
    <w:p w14:paraId="02E07896" w14:textId="77777777" w:rsidR="00484F88" w:rsidRPr="0006643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066434">
        <w:rPr>
          <w:rFonts w:ascii="Arial Narrow" w:hAnsi="Arial Narrow" w:cs="Arial"/>
          <w:i/>
          <w:sz w:val="12"/>
          <w:szCs w:val="12"/>
        </w:rPr>
        <w:t>(imię, n</w:t>
      </w:r>
      <w:r w:rsidR="00825A09" w:rsidRPr="00066434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066434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066434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066434">
        <w:rPr>
          <w:rFonts w:ascii="Arial Narrow" w:hAnsi="Arial Narrow" w:cs="Arial"/>
          <w:i/>
          <w:sz w:val="12"/>
          <w:szCs w:val="12"/>
        </w:rPr>
        <w:t>reprezentacji</w:t>
      </w:r>
      <w:r w:rsidRPr="00066434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4291" w:rsidRPr="00066434" w14:paraId="0D033D9F" w14:textId="77777777" w:rsidTr="00C54CED">
        <w:tc>
          <w:tcPr>
            <w:tcW w:w="9104" w:type="dxa"/>
            <w:shd w:val="clear" w:color="auto" w:fill="D9D9D9"/>
          </w:tcPr>
          <w:p w14:paraId="41EAD6C1" w14:textId="77777777" w:rsidR="001C4291" w:rsidRPr="00066434" w:rsidRDefault="001C4291" w:rsidP="00C54CE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66434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693D8F44" w14:textId="06C22491" w:rsidR="001C4291" w:rsidRPr="00066434" w:rsidRDefault="001C4291" w:rsidP="00C54CED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066434">
              <w:rPr>
                <w:rFonts w:ascii="Arial Narrow" w:hAnsi="Arial Narrow" w:cs="Arial"/>
                <w:sz w:val="20"/>
                <w:szCs w:val="20"/>
              </w:rPr>
              <w:t>(t.j. Dz. U. z 2024 poz. 1320)</w:t>
            </w:r>
            <w:r w:rsidRPr="00066434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 przesłanek wykluczenia z:</w:t>
            </w:r>
          </w:p>
          <w:p w14:paraId="79AE05C8" w14:textId="77777777" w:rsidR="001C4291" w:rsidRPr="00066434" w:rsidRDefault="001C4291" w:rsidP="00C54CE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bCs/>
                <w:sz w:val="20"/>
                <w:szCs w:val="20"/>
              </w:rPr>
              <w:t>art. 5K Rozporządzenia 833/2014</w:t>
            </w:r>
          </w:p>
          <w:p w14:paraId="2420C0F2" w14:textId="77777777" w:rsidR="001C4291" w:rsidRPr="00066434" w:rsidRDefault="001C4291" w:rsidP="00C54CE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1796BDFC" w14:textId="77777777" w:rsidR="001C4291" w:rsidRPr="00066434" w:rsidRDefault="001C4291" w:rsidP="00C54CE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C35BC2B" w14:textId="77777777" w:rsidR="00E50194" w:rsidRPr="0006643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Na potrzeby postę</w:t>
      </w:r>
      <w:r w:rsidR="008D0487" w:rsidRPr="00066434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066434">
        <w:rPr>
          <w:rFonts w:ascii="Arial Narrow" w:hAnsi="Arial Narrow" w:cs="Arial"/>
          <w:sz w:val="20"/>
          <w:szCs w:val="20"/>
        </w:rPr>
        <w:t>zamówienia publicznego</w:t>
      </w:r>
      <w:r w:rsidR="00E50194" w:rsidRPr="00066434">
        <w:rPr>
          <w:rFonts w:ascii="Arial Narrow" w:hAnsi="Arial Narrow" w:cs="Arial"/>
          <w:sz w:val="20"/>
          <w:szCs w:val="20"/>
        </w:rPr>
        <w:t xml:space="preserve"> pn.:</w:t>
      </w:r>
    </w:p>
    <w:p w14:paraId="7480A325" w14:textId="7D9C7F4E" w:rsidR="00E50194" w:rsidRPr="00066434" w:rsidRDefault="001C4291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b/>
          <w:sz w:val="20"/>
          <w:szCs w:val="20"/>
        </w:rPr>
        <w:t>Dostawy sukcesywne implantów ortopedycznych, sprzętu do zaopatrzenia złamań i drobnego sprzętu jednorazowego użytku dla Oddziału Ortopedii na okres 24 miesięcy</w:t>
      </w:r>
    </w:p>
    <w:p w14:paraId="05FFC75E" w14:textId="4E1AA2F3" w:rsidR="00F90CD1" w:rsidRPr="0006643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prowadzonego przez </w:t>
      </w:r>
      <w:r w:rsidR="001C4291" w:rsidRPr="00066434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066434">
        <w:rPr>
          <w:rFonts w:ascii="Arial Narrow" w:hAnsi="Arial Narrow" w:cs="Arial"/>
          <w:b/>
          <w:sz w:val="20"/>
          <w:szCs w:val="20"/>
        </w:rPr>
        <w:t>,</w:t>
      </w:r>
      <w:r w:rsidR="002B2AD9" w:rsidRPr="00066434">
        <w:rPr>
          <w:rFonts w:ascii="Arial Narrow" w:hAnsi="Arial Narrow" w:cs="Arial"/>
          <w:sz w:val="20"/>
          <w:szCs w:val="20"/>
        </w:rPr>
        <w:t xml:space="preserve"> </w:t>
      </w:r>
      <w:r w:rsidR="00E65685" w:rsidRPr="00066434">
        <w:rPr>
          <w:rFonts w:ascii="Arial Narrow" w:hAnsi="Arial Narrow" w:cs="Arial"/>
          <w:sz w:val="20"/>
          <w:szCs w:val="20"/>
        </w:rPr>
        <w:t>oświa</w:t>
      </w:r>
      <w:r w:rsidR="00825A09" w:rsidRPr="00066434">
        <w:rPr>
          <w:rFonts w:ascii="Arial Narrow" w:hAnsi="Arial Narrow" w:cs="Arial"/>
          <w:sz w:val="20"/>
          <w:szCs w:val="20"/>
        </w:rPr>
        <w:t>dczam</w:t>
      </w:r>
      <w:r w:rsidR="00E65685" w:rsidRPr="00066434">
        <w:rPr>
          <w:rFonts w:ascii="Arial Narrow" w:hAnsi="Arial Narrow" w:cs="Arial"/>
          <w:sz w:val="20"/>
          <w:szCs w:val="20"/>
        </w:rPr>
        <w:t>,</w:t>
      </w:r>
      <w:r w:rsidR="002B2AD9" w:rsidRPr="00066434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66434" w14:paraId="73CD0046" w14:textId="77777777" w:rsidTr="00650D6C">
        <w:tc>
          <w:tcPr>
            <w:tcW w:w="9104" w:type="dxa"/>
            <w:shd w:val="clear" w:color="auto" w:fill="D9D9D9"/>
          </w:tcPr>
          <w:p w14:paraId="40901D9E" w14:textId="77777777" w:rsidR="00E50194" w:rsidRPr="0006643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066434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1A908162" w14:textId="77777777" w:rsidR="0032618A" w:rsidRPr="0006643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66434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066434">
        <w:rPr>
          <w:rFonts w:ascii="Arial Narrow" w:hAnsi="Arial Narrow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66434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32618A" w:rsidRPr="00066434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066434">
        <w:rPr>
          <w:rStyle w:val="Odwoanieprzypisudolnego"/>
          <w:rFonts w:ascii="Arial Narrow" w:hAnsi="Arial Narrow" w:cs="Arial"/>
          <w:i/>
          <w:iCs/>
          <w:sz w:val="20"/>
          <w:szCs w:val="20"/>
        </w:rPr>
        <w:footnoteReference w:id="1"/>
      </w:r>
      <w:r w:rsidR="00641874" w:rsidRPr="00066434">
        <w:rPr>
          <w:rFonts w:ascii="Arial Narrow" w:hAnsi="Arial Narrow" w:cs="Arial"/>
          <w:sz w:val="20"/>
          <w:szCs w:val="20"/>
        </w:rPr>
        <w:t>.</w:t>
      </w:r>
    </w:p>
    <w:p w14:paraId="34C03B22" w14:textId="77777777" w:rsidR="0011306C" w:rsidRPr="00066434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066434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066434">
        <w:rPr>
          <w:rFonts w:ascii="Arial Narrow" w:hAnsi="Arial Narrow" w:cs="Arial"/>
          <w:sz w:val="20"/>
          <w:szCs w:val="20"/>
        </w:rPr>
        <w:t xml:space="preserve"> (</w:t>
      </w:r>
      <w:r w:rsidR="00486223" w:rsidRPr="00066434">
        <w:rPr>
          <w:rFonts w:ascii="Arial Narrow" w:hAnsi="Arial Narrow" w:cs="Arial"/>
          <w:sz w:val="20"/>
          <w:szCs w:val="20"/>
        </w:rPr>
        <w:t>t.j. Dz.U. z 2023r. poz. 1497</w:t>
      </w:r>
      <w:r w:rsidRPr="00066434">
        <w:rPr>
          <w:rFonts w:ascii="Arial Narrow" w:hAnsi="Arial Narrow" w:cs="Arial"/>
          <w:sz w:val="20"/>
          <w:szCs w:val="20"/>
        </w:rPr>
        <w:t>)</w:t>
      </w:r>
      <w:r w:rsidR="0032618A" w:rsidRPr="00066434">
        <w:rPr>
          <w:rFonts w:ascii="Arial Narrow" w:hAnsi="Arial Narrow" w:cs="Arial"/>
          <w:sz w:val="20"/>
          <w:szCs w:val="20"/>
        </w:rPr>
        <w:t xml:space="preserve"> </w:t>
      </w:r>
      <w:r w:rsidR="0011306C" w:rsidRPr="00066434">
        <w:rPr>
          <w:rStyle w:val="Odwoanieprzypisudolnego"/>
          <w:rFonts w:ascii="Arial Narrow" w:hAnsi="Arial Narrow" w:cs="Arial"/>
          <w:sz w:val="20"/>
          <w:szCs w:val="20"/>
        </w:rPr>
        <w:footnoteReference w:id="2"/>
      </w:r>
      <w:r w:rsidRPr="00066434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66434" w14:paraId="74DA53CA" w14:textId="77777777" w:rsidTr="00CD4DD1">
        <w:tc>
          <w:tcPr>
            <w:tcW w:w="9104" w:type="dxa"/>
            <w:shd w:val="clear" w:color="auto" w:fill="D9D9D9"/>
          </w:tcPr>
          <w:p w14:paraId="4DA95979" w14:textId="77777777" w:rsidR="0011306C" w:rsidRPr="0006643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6CD6E9B" w14:textId="77777777" w:rsidR="00103D09" w:rsidRPr="0006643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21924D3" w14:textId="77777777" w:rsidR="00D2702A" w:rsidRPr="0006643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66434" w14:paraId="5A50106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67783" w14:textId="77777777" w:rsidR="00D2702A" w:rsidRPr="0006643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B3A8" w14:textId="77777777" w:rsidR="00D2702A" w:rsidRPr="0006643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1C4291" w:rsidRPr="00066434" w14:paraId="68183914" w14:textId="77777777" w:rsidTr="00C54C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536A0" w14:textId="362FFA35" w:rsidR="001C4291" w:rsidRPr="00066434" w:rsidRDefault="001C4291" w:rsidP="00C54CED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6DC4" w14:textId="055C4F20" w:rsidR="001C4291" w:rsidRPr="00066434" w:rsidRDefault="001C4291" w:rsidP="00C54CE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75C2FA77" w14:textId="77777777" w:rsidR="001C4291" w:rsidRPr="00066434" w:rsidRDefault="001C4291" w:rsidP="00C54CED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1A8E9A6" w14:textId="7718A4C2" w:rsidR="001C4291" w:rsidRPr="00066434" w:rsidRDefault="001C4291" w:rsidP="00C54CED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sz w:val="20"/>
                <w:szCs w:val="20"/>
              </w:rPr>
              <w:t>Na potwierdzenie spełniania warunków udziału w postępowaniu należy przedłożyć wykaz min. 2 dostaw (załącznik do SWZ) odpowiadających przedmiotowi zamówienia wraz z dokumentami wskazanymi w pkt. 9.2 ppkt. 1 SWZ,</w:t>
            </w:r>
          </w:p>
        </w:tc>
      </w:tr>
    </w:tbl>
    <w:p w14:paraId="6DCF7358" w14:textId="77777777" w:rsidR="00122954" w:rsidRPr="0006643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4A88F825" w14:textId="77777777" w:rsidR="00721D87" w:rsidRPr="0006643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……………</w:t>
      </w:r>
      <w:r w:rsidR="00721D87" w:rsidRPr="00066434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03A482FB" w14:textId="77777777" w:rsidR="00721D87" w:rsidRPr="0006643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066434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066434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066434">
        <w:rPr>
          <w:rFonts w:ascii="Arial Narrow" w:hAnsi="Arial Narrow" w:cs="Arial"/>
          <w:i/>
          <w:iCs/>
          <w:sz w:val="16"/>
          <w:szCs w:val="16"/>
        </w:rPr>
        <w:t>)</w:t>
      </w:r>
    </w:p>
    <w:p w14:paraId="59417B00" w14:textId="77777777" w:rsidR="00721D87" w:rsidRPr="0006643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40188219" w14:textId="77777777" w:rsidR="00E21BB4" w:rsidRPr="0006643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……………</w:t>
      </w:r>
      <w:r w:rsidR="00721D87" w:rsidRPr="00066434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066434">
        <w:rPr>
          <w:rFonts w:ascii="Arial Narrow" w:hAnsi="Arial Narrow" w:cs="Arial"/>
          <w:sz w:val="20"/>
          <w:szCs w:val="20"/>
        </w:rPr>
        <w:t>………………………….</w:t>
      </w:r>
    </w:p>
    <w:p w14:paraId="0743BD6C" w14:textId="77777777" w:rsidR="00E21BB4" w:rsidRPr="0006643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066434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066434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066434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CC67E86" w14:textId="77777777" w:rsidR="00334A77" w:rsidRPr="00066434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66434" w14:paraId="2D3ED004" w14:textId="77777777" w:rsidTr="0061040C">
        <w:tc>
          <w:tcPr>
            <w:tcW w:w="9104" w:type="dxa"/>
            <w:shd w:val="clear" w:color="auto" w:fill="D9D9D9"/>
          </w:tcPr>
          <w:p w14:paraId="75F0AD8C" w14:textId="77777777" w:rsidR="00334A77" w:rsidRPr="0006643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DBF028B" w14:textId="77777777" w:rsidR="00334A77" w:rsidRPr="0006643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3D16737" w14:textId="77777777" w:rsidR="004175AB" w:rsidRPr="0006643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lastRenderedPageBreak/>
        <w:t>Oświadczam, że w stosunku do następującego podmiotu, będącego podwykonawcą, na którego przypada ponad 10% wartości zamówienia:</w:t>
      </w:r>
    </w:p>
    <w:p w14:paraId="13715EDB" w14:textId="77777777" w:rsidR="004175AB" w:rsidRPr="0006643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F50C209" w14:textId="77777777" w:rsidR="004175AB" w:rsidRPr="0006643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5830C23D" w14:textId="77777777" w:rsidR="00334A77" w:rsidRPr="0006643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66434" w14:paraId="3151A8E6" w14:textId="77777777" w:rsidTr="0061040C">
        <w:tc>
          <w:tcPr>
            <w:tcW w:w="9104" w:type="dxa"/>
            <w:shd w:val="clear" w:color="auto" w:fill="D9D9D9"/>
          </w:tcPr>
          <w:p w14:paraId="61987872" w14:textId="77777777" w:rsidR="00C37715" w:rsidRPr="0006643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24C94038" w14:textId="77777777" w:rsidR="00334A77" w:rsidRPr="0006643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066434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66434">
        <w:rPr>
          <w:rFonts w:ascii="Arial Narrow" w:hAnsi="Arial Narrow" w:cs="Arial"/>
          <w:color w:val="0070C0"/>
          <w:sz w:val="16"/>
          <w:szCs w:val="16"/>
        </w:rPr>
        <w:t>]</w:t>
      </w:r>
    </w:p>
    <w:p w14:paraId="57B174D1" w14:textId="77777777" w:rsidR="0044648E" w:rsidRPr="0006643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066434">
        <w:rPr>
          <w:rFonts w:ascii="Arial Narrow" w:hAnsi="Arial Narrow" w:cs="Arial"/>
          <w:sz w:val="20"/>
          <w:szCs w:val="20"/>
        </w:rPr>
        <w:t>:</w:t>
      </w:r>
    </w:p>
    <w:p w14:paraId="4DDB52E9" w14:textId="77777777" w:rsidR="0044648E" w:rsidRPr="0006643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2089E71" w14:textId="77777777" w:rsidR="0044648E" w:rsidRPr="0006643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4FB3412C" w14:textId="77777777" w:rsidR="00C62F57" w:rsidRPr="0006643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066434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66434" w14:paraId="3E5E7F15" w14:textId="77777777" w:rsidTr="00CD4DD1">
        <w:tc>
          <w:tcPr>
            <w:tcW w:w="9104" w:type="dxa"/>
            <w:shd w:val="clear" w:color="auto" w:fill="D9D9D9"/>
          </w:tcPr>
          <w:p w14:paraId="2AD81305" w14:textId="77777777" w:rsidR="00BE6F04" w:rsidRPr="0006643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A3E216B" w14:textId="77777777" w:rsidR="00FE4E2B" w:rsidRPr="0006643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66434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66434" w14:paraId="07BE6AA1" w14:textId="77777777" w:rsidTr="00847232">
        <w:tc>
          <w:tcPr>
            <w:tcW w:w="9104" w:type="dxa"/>
            <w:shd w:val="clear" w:color="auto" w:fill="D9D9D9"/>
          </w:tcPr>
          <w:p w14:paraId="4C94E913" w14:textId="77777777" w:rsidR="00E426EB" w:rsidRPr="0006643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066434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F0D451B" w14:textId="77777777" w:rsidR="00E426EB" w:rsidRPr="0006643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2B20F381" w14:textId="77777777" w:rsidR="00E426EB" w:rsidRPr="0006643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A2A5569" w14:textId="77777777" w:rsidR="00E426EB" w:rsidRPr="000664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51B63CE" w14:textId="77777777" w:rsidR="00E426EB" w:rsidRPr="000664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066434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76D09453" w14:textId="77777777" w:rsidR="00E426EB" w:rsidRPr="000664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066434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AD720B9" w14:textId="77777777" w:rsidR="00E426EB" w:rsidRPr="000664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066434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6A0F3AB0" w14:textId="77777777" w:rsidR="0012157F" w:rsidRPr="0006643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4B57D7" w14:textId="77777777" w:rsidR="008C60E1" w:rsidRPr="00066434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1675AE25" w14:textId="77777777" w:rsidR="00524951" w:rsidRPr="0006643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066434">
        <w:rPr>
          <w:rFonts w:ascii="Arial Narrow" w:hAnsi="Arial Narrow" w:cs="Arial"/>
          <w:sz w:val="16"/>
          <w:szCs w:val="16"/>
        </w:rPr>
        <w:tab/>
      </w:r>
      <w:r w:rsidRPr="00066434">
        <w:rPr>
          <w:rFonts w:ascii="Arial Narrow" w:hAnsi="Arial Narrow" w:cs="Arial"/>
          <w:sz w:val="16"/>
          <w:szCs w:val="16"/>
        </w:rPr>
        <w:tab/>
      </w:r>
      <w:r w:rsidRPr="00066434">
        <w:rPr>
          <w:rFonts w:ascii="Arial Narrow" w:hAnsi="Arial Narrow" w:cs="Arial"/>
          <w:sz w:val="16"/>
          <w:szCs w:val="16"/>
        </w:rPr>
        <w:tab/>
      </w:r>
      <w:r w:rsidRPr="00066434">
        <w:rPr>
          <w:rFonts w:ascii="Arial Narrow" w:hAnsi="Arial Narrow" w:cs="Arial"/>
          <w:sz w:val="16"/>
          <w:szCs w:val="16"/>
        </w:rPr>
        <w:tab/>
      </w:r>
      <w:r w:rsidRPr="00066434">
        <w:rPr>
          <w:rFonts w:ascii="Arial Narrow" w:hAnsi="Arial Narrow" w:cs="Arial"/>
          <w:sz w:val="16"/>
          <w:szCs w:val="16"/>
        </w:rPr>
        <w:tab/>
      </w:r>
      <w:r w:rsidRPr="00066434">
        <w:rPr>
          <w:rFonts w:ascii="Arial Narrow" w:hAnsi="Arial Narrow" w:cs="Arial"/>
          <w:sz w:val="16"/>
          <w:szCs w:val="16"/>
        </w:rPr>
        <w:tab/>
      </w:r>
      <w:r w:rsidRPr="00066434">
        <w:rPr>
          <w:rFonts w:ascii="Arial Narrow" w:hAnsi="Arial Narrow" w:cs="Arial"/>
          <w:sz w:val="16"/>
          <w:szCs w:val="16"/>
        </w:rPr>
        <w:tab/>
      </w:r>
    </w:p>
    <w:p w14:paraId="3BA68F84" w14:textId="77777777" w:rsidR="00524951" w:rsidRPr="0006643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7FDC9F21" w14:textId="77777777" w:rsidR="00FE4E2B" w:rsidRPr="0006643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066434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066434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4DD1AF92" w14:textId="77777777" w:rsidR="00484F88" w:rsidRPr="0006643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066434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066434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0664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12D8B" w14:textId="77777777" w:rsidR="00821269" w:rsidRDefault="00821269" w:rsidP="0038231F">
      <w:pPr>
        <w:spacing w:after="0" w:line="240" w:lineRule="auto"/>
      </w:pPr>
      <w:r>
        <w:separator/>
      </w:r>
    </w:p>
  </w:endnote>
  <w:endnote w:type="continuationSeparator" w:id="0">
    <w:p w14:paraId="02CFD11A" w14:textId="77777777" w:rsidR="00821269" w:rsidRDefault="008212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6BDCE" w14:textId="77777777" w:rsidR="001C4291" w:rsidRDefault="001C4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F9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7B88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3A853" w14:textId="77777777" w:rsidR="001C4291" w:rsidRDefault="001C4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B8E5A" w14:textId="77777777" w:rsidR="00821269" w:rsidRDefault="00821269" w:rsidP="0038231F">
      <w:pPr>
        <w:spacing w:after="0" w:line="240" w:lineRule="auto"/>
      </w:pPr>
      <w:r>
        <w:separator/>
      </w:r>
    </w:p>
  </w:footnote>
  <w:footnote w:type="continuationSeparator" w:id="0">
    <w:p w14:paraId="4E10449B" w14:textId="77777777" w:rsidR="00821269" w:rsidRDefault="00821269" w:rsidP="0038231F">
      <w:pPr>
        <w:spacing w:after="0" w:line="240" w:lineRule="auto"/>
      </w:pPr>
      <w:r>
        <w:continuationSeparator/>
      </w:r>
    </w:p>
  </w:footnote>
  <w:footnote w:id="1">
    <w:p w14:paraId="4866BFF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DF522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607452" w14:textId="44227A65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066434">
        <w:rPr>
          <w:rFonts w:ascii="Arial" w:hAnsi="Arial" w:cs="Arial"/>
          <w:sz w:val="16"/>
          <w:szCs w:val="16"/>
        </w:rPr>
        <w:t xml:space="preserve">osoby fizycznej,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066434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15B3DD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45F2E1B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278779B" w14:textId="77777777" w:rsidR="0032618A" w:rsidRDefault="0032618A" w:rsidP="0032618A">
      <w:pPr>
        <w:pStyle w:val="Tekstprzypisudolnego"/>
      </w:pPr>
    </w:p>
  </w:footnote>
  <w:footnote w:id="2">
    <w:p w14:paraId="12916AB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B6970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CE12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A238B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46427" w14:textId="77777777" w:rsidR="001C4291" w:rsidRDefault="001C4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73CC4" w14:textId="77777777" w:rsidR="001C4291" w:rsidRDefault="001C4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83DDA" w14:textId="77777777" w:rsidR="001C4291" w:rsidRDefault="001C4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766188">
    <w:abstractNumId w:val="11"/>
  </w:num>
  <w:num w:numId="2" w16cid:durableId="1764839589">
    <w:abstractNumId w:val="0"/>
  </w:num>
  <w:num w:numId="3" w16cid:durableId="2145150768">
    <w:abstractNumId w:val="10"/>
  </w:num>
  <w:num w:numId="4" w16cid:durableId="1737125411">
    <w:abstractNumId w:val="13"/>
  </w:num>
  <w:num w:numId="5" w16cid:durableId="179900884">
    <w:abstractNumId w:val="12"/>
  </w:num>
  <w:num w:numId="6" w16cid:durableId="653873504">
    <w:abstractNumId w:val="9"/>
  </w:num>
  <w:num w:numId="7" w16cid:durableId="684481390">
    <w:abstractNumId w:val="1"/>
  </w:num>
  <w:num w:numId="8" w16cid:durableId="1587689328">
    <w:abstractNumId w:val="6"/>
  </w:num>
  <w:num w:numId="9" w16cid:durableId="1941450663">
    <w:abstractNumId w:val="4"/>
  </w:num>
  <w:num w:numId="10" w16cid:durableId="1382170396">
    <w:abstractNumId w:val="7"/>
  </w:num>
  <w:num w:numId="11" w16cid:durableId="1609697339">
    <w:abstractNumId w:val="5"/>
  </w:num>
  <w:num w:numId="12" w16cid:durableId="2101366289">
    <w:abstractNumId w:val="8"/>
  </w:num>
  <w:num w:numId="13" w16cid:durableId="738937429">
    <w:abstractNumId w:val="3"/>
  </w:num>
  <w:num w:numId="14" w16cid:durableId="1590430594">
    <w:abstractNumId w:val="2"/>
  </w:num>
  <w:num w:numId="15" w16cid:durableId="9257698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269"/>
    <w:rsid w:val="00023477"/>
    <w:rsid w:val="000247FF"/>
    <w:rsid w:val="00025C8D"/>
    <w:rsid w:val="000303EE"/>
    <w:rsid w:val="0005473D"/>
    <w:rsid w:val="000642B4"/>
    <w:rsid w:val="0006643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429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1269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F0168"/>
  <w15:docId w15:val="{0E278363-2CC8-41CE-BE0E-8911AA8A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948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2016-07-26T10:32:00Z</cp:lastPrinted>
  <dcterms:created xsi:type="dcterms:W3CDTF">2025-11-24T07:34:00Z</dcterms:created>
  <dcterms:modified xsi:type="dcterms:W3CDTF">2025-11-24T07:37:00Z</dcterms:modified>
</cp:coreProperties>
</file>