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471FC" w14:textId="77777777" w:rsidR="00B36EDA" w:rsidRPr="00C22F10" w:rsidRDefault="00727297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C22F10">
        <w:rPr>
          <w:rFonts w:ascii="Arial Narrow" w:hAnsi="Arial Narrow" w:cs="Arial"/>
          <w:sz w:val="22"/>
          <w:szCs w:val="22"/>
        </w:rPr>
        <w:t>Bydgoszcz</w:t>
      </w:r>
      <w:r w:rsidR="00B36EDA" w:rsidRPr="00C22F10">
        <w:rPr>
          <w:rFonts w:ascii="Arial Narrow" w:hAnsi="Arial Narrow" w:cs="Arial"/>
          <w:sz w:val="22"/>
          <w:szCs w:val="22"/>
        </w:rPr>
        <w:t xml:space="preserve"> dnia: </w:t>
      </w:r>
      <w:r w:rsidRPr="00C22F10">
        <w:rPr>
          <w:rFonts w:ascii="Arial Narrow" w:hAnsi="Arial Narrow" w:cs="Arial"/>
          <w:sz w:val="22"/>
          <w:szCs w:val="22"/>
        </w:rPr>
        <w:t>2025-11-24</w:t>
      </w:r>
    </w:p>
    <w:p w14:paraId="2DA5B062" w14:textId="77777777" w:rsidR="00B36EDA" w:rsidRPr="00C22F10" w:rsidRDefault="00727297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22F1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86C5F4A" w14:textId="77777777" w:rsidR="00B36EDA" w:rsidRPr="00C22F10" w:rsidRDefault="00727297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22F10">
        <w:rPr>
          <w:rFonts w:ascii="Arial Narrow" w:hAnsi="Arial Narrow" w:cs="Arial"/>
          <w:sz w:val="22"/>
          <w:szCs w:val="22"/>
        </w:rPr>
        <w:t>Powstańców Warszawy</w:t>
      </w:r>
      <w:r w:rsidR="00B36EDA" w:rsidRPr="00C22F10">
        <w:rPr>
          <w:rFonts w:ascii="Arial Narrow" w:hAnsi="Arial Narrow" w:cs="Arial"/>
          <w:sz w:val="22"/>
          <w:szCs w:val="22"/>
        </w:rPr>
        <w:t xml:space="preserve"> </w:t>
      </w:r>
      <w:r w:rsidRPr="00C22F10">
        <w:rPr>
          <w:rFonts w:ascii="Arial Narrow" w:hAnsi="Arial Narrow" w:cs="Arial"/>
          <w:sz w:val="22"/>
          <w:szCs w:val="22"/>
        </w:rPr>
        <w:t>5</w:t>
      </w:r>
    </w:p>
    <w:p w14:paraId="009082DD" w14:textId="77777777" w:rsidR="00B36EDA" w:rsidRPr="00C22F10" w:rsidRDefault="00727297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C22F10">
        <w:rPr>
          <w:rFonts w:ascii="Arial Narrow" w:hAnsi="Arial Narrow" w:cs="Arial"/>
          <w:sz w:val="22"/>
          <w:szCs w:val="22"/>
        </w:rPr>
        <w:t>85-681</w:t>
      </w:r>
      <w:r w:rsidR="00B36EDA" w:rsidRPr="00C22F10">
        <w:rPr>
          <w:rFonts w:ascii="Arial Narrow" w:hAnsi="Arial Narrow" w:cs="Arial"/>
          <w:sz w:val="22"/>
          <w:szCs w:val="22"/>
        </w:rPr>
        <w:t xml:space="preserve"> </w:t>
      </w:r>
      <w:r w:rsidRPr="00C22F10">
        <w:rPr>
          <w:rFonts w:ascii="Arial Narrow" w:hAnsi="Arial Narrow" w:cs="Arial"/>
          <w:sz w:val="22"/>
          <w:szCs w:val="22"/>
        </w:rPr>
        <w:t>Bydgoszcz</w:t>
      </w:r>
    </w:p>
    <w:p w14:paraId="42F8F7C1" w14:textId="77777777" w:rsidR="00B36EDA" w:rsidRPr="00C22F10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C22F1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4458C0A" w14:textId="77777777" w:rsidR="00B36EDA" w:rsidRPr="00C22F1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C22F1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B1A5AA3" w14:textId="77777777" w:rsidR="00B36EDA" w:rsidRPr="00C22F1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22F10" w14:paraId="3A0D3389" w14:textId="77777777" w:rsidTr="00B36EDA">
        <w:tc>
          <w:tcPr>
            <w:tcW w:w="9923" w:type="dxa"/>
            <w:shd w:val="clear" w:color="auto" w:fill="F2F2F2"/>
            <w:hideMark/>
          </w:tcPr>
          <w:p w14:paraId="1D13F47C" w14:textId="0D208A6D" w:rsidR="00B36EDA" w:rsidRPr="00C22F10" w:rsidRDefault="00C22F10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219707A6" w14:textId="77777777" w:rsidR="00B36EDA" w:rsidRPr="00C22F1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C22F1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77EEC82" w14:textId="77777777" w:rsidR="00B36EDA" w:rsidRPr="00C22F10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B43F39E" w14:textId="77777777" w:rsidR="00B36EDA" w:rsidRPr="00C22F1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22F1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22F1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22F1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22F10" w14:paraId="48B2B93F" w14:textId="77777777" w:rsidTr="00B36EDA">
        <w:tc>
          <w:tcPr>
            <w:tcW w:w="2269" w:type="dxa"/>
          </w:tcPr>
          <w:p w14:paraId="08E5DDAD" w14:textId="77777777" w:rsidR="00B36EDA" w:rsidRPr="00C22F1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7575F130" w14:textId="77777777" w:rsidR="00B36EDA" w:rsidRPr="00C22F10" w:rsidRDefault="0072729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/>
                <w:sz w:val="22"/>
                <w:szCs w:val="22"/>
              </w:rPr>
              <w:t>Dostawa sprzętu medycznego</w:t>
            </w:r>
          </w:p>
        </w:tc>
      </w:tr>
      <w:tr w:rsidR="00727297" w:rsidRPr="00C22F10" w14:paraId="3896F018" w14:textId="77777777" w:rsidTr="00F30CF9">
        <w:tc>
          <w:tcPr>
            <w:tcW w:w="2269" w:type="dxa"/>
          </w:tcPr>
          <w:p w14:paraId="0B7974A4" w14:textId="77777777" w:rsidR="00727297" w:rsidRPr="00C22F10" w:rsidRDefault="00727297" w:rsidP="00F30C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4D7C6762" w14:textId="77777777" w:rsidR="00727297" w:rsidRPr="00C22F10" w:rsidRDefault="00727297" w:rsidP="00F30C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/>
                <w:sz w:val="22"/>
                <w:szCs w:val="22"/>
              </w:rPr>
              <w:t>122/2025</w:t>
            </w:r>
          </w:p>
        </w:tc>
      </w:tr>
    </w:tbl>
    <w:p w14:paraId="1185AC3A" w14:textId="77777777" w:rsidR="00B36EDA" w:rsidRPr="00C22F1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02CE8F0" w14:textId="77777777" w:rsidR="00B36EDA" w:rsidRPr="00C22F1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C22F10">
        <w:rPr>
          <w:rFonts w:ascii="Arial Narrow" w:hAnsi="Arial Narrow" w:cs="Arial"/>
          <w:sz w:val="22"/>
          <w:szCs w:val="22"/>
        </w:rPr>
        <w:t xml:space="preserve">Zamawiający, </w:t>
      </w:r>
      <w:r w:rsidR="00727297" w:rsidRPr="00C22F10">
        <w:rPr>
          <w:rFonts w:ascii="Arial Narrow" w:hAnsi="Arial Narrow" w:cs="Arial"/>
          <w:b/>
          <w:sz w:val="22"/>
          <w:szCs w:val="22"/>
        </w:rPr>
        <w:t>10WSzKzP SPZOZ</w:t>
      </w:r>
      <w:r w:rsidRPr="00C22F10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727297" w:rsidRPr="00C22F10">
        <w:rPr>
          <w:rFonts w:ascii="Arial Narrow" w:hAnsi="Arial Narrow" w:cs="Arial"/>
          <w:sz w:val="22"/>
          <w:szCs w:val="22"/>
        </w:rPr>
        <w:t>(</w:t>
      </w:r>
      <w:proofErr w:type="spellStart"/>
      <w:r w:rsidR="00727297" w:rsidRPr="00C22F10">
        <w:rPr>
          <w:rFonts w:ascii="Arial Narrow" w:hAnsi="Arial Narrow" w:cs="Arial"/>
          <w:sz w:val="22"/>
          <w:szCs w:val="22"/>
        </w:rPr>
        <w:t>t.j</w:t>
      </w:r>
      <w:proofErr w:type="spellEnd"/>
      <w:r w:rsidR="00727297" w:rsidRPr="00C22F10">
        <w:rPr>
          <w:rFonts w:ascii="Arial Narrow" w:hAnsi="Arial Narrow" w:cs="Arial"/>
          <w:sz w:val="22"/>
          <w:szCs w:val="22"/>
        </w:rPr>
        <w:t>. Dz. U. z 2024 poz. 1320)</w:t>
      </w:r>
      <w:r w:rsidRPr="00C22F1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27297" w:rsidRPr="00C22F10" w14:paraId="66C2720A" w14:textId="77777777" w:rsidTr="007272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11E0B" w14:textId="77777777" w:rsidR="00727297" w:rsidRPr="00C22F10" w:rsidRDefault="00727297" w:rsidP="00F30CF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22F10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C22F1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22F10">
              <w:rPr>
                <w:rFonts w:ascii="Arial Narrow" w:hAnsi="Arial Narrow" w:cs="Arial"/>
                <w:sz w:val="22"/>
                <w:szCs w:val="22"/>
              </w:rPr>
              <w:t>Kozetka lekarska</w:t>
            </w:r>
          </w:p>
          <w:p w14:paraId="6E1A8A8C" w14:textId="77777777" w:rsidR="00727297" w:rsidRPr="00C22F10" w:rsidRDefault="00727297" w:rsidP="00F30CF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/>
                <w:sz w:val="22"/>
                <w:szCs w:val="22"/>
              </w:rPr>
              <w:t>Zakład Techniki Medycznej "TECH-MED" Sp. z o.o.</w:t>
            </w:r>
          </w:p>
          <w:p w14:paraId="0B42150C" w14:textId="77777777" w:rsidR="00727297" w:rsidRPr="00C22F10" w:rsidRDefault="00727297" w:rsidP="00F30CF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Ernsta Petersona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6A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12E2E54" w14:textId="77777777" w:rsidR="00727297" w:rsidRPr="00C22F10" w:rsidRDefault="00727297" w:rsidP="00F30CF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85-862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63B3EC22" w14:textId="77777777" w:rsidR="00727297" w:rsidRPr="00C22F10" w:rsidRDefault="00727297" w:rsidP="00F30CF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C22F10">
              <w:rPr>
                <w:rFonts w:ascii="Arial Narrow" w:hAnsi="Arial Narrow" w:cs="Arial"/>
                <w:b/>
                <w:sz w:val="22"/>
                <w:szCs w:val="22"/>
              </w:rPr>
              <w:t>1 620.00 zł</w:t>
            </w:r>
            <w:r w:rsidRPr="00C22F1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22F1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876C739" w14:textId="77777777" w:rsidR="00727297" w:rsidRPr="00C22F10" w:rsidRDefault="00727297" w:rsidP="00F30CF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22F1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FC57FBE" w14:textId="77777777" w:rsidR="00727297" w:rsidRPr="00C22F10" w:rsidRDefault="00727297" w:rsidP="00F30CF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C22F10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C22F10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727297" w:rsidRPr="00C22F10" w14:paraId="041C94BA" w14:textId="77777777" w:rsidTr="007272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DD78D" w14:textId="77777777" w:rsidR="00727297" w:rsidRPr="00C22F10" w:rsidRDefault="00727297" w:rsidP="00F30CF9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22F10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C22F1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22F10">
              <w:rPr>
                <w:rFonts w:ascii="Arial Narrow" w:hAnsi="Arial Narrow" w:cs="Arial"/>
                <w:sz w:val="22"/>
                <w:szCs w:val="22"/>
              </w:rPr>
              <w:t>Pulsoksymetr</w:t>
            </w:r>
          </w:p>
          <w:p w14:paraId="5E6327F8" w14:textId="07262192" w:rsidR="00727297" w:rsidRPr="00C22F10" w:rsidRDefault="00727297" w:rsidP="00F30CF9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 w:rsidRPr="00C22F10">
              <w:rPr>
                <w:rFonts w:ascii="Arial Narrow" w:hAnsi="Arial Narrow" w:cs="Arial"/>
                <w:b/>
                <w:sz w:val="22"/>
                <w:szCs w:val="22"/>
              </w:rPr>
              <w:t xml:space="preserve">MEDSEVEN  </w:t>
            </w:r>
            <w:proofErr w:type="spellStart"/>
            <w:r w:rsidRPr="00C22F10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proofErr w:type="gramEnd"/>
            <w:r w:rsidRPr="00C22F1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C22F10">
              <w:rPr>
                <w:rFonts w:ascii="Arial Narrow" w:hAnsi="Arial Narrow" w:cs="Arial"/>
                <w:b/>
                <w:sz w:val="22"/>
                <w:szCs w:val="22"/>
              </w:rPr>
              <w:t xml:space="preserve">z </w:t>
            </w:r>
            <w:r w:rsidRPr="00C22F10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1D013694" w14:textId="77777777" w:rsidR="00727297" w:rsidRPr="00C22F10" w:rsidRDefault="00727297" w:rsidP="00F30CF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Michała Kleofasa Ogińskiego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2978B4E" w14:textId="77777777" w:rsidR="00727297" w:rsidRPr="00C22F10" w:rsidRDefault="00727297" w:rsidP="00F30CF9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85-092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Osielsko</w:t>
            </w:r>
          </w:p>
          <w:p w14:paraId="1AC80A60" w14:textId="77777777" w:rsidR="00727297" w:rsidRPr="00C22F10" w:rsidRDefault="00727297" w:rsidP="00F30CF9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C22F10">
              <w:rPr>
                <w:rFonts w:ascii="Arial Narrow" w:hAnsi="Arial Narrow" w:cs="Arial"/>
                <w:b/>
                <w:sz w:val="22"/>
                <w:szCs w:val="22"/>
              </w:rPr>
              <w:t>823.50 zł</w:t>
            </w:r>
            <w:r w:rsidRPr="00C22F1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22F1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742D2F4" w14:textId="77777777" w:rsidR="00727297" w:rsidRPr="00C22F10" w:rsidRDefault="00727297" w:rsidP="00F30CF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22F1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9A39875" w14:textId="77777777" w:rsidR="00727297" w:rsidRPr="00C22F10" w:rsidRDefault="00727297" w:rsidP="00F30CF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C22F10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C22F10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57825D57" w14:textId="77777777" w:rsidR="00B36EDA" w:rsidRPr="00C22F1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22F1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22F1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C22F10" w14:paraId="10A94F42" w14:textId="77777777" w:rsidTr="007272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43AE2B" w14:textId="77777777" w:rsidR="00B36EDA" w:rsidRPr="00C22F1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7D801D" w14:textId="77777777" w:rsidR="00B36EDA" w:rsidRPr="00C22F1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A89FDE" w14:textId="77777777" w:rsidR="00B36EDA" w:rsidRPr="00C22F1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09DE7E" w14:textId="77777777" w:rsidR="00B36EDA" w:rsidRPr="00C22F1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22F10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27297" w:rsidRPr="00C22F10" w14:paraId="6DEF65BB" w14:textId="77777777" w:rsidTr="007272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25564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Kozetka lekarska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2C2EE" w14:textId="77777777" w:rsidR="00727297" w:rsidRPr="00C22F10" w:rsidRDefault="00727297" w:rsidP="00F30CF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>Zakład Techniki Medycznej "TECH-MED" Sp. z o.o.</w:t>
            </w:r>
          </w:p>
          <w:p w14:paraId="261D09FE" w14:textId="77777777" w:rsidR="00727297" w:rsidRPr="00C22F10" w:rsidRDefault="00727297" w:rsidP="00F30CF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Ernsta Petersona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6A</w:t>
            </w:r>
          </w:p>
          <w:p w14:paraId="43150D78" w14:textId="77777777" w:rsidR="00727297" w:rsidRPr="00C22F10" w:rsidRDefault="00727297" w:rsidP="00F30CF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85-862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29747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3623ABC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2 - Długość okresu gwarancji - 20.00</w:t>
            </w:r>
          </w:p>
          <w:p w14:paraId="1A742421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B3C4" w14:textId="77777777" w:rsidR="00727297" w:rsidRPr="00C22F10" w:rsidRDefault="00727297" w:rsidP="00F30CF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27297" w:rsidRPr="00C22F10" w14:paraId="156B4D67" w14:textId="77777777" w:rsidTr="007272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E96C5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Pulsoksymetr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AC354" w14:textId="77777777" w:rsidR="00727297" w:rsidRPr="00C22F10" w:rsidRDefault="00727297" w:rsidP="00F30CF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gramStart"/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MEDSEVEN  </w:t>
            </w:r>
            <w:proofErr w:type="spellStart"/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proofErr w:type="gramEnd"/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>Zo.o</w:t>
            </w:r>
            <w:proofErr w:type="spellEnd"/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14:paraId="0A745D76" w14:textId="77777777" w:rsidR="00727297" w:rsidRPr="00C22F10" w:rsidRDefault="00727297" w:rsidP="00F30CF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Michała Kleofasa Ogińskiego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14:paraId="2D3239BB" w14:textId="77777777" w:rsidR="00727297" w:rsidRPr="00C22F10" w:rsidRDefault="00727297" w:rsidP="00F30CF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85-092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Osielsko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D87CF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FAFF7FA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2 - Długość okresu gwarancji - 19.20</w:t>
            </w:r>
          </w:p>
          <w:p w14:paraId="3CC8FB53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E8043" w14:textId="77777777" w:rsidR="00727297" w:rsidRPr="00C22F10" w:rsidRDefault="00727297" w:rsidP="00F30CF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 99,20</w:t>
            </w:r>
          </w:p>
        </w:tc>
      </w:tr>
      <w:tr w:rsidR="00727297" w:rsidRPr="00C22F10" w14:paraId="072195FC" w14:textId="77777777" w:rsidTr="007272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531B2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Pulsoksymetr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06C3B" w14:textId="77777777" w:rsidR="00727297" w:rsidRPr="00C22F10" w:rsidRDefault="00727297" w:rsidP="00F30CF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>PROMED S.A.</w:t>
            </w:r>
          </w:p>
          <w:p w14:paraId="76D4E2DB" w14:textId="77777777" w:rsidR="00727297" w:rsidRPr="00C22F10" w:rsidRDefault="00727297" w:rsidP="00F30CF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ul. Działkowa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56</w:t>
            </w:r>
          </w:p>
          <w:p w14:paraId="600FDA14" w14:textId="77777777" w:rsidR="00727297" w:rsidRPr="00C22F10" w:rsidRDefault="00727297" w:rsidP="00F30CF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02-234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081B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1 - Cena - 14.30</w:t>
            </w:r>
          </w:p>
          <w:p w14:paraId="0FF9E1A8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2 - Długość okresu gwarancji - 19.20</w:t>
            </w:r>
          </w:p>
          <w:p w14:paraId="0052A873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3 - Termin dostawy - 4.29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50303" w14:textId="77777777" w:rsidR="00727297" w:rsidRPr="00C22F10" w:rsidRDefault="00727297" w:rsidP="00F30CF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 37,79</w:t>
            </w:r>
          </w:p>
        </w:tc>
      </w:tr>
      <w:tr w:rsidR="00727297" w:rsidRPr="00C22F10" w14:paraId="2B5A8CB9" w14:textId="77777777" w:rsidTr="007272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3AB35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Pulsoksymetr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BCEBF" w14:textId="77777777" w:rsidR="00727297" w:rsidRPr="00C22F10" w:rsidRDefault="00727297" w:rsidP="00F30CF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Medicavera</w:t>
            </w:r>
            <w:proofErr w:type="spellEnd"/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>Dalhausen</w:t>
            </w:r>
            <w:proofErr w:type="spellEnd"/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22F10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</w:p>
          <w:p w14:paraId="53473B98" w14:textId="77777777" w:rsidR="00727297" w:rsidRPr="00C22F10" w:rsidRDefault="00727297" w:rsidP="00F30CF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Majowa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14:paraId="6EC6179F" w14:textId="77777777" w:rsidR="00727297" w:rsidRPr="00C22F10" w:rsidRDefault="00727297" w:rsidP="00F30CF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71-374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22F10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340F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1 - Cena - 14.27</w:t>
            </w:r>
          </w:p>
          <w:p w14:paraId="512B02AF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2 - Długość okresu gwarancji - 20.00</w:t>
            </w:r>
          </w:p>
          <w:p w14:paraId="7A12C83D" w14:textId="77777777" w:rsidR="00727297" w:rsidRPr="00C22F10" w:rsidRDefault="00727297" w:rsidP="00F30CF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>3 - Termin dostawy - 2.14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D61B" w14:textId="77777777" w:rsidR="00727297" w:rsidRPr="00C22F10" w:rsidRDefault="00727297" w:rsidP="00F30CF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C22F10">
              <w:rPr>
                <w:rFonts w:ascii="Arial Narrow" w:hAnsi="Arial Narrow" w:cs="Arial"/>
                <w:sz w:val="20"/>
                <w:szCs w:val="20"/>
              </w:rPr>
              <w:t xml:space="preserve">  36,41</w:t>
            </w:r>
          </w:p>
        </w:tc>
      </w:tr>
    </w:tbl>
    <w:p w14:paraId="4BD5508D" w14:textId="192EB59C" w:rsidR="00B464D3" w:rsidRPr="00C22F10" w:rsidRDefault="00C22F1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22F10">
        <w:rPr>
          <w:rFonts w:ascii="Arial Narrow" w:hAnsi="Arial Narrow" w:cs="Arial"/>
          <w:i/>
          <w:sz w:val="22"/>
          <w:szCs w:val="22"/>
        </w:rPr>
        <w:t>ZAMAWIAJĄCY</w:t>
      </w:r>
    </w:p>
    <w:p w14:paraId="7D484BDA" w14:textId="77777777" w:rsidR="00C22F10" w:rsidRDefault="00727297" w:rsidP="00C22F10">
      <w:pPr>
        <w:ind w:right="-425"/>
        <w:rPr>
          <w:rFonts w:ascii="Arial Narrow" w:hAnsi="Arial Narrow" w:cs="Arial"/>
          <w:sz w:val="22"/>
          <w:szCs w:val="22"/>
        </w:rPr>
      </w:pPr>
      <w:r w:rsidRPr="00C22F10">
        <w:rPr>
          <w:rFonts w:ascii="Arial Narrow" w:hAnsi="Arial Narrow" w:cs="Arial"/>
          <w:sz w:val="22"/>
          <w:szCs w:val="22"/>
        </w:rPr>
        <w:t xml:space="preserve">  </w:t>
      </w:r>
    </w:p>
    <w:p w14:paraId="72CA0D26" w14:textId="77777777" w:rsidR="00C22F10" w:rsidRDefault="00C22F10" w:rsidP="00C22F10">
      <w:pPr>
        <w:ind w:right="-425"/>
        <w:rPr>
          <w:rFonts w:ascii="Arial Narrow" w:hAnsi="Arial Narrow" w:cs="Arial"/>
          <w:sz w:val="22"/>
          <w:szCs w:val="22"/>
        </w:rPr>
      </w:pPr>
    </w:p>
    <w:p w14:paraId="3461B5FE" w14:textId="77777777" w:rsidR="00C22F10" w:rsidRDefault="00C22F10" w:rsidP="00C22F10">
      <w:pPr>
        <w:ind w:right="-425"/>
        <w:rPr>
          <w:rFonts w:ascii="Arial Narrow" w:hAnsi="Arial Narrow" w:cs="Arial"/>
          <w:sz w:val="22"/>
          <w:szCs w:val="22"/>
        </w:rPr>
      </w:pPr>
    </w:p>
    <w:p w14:paraId="57A78019" w14:textId="77777777" w:rsidR="00C22F10" w:rsidRDefault="00C22F10" w:rsidP="00C22F10">
      <w:pPr>
        <w:ind w:right="-425"/>
        <w:rPr>
          <w:rFonts w:ascii="Arial Narrow" w:hAnsi="Arial Narrow" w:cs="Arial"/>
          <w:sz w:val="22"/>
          <w:szCs w:val="22"/>
        </w:rPr>
      </w:pPr>
    </w:p>
    <w:p w14:paraId="62CDC746" w14:textId="77777777" w:rsidR="00C22F10" w:rsidRDefault="00C22F10" w:rsidP="00C22F10">
      <w:pPr>
        <w:ind w:right="-425"/>
        <w:rPr>
          <w:rFonts w:ascii="Arial Narrow" w:hAnsi="Arial Narrow" w:cs="Arial"/>
          <w:sz w:val="22"/>
          <w:szCs w:val="22"/>
        </w:rPr>
      </w:pPr>
    </w:p>
    <w:bookmarkEnd w:id="0"/>
    <w:p w14:paraId="20477AE6" w14:textId="77777777" w:rsidR="00C22F10" w:rsidRDefault="00C22F10" w:rsidP="00C22F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3B5A49D" w14:textId="77777777" w:rsidR="00C22F10" w:rsidRDefault="00C22F10" w:rsidP="00C22F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8943DE1" w14:textId="77777777" w:rsidR="00C22F10" w:rsidRDefault="00C22F10" w:rsidP="00C22F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8142E00" w14:textId="77777777" w:rsidR="00C22F10" w:rsidRDefault="00C22F10" w:rsidP="00C22F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A0C580C" w14:textId="77777777" w:rsidR="00C22F10" w:rsidRDefault="00C22F10" w:rsidP="00C22F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776FC64" w14:textId="77777777" w:rsidR="00C22F10" w:rsidRDefault="00C22F10" w:rsidP="00C22F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6283C7A" w14:textId="77777777" w:rsidR="00C22F10" w:rsidRDefault="00C22F10" w:rsidP="00C22F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2A1E8F3" w14:textId="77777777" w:rsidR="00C22F10" w:rsidRDefault="00C22F10" w:rsidP="00C22F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799B015" w14:textId="77777777" w:rsidR="00C22F10" w:rsidRDefault="00C22F10" w:rsidP="00C22F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8EACFF9" w14:textId="38726501" w:rsidR="00C22F10" w:rsidRPr="00C22F10" w:rsidRDefault="00C22F10" w:rsidP="00C22F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C22F1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1 </w:t>
      </w:r>
      <w:r w:rsidRPr="00C22F1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13397760" w14:textId="77777777" w:rsidR="00C22F10" w:rsidRPr="00C22F10" w:rsidRDefault="00C22F10" w:rsidP="00C22F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C22F10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C22F10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C22F10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C22F10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C22F10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1EA55147" w14:textId="77777777" w:rsidR="00C22F10" w:rsidRPr="00C22F10" w:rsidRDefault="00C22F10" w:rsidP="00C22F10">
      <w:pPr>
        <w:rPr>
          <w:rFonts w:ascii="Arial Narrow" w:hAnsi="Arial Narrow"/>
          <w:i/>
          <w:iCs/>
          <w:sz w:val="16"/>
          <w:szCs w:val="16"/>
        </w:rPr>
      </w:pPr>
      <w:r w:rsidRPr="00C22F10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C22F10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C22F10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C22F10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C22F10">
        <w:rPr>
          <w:rFonts w:ascii="Arial Narrow" w:hAnsi="Arial Narrow"/>
          <w:i/>
          <w:sz w:val="16"/>
          <w:szCs w:val="16"/>
        </w:rPr>
        <w:t xml:space="preserve"> </w:t>
      </w:r>
    </w:p>
    <w:p w14:paraId="518005AB" w14:textId="787D7B63" w:rsidR="008642B3" w:rsidRPr="00C22F10" w:rsidRDefault="00C22F10" w:rsidP="00C22F10">
      <w:pPr>
        <w:ind w:right="-425"/>
        <w:rPr>
          <w:rFonts w:ascii="Arial Narrow" w:hAnsi="Arial Narrow" w:cs="Arial"/>
          <w:sz w:val="16"/>
          <w:szCs w:val="16"/>
          <w:vertAlign w:val="superscript"/>
        </w:rPr>
      </w:pPr>
      <w:r w:rsidRPr="00C22F10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24.11.</w:t>
      </w:r>
      <w:r w:rsidRPr="00C22F10">
        <w:rPr>
          <w:rFonts w:ascii="Arial Narrow" w:hAnsi="Arial Narrow"/>
          <w:i/>
          <w:sz w:val="16"/>
          <w:szCs w:val="16"/>
        </w:rPr>
        <w:t>2025 r</w:t>
      </w:r>
    </w:p>
    <w:sectPr w:rsidR="008642B3" w:rsidRPr="00C22F10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0028E" w14:textId="77777777" w:rsidR="001C33FD" w:rsidRDefault="001C33FD">
      <w:r>
        <w:separator/>
      </w:r>
    </w:p>
  </w:endnote>
  <w:endnote w:type="continuationSeparator" w:id="0">
    <w:p w14:paraId="56C84E95" w14:textId="77777777" w:rsidR="001C33FD" w:rsidRDefault="001C3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BD2C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D07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66646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226197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E2D4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8B6EE" w14:textId="77777777" w:rsidR="001C33FD" w:rsidRDefault="001C33FD">
      <w:r>
        <w:separator/>
      </w:r>
    </w:p>
  </w:footnote>
  <w:footnote w:type="continuationSeparator" w:id="0">
    <w:p w14:paraId="027B2636" w14:textId="77777777" w:rsidR="001C33FD" w:rsidRDefault="001C3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0C6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E028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C2A0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3FD"/>
    <w:rsid w:val="00022322"/>
    <w:rsid w:val="00042497"/>
    <w:rsid w:val="000C1E6F"/>
    <w:rsid w:val="000E4E56"/>
    <w:rsid w:val="001A1468"/>
    <w:rsid w:val="001B7815"/>
    <w:rsid w:val="001C33FD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7297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22F10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3E38F3"/>
  <w15:chartTrackingRefBased/>
  <w15:docId w15:val="{07F4BB90-8C70-4DE5-AD9F-2940510A9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22F1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C22F10"/>
    <w:rPr>
      <w:b/>
      <w:bCs/>
    </w:rPr>
  </w:style>
  <w:style w:type="character" w:styleId="Hipercze">
    <w:name w:val="Hyperlink"/>
    <w:uiPriority w:val="99"/>
    <w:unhideWhenUsed/>
    <w:rsid w:val="00C22F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382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3</cp:revision>
  <cp:lastPrinted>1601-01-01T00:00:00Z</cp:lastPrinted>
  <dcterms:created xsi:type="dcterms:W3CDTF">2025-11-24T06:03:00Z</dcterms:created>
  <dcterms:modified xsi:type="dcterms:W3CDTF">2025-11-24T06:06:00Z</dcterms:modified>
</cp:coreProperties>
</file>