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C949B" w14:textId="77777777" w:rsidR="00D34297" w:rsidRPr="002E7C69" w:rsidRDefault="00BE6EC7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>Bydgoszcz</w:t>
      </w:r>
      <w:r w:rsidR="00D34297" w:rsidRPr="002E7C69">
        <w:rPr>
          <w:rFonts w:ascii="Arial Narrow" w:hAnsi="Arial Narrow" w:cs="Arial"/>
          <w:sz w:val="22"/>
          <w:szCs w:val="22"/>
        </w:rPr>
        <w:t xml:space="preserve"> dnia: </w:t>
      </w:r>
      <w:r w:rsidRPr="002E7C69">
        <w:rPr>
          <w:rFonts w:ascii="Arial Narrow" w:hAnsi="Arial Narrow" w:cs="Arial"/>
          <w:sz w:val="22"/>
          <w:szCs w:val="22"/>
        </w:rPr>
        <w:t>2025-11-24</w:t>
      </w:r>
    </w:p>
    <w:p w14:paraId="5A8DC4AA" w14:textId="4D6A22C0" w:rsidR="00D34297" w:rsidRPr="002E7C69" w:rsidRDefault="00BE6EC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E7C69">
        <w:rPr>
          <w:rFonts w:ascii="Arial Narrow" w:hAnsi="Arial Narrow" w:cs="Arial"/>
          <w:b/>
          <w:bCs/>
          <w:sz w:val="22"/>
          <w:szCs w:val="22"/>
        </w:rPr>
        <w:t>10</w:t>
      </w:r>
      <w:r w:rsidR="003B4518">
        <w:rPr>
          <w:rFonts w:ascii="Arial Narrow" w:hAnsi="Arial Narrow" w:cs="Arial"/>
          <w:b/>
          <w:bCs/>
          <w:sz w:val="22"/>
          <w:szCs w:val="22"/>
        </w:rPr>
        <w:t>.</w:t>
      </w:r>
      <w:r w:rsidRPr="002E7C69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0BBE9D1B" w14:textId="042A4D32" w:rsidR="00D34297" w:rsidRPr="002E7C69" w:rsidRDefault="00BE6EC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>Powstańców Warszawy</w:t>
      </w:r>
      <w:r w:rsidR="00D34297" w:rsidRPr="002E7C69">
        <w:rPr>
          <w:rFonts w:ascii="Arial Narrow" w:hAnsi="Arial Narrow" w:cs="Arial"/>
          <w:sz w:val="22"/>
          <w:szCs w:val="22"/>
        </w:rPr>
        <w:t xml:space="preserve"> </w:t>
      </w:r>
      <w:r w:rsidRPr="002E7C69">
        <w:rPr>
          <w:rFonts w:ascii="Arial Narrow" w:hAnsi="Arial Narrow" w:cs="Arial"/>
          <w:sz w:val="22"/>
          <w:szCs w:val="22"/>
        </w:rPr>
        <w:t>5</w:t>
      </w:r>
    </w:p>
    <w:p w14:paraId="2A9DC524" w14:textId="73099BB6" w:rsidR="00D34297" w:rsidRPr="002E7C69" w:rsidRDefault="00BE6EC7" w:rsidP="00D34297">
      <w:pPr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>85-681</w:t>
      </w:r>
      <w:r w:rsidR="00D34297" w:rsidRPr="002E7C69">
        <w:rPr>
          <w:rFonts w:ascii="Arial Narrow" w:hAnsi="Arial Narrow" w:cs="Arial"/>
          <w:sz w:val="22"/>
          <w:szCs w:val="22"/>
        </w:rPr>
        <w:t xml:space="preserve"> </w:t>
      </w:r>
      <w:r w:rsidRPr="002E7C69">
        <w:rPr>
          <w:rFonts w:ascii="Arial Narrow" w:hAnsi="Arial Narrow" w:cs="Arial"/>
          <w:sz w:val="22"/>
          <w:szCs w:val="22"/>
        </w:rPr>
        <w:t>Bydgoszcz</w:t>
      </w:r>
    </w:p>
    <w:p w14:paraId="01A0AFA1" w14:textId="77777777" w:rsidR="00D34297" w:rsidRPr="002E7C69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2E7C6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C7E53C9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E7C6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301A86F" w14:textId="49654A73" w:rsidR="002E7C69" w:rsidRPr="002E7C69" w:rsidRDefault="002E7C69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2E7C69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43DA2">
        <w:rPr>
          <w:rFonts w:ascii="Arial Narrow" w:hAnsi="Arial Narrow" w:cs="Arial"/>
          <w:bCs/>
          <w:sz w:val="22"/>
          <w:szCs w:val="22"/>
        </w:rPr>
        <w:t xml:space="preserve"> </w:t>
      </w:r>
      <w:r w:rsidR="00443DA2" w:rsidRPr="00443DA2">
        <w:rPr>
          <w:rFonts w:ascii="Arial Narrow" w:hAnsi="Arial Narrow" w:cs="Arial"/>
          <w:b/>
          <w:sz w:val="22"/>
          <w:szCs w:val="22"/>
        </w:rPr>
        <w:t>8917/25</w:t>
      </w:r>
    </w:p>
    <w:p w14:paraId="65610482" w14:textId="77777777" w:rsidR="00D34297" w:rsidRPr="002E7C6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E7C69">
        <w:rPr>
          <w:rFonts w:ascii="Arial Narrow" w:hAnsi="Arial Narrow" w:cs="Arial"/>
          <w:b/>
          <w:sz w:val="22"/>
          <w:szCs w:val="22"/>
        </w:rPr>
        <w:t>WYKONAWCY</w:t>
      </w:r>
    </w:p>
    <w:p w14:paraId="55F6E74C" w14:textId="77777777" w:rsidR="00D34297" w:rsidRPr="002E7C6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E7C69" w14:paraId="00030FC6" w14:textId="77777777" w:rsidTr="00D34297">
        <w:tc>
          <w:tcPr>
            <w:tcW w:w="9180" w:type="dxa"/>
            <w:shd w:val="clear" w:color="auto" w:fill="F2F2F2"/>
            <w:hideMark/>
          </w:tcPr>
          <w:p w14:paraId="7C143EB3" w14:textId="77777777" w:rsidR="00D34297" w:rsidRPr="002E7C6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E7C6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FB64F0A" w14:textId="77777777" w:rsidR="00D34297" w:rsidRPr="002E7C6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E7C6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080C9F1" w14:textId="77777777" w:rsidR="00D34297" w:rsidRPr="002E7C6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7CFE012" w14:textId="77777777" w:rsidR="00D34297" w:rsidRPr="002E7C6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7C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E7C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7C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E7C69" w14:paraId="3BE99DAC" w14:textId="77777777" w:rsidTr="00310284">
        <w:tc>
          <w:tcPr>
            <w:tcW w:w="2269" w:type="dxa"/>
          </w:tcPr>
          <w:p w14:paraId="3CD3D8B6" w14:textId="77777777" w:rsidR="00D34297" w:rsidRPr="002E7C6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62D88E6" w14:textId="0320B0A4" w:rsidR="00D34297" w:rsidRPr="002E7C69" w:rsidRDefault="00BE6EC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Dostawa sprzętu medycznego</w:t>
            </w:r>
          </w:p>
        </w:tc>
      </w:tr>
      <w:tr w:rsidR="00BE6EC7" w:rsidRPr="002E7C69" w14:paraId="6087D78C" w14:textId="77777777" w:rsidTr="00F30CF9">
        <w:tc>
          <w:tcPr>
            <w:tcW w:w="2269" w:type="dxa"/>
          </w:tcPr>
          <w:p w14:paraId="0C529938" w14:textId="77777777" w:rsidR="00BE6EC7" w:rsidRPr="002E7C69" w:rsidRDefault="00BE6EC7" w:rsidP="00F30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7CCA2A1" w14:textId="77777777" w:rsidR="00BE6EC7" w:rsidRPr="002E7C69" w:rsidRDefault="00BE6EC7" w:rsidP="00F30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122/2025</w:t>
            </w:r>
          </w:p>
        </w:tc>
      </w:tr>
    </w:tbl>
    <w:p w14:paraId="566506A0" w14:textId="77777777" w:rsidR="00010B31" w:rsidRPr="002E7C6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CBC101F" w14:textId="52B8C4FA" w:rsidR="00010B31" w:rsidRPr="002E7C6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 xml:space="preserve">Zamawiający, </w:t>
      </w:r>
      <w:r w:rsidR="00BE6EC7" w:rsidRPr="002E7C69">
        <w:rPr>
          <w:rFonts w:ascii="Arial Narrow" w:hAnsi="Arial Narrow" w:cs="Arial"/>
          <w:b/>
          <w:sz w:val="22"/>
          <w:szCs w:val="22"/>
        </w:rPr>
        <w:t>10WSzKzP SPZOZ</w:t>
      </w:r>
      <w:r w:rsidRPr="002E7C6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E6EC7" w:rsidRPr="002E7C69">
        <w:rPr>
          <w:rFonts w:ascii="Arial Narrow" w:hAnsi="Arial Narrow" w:cs="Arial"/>
          <w:sz w:val="22"/>
          <w:szCs w:val="22"/>
        </w:rPr>
        <w:t>(t.j. Dz. U. z 2024 poz. 1320)</w:t>
      </w:r>
      <w:r w:rsidRPr="002E7C6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2E7C69">
        <w:rPr>
          <w:rFonts w:ascii="Arial Narrow" w:hAnsi="Arial Narrow" w:cs="Arial"/>
          <w:sz w:val="22"/>
          <w:szCs w:val="22"/>
        </w:rPr>
        <w:t>na</w:t>
      </w:r>
      <w:r w:rsidRPr="002E7C69">
        <w:rPr>
          <w:rFonts w:ascii="Arial Narrow" w:hAnsi="Arial Narrow" w:cs="Arial"/>
          <w:sz w:val="22"/>
          <w:szCs w:val="22"/>
        </w:rPr>
        <w:t xml:space="preserve"> </w:t>
      </w:r>
      <w:r w:rsidR="00D8293D" w:rsidRPr="002E7C69">
        <w:rPr>
          <w:rFonts w:ascii="Arial Narrow" w:hAnsi="Arial Narrow" w:cs="Arial"/>
          <w:sz w:val="22"/>
          <w:szCs w:val="22"/>
        </w:rPr>
        <w:t>na</w:t>
      </w:r>
      <w:r w:rsidR="00010B31" w:rsidRPr="002E7C6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E7C69" w14:paraId="5001B4F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79F5" w14:textId="77777777" w:rsidR="00D44D12" w:rsidRPr="002E7C6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A038" w14:textId="77777777" w:rsidR="00D44D12" w:rsidRPr="002E7C6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951539E" w14:textId="77777777" w:rsidR="00D44D12" w:rsidRPr="002E7C6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E6EC7" w:rsidRPr="002E7C69" w14:paraId="3C7BEDDC" w14:textId="77777777" w:rsidTr="00F30C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E031" w14:textId="77777777" w:rsidR="00BE6EC7" w:rsidRPr="002E7C69" w:rsidRDefault="00BE6EC7" w:rsidP="00F30C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9DED" w14:textId="77777777" w:rsidR="00BE6EC7" w:rsidRPr="002E7C69" w:rsidRDefault="00BE6EC7" w:rsidP="00F30C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Klamra Kirschnera i ciężarki do wyciągów ortopedycznych</w:t>
            </w:r>
          </w:p>
          <w:p w14:paraId="57707D1D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7CB095" w14:textId="77777777" w:rsidR="00BE6EC7" w:rsidRPr="002E7C69" w:rsidRDefault="00BE6EC7" w:rsidP="00F30C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78EFEF2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D77A4E" w14:textId="16C28FCB" w:rsidR="00BE6EC7" w:rsidRPr="002E7C69" w:rsidRDefault="00BE6EC7" w:rsidP="00F30CF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dnia 30.10.2025 r., do godziny 8:00, na przedmiotowe </w:t>
            </w:r>
            <w:r w:rsidR="003B4518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nie </w:t>
            </w:r>
            <w:r w:rsidR="002E7C69" w:rsidRPr="002E7C69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  <w:tr w:rsidR="00BE6EC7" w:rsidRPr="002E7C69" w14:paraId="0D9F6152" w14:textId="77777777" w:rsidTr="00F30C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DD7F" w14:textId="77777777" w:rsidR="00BE6EC7" w:rsidRPr="002E7C69" w:rsidRDefault="00BE6EC7" w:rsidP="00F30C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4368" w14:textId="77777777" w:rsidR="00BE6EC7" w:rsidRPr="002E7C69" w:rsidRDefault="00BE6EC7" w:rsidP="00F30C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Elektrody do stereotaksji wraz z przewodem</w:t>
            </w:r>
          </w:p>
          <w:p w14:paraId="680CA068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729564" w14:textId="77777777" w:rsidR="00BE6EC7" w:rsidRPr="002E7C69" w:rsidRDefault="00BE6EC7" w:rsidP="00F30C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w 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11D9EE7B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9E8D4B" w14:textId="10C6F98C" w:rsidR="00BE6EC7" w:rsidRPr="002E7C69" w:rsidRDefault="00BE6EC7" w:rsidP="00F30CF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dnia 30.10.2025 r., do godziny 8:00, na przedmiotowe </w:t>
            </w:r>
            <w:r w:rsidR="003B4518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nie </w:t>
            </w:r>
            <w:r w:rsidR="002E7C69" w:rsidRPr="002E7C69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  <w:tr w:rsidR="00BE6EC7" w:rsidRPr="002E7C69" w14:paraId="7A725954" w14:textId="77777777" w:rsidTr="00F30C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4FFF" w14:textId="77777777" w:rsidR="00BE6EC7" w:rsidRPr="002E7C69" w:rsidRDefault="00BE6EC7" w:rsidP="00F30C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AEDE" w14:textId="77777777" w:rsidR="00BE6EC7" w:rsidRPr="002E7C69" w:rsidRDefault="00BE6EC7" w:rsidP="00F30C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Ssak medyczny</w:t>
            </w:r>
          </w:p>
          <w:p w14:paraId="7FD3748E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E2B59BA" w14:textId="77777777" w:rsidR="00BE6EC7" w:rsidRPr="002E7C69" w:rsidRDefault="00BE6EC7" w:rsidP="00F30C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101E3560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F260A4" w14:textId="7023409F" w:rsidR="00BE6EC7" w:rsidRPr="002E7C69" w:rsidRDefault="00BE6EC7" w:rsidP="00F30CF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dnia 30.10.2025 r., do godziny 8:00, na przedmiotowe </w:t>
            </w:r>
            <w:r w:rsidR="003B4518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nie </w:t>
            </w:r>
            <w:r w:rsidR="002E7C69" w:rsidRPr="002E7C69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  <w:tr w:rsidR="00BE6EC7" w:rsidRPr="002E7C69" w14:paraId="6100B63F" w14:textId="77777777" w:rsidTr="00F30C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DF22" w14:textId="77777777" w:rsidR="00BE6EC7" w:rsidRPr="002E7C69" w:rsidRDefault="00BE6EC7" w:rsidP="00F30C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D951" w14:textId="77777777" w:rsidR="00BE6EC7" w:rsidRPr="002E7C69" w:rsidRDefault="00BE6EC7" w:rsidP="00F30C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b/>
                <w:sz w:val="22"/>
                <w:szCs w:val="22"/>
              </w:rPr>
              <w:t>Strzykawka typu karpula</w:t>
            </w:r>
          </w:p>
          <w:p w14:paraId="430ADA95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705E06" w14:textId="77777777" w:rsidR="00BE6EC7" w:rsidRPr="002E7C69" w:rsidRDefault="00BE6EC7" w:rsidP="00F30C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BD3C220" w14:textId="77777777" w:rsidR="00BE6EC7" w:rsidRPr="002E7C69" w:rsidRDefault="00BE6EC7" w:rsidP="00F30C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CB3D70" w14:textId="65CE79F2" w:rsidR="00BE6EC7" w:rsidRPr="002E7C69" w:rsidRDefault="00BE6EC7" w:rsidP="00F30CF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dnia 30.10.2025 r., do godziny 8:00, na przedmiotowe </w:t>
            </w:r>
            <w:r w:rsidR="003B4518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nie </w:t>
            </w:r>
            <w:r w:rsidR="002E7C69" w:rsidRPr="002E7C69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2E7C69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</w:tbl>
    <w:p w14:paraId="735C7071" w14:textId="0200D610" w:rsidR="00010B31" w:rsidRPr="002E7C69" w:rsidRDefault="002E7C6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E7C69">
        <w:rPr>
          <w:rFonts w:ascii="Arial Narrow" w:hAnsi="Arial Narrow" w:cs="Arial"/>
          <w:i/>
          <w:sz w:val="22"/>
          <w:szCs w:val="22"/>
        </w:rPr>
        <w:t>ZAMAWIAJĄCY</w:t>
      </w:r>
    </w:p>
    <w:p w14:paraId="4A1239E3" w14:textId="77777777" w:rsidR="002E7C69" w:rsidRDefault="00BE6EC7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E7C69">
        <w:rPr>
          <w:rFonts w:ascii="Arial Narrow" w:hAnsi="Arial Narrow" w:cs="Arial"/>
          <w:sz w:val="22"/>
          <w:szCs w:val="22"/>
        </w:rPr>
        <w:t xml:space="preserve">  </w:t>
      </w:r>
    </w:p>
    <w:p w14:paraId="11887F41" w14:textId="77777777" w:rsidR="002E7C69" w:rsidRDefault="002E7C69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14982940" w14:textId="77777777" w:rsidR="002E7C69" w:rsidRDefault="002E7C69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5C67A84E" w14:textId="77777777" w:rsidR="002E7C69" w:rsidRDefault="002E7C69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08682609" w14:textId="77777777" w:rsidR="002E7C69" w:rsidRDefault="002E7C69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5BC02FFD" w14:textId="77777777" w:rsidR="002E7C69" w:rsidRDefault="002E7C69" w:rsidP="002E7C69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7CBBCEA0" w14:textId="77777777" w:rsidR="002E7C69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  <w:bookmarkStart w:id="1" w:name="_Hlk170297812"/>
    </w:p>
    <w:p w14:paraId="277CAE97" w14:textId="77777777" w:rsidR="002E7C69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992D913" w14:textId="77777777" w:rsidR="002E7C69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74E376E" w14:textId="77777777" w:rsidR="00443DA2" w:rsidRDefault="00443DA2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3CEB623" w14:textId="77777777" w:rsidR="00443DA2" w:rsidRDefault="00443DA2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AEEAC79" w14:textId="1EB15320" w:rsidR="002E7C69" w:rsidRPr="00906D68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715B6B81" w14:textId="77777777" w:rsidR="002E7C69" w:rsidRPr="00443DA2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443DA2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5B3833FD" w14:textId="77777777" w:rsidR="002E7C69" w:rsidRPr="00906D68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443DA2">
        <w:rPr>
          <w:rFonts w:ascii="Arial Narrow" w:hAnsi="Arial Narrow"/>
          <w:b w:val="0"/>
          <w:sz w:val="16"/>
          <w:szCs w:val="16"/>
        </w:rPr>
        <w:t>Egz. 2 – uczestnicy postępowania str. int. 10wsk.mil.pl i e-propublico.pl;</w:t>
      </w:r>
      <w:r w:rsidRPr="00906D68">
        <w:rPr>
          <w:rFonts w:ascii="Arial Narrow" w:hAnsi="Arial Narrow"/>
          <w:b w:val="0"/>
          <w:sz w:val="16"/>
          <w:szCs w:val="16"/>
        </w:rPr>
        <w:t xml:space="preserve"> SZPubl. T2612 B5</w:t>
      </w:r>
    </w:p>
    <w:p w14:paraId="162F6221" w14:textId="77777777" w:rsidR="002E7C69" w:rsidRPr="00906D68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Choroszyńska – tel. 261 417 449, e-mail: </w:t>
      </w:r>
      <w:hyperlink r:id="rId6" w:history="1">
        <w:r w:rsidRPr="00906D68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14:paraId="3C528BEC" w14:textId="5F72169F" w:rsidR="002A7DFF" w:rsidRPr="002E7C69" w:rsidRDefault="002E7C69" w:rsidP="002E7C6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>Data:</w:t>
      </w:r>
      <w:bookmarkEnd w:id="0"/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r>
        <w:rPr>
          <w:rFonts w:ascii="Arial Narrow" w:hAnsi="Arial Narrow"/>
          <w:b w:val="0"/>
          <w:sz w:val="16"/>
          <w:szCs w:val="16"/>
        </w:rPr>
        <w:t>24.11.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  <w:bookmarkEnd w:id="1"/>
    </w:p>
    <w:sectPr w:rsidR="002A7DFF" w:rsidRPr="002E7C6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F6A76" w14:textId="77777777" w:rsidR="004B42AC" w:rsidRDefault="004B42AC" w:rsidP="00D34297">
      <w:r>
        <w:separator/>
      </w:r>
    </w:p>
  </w:endnote>
  <w:endnote w:type="continuationSeparator" w:id="0">
    <w:p w14:paraId="477D0EB7" w14:textId="77777777" w:rsidR="004B42AC" w:rsidRDefault="004B42A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DC0CA" w14:textId="77777777" w:rsidR="00BE6EC7" w:rsidRDefault="00BE6E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7BE5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3E5C9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8C36" w14:textId="77777777" w:rsidR="00BE6EC7" w:rsidRDefault="00BE6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4D834" w14:textId="77777777" w:rsidR="004B42AC" w:rsidRDefault="004B42AC" w:rsidP="00D34297">
      <w:r>
        <w:separator/>
      </w:r>
    </w:p>
  </w:footnote>
  <w:footnote w:type="continuationSeparator" w:id="0">
    <w:p w14:paraId="0B9E1209" w14:textId="77777777" w:rsidR="004B42AC" w:rsidRDefault="004B42A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3EC9A" w14:textId="77777777" w:rsidR="00BE6EC7" w:rsidRDefault="00BE6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6EEED" w14:textId="77777777" w:rsidR="00BE6EC7" w:rsidRDefault="00BE6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EE918" w14:textId="77777777" w:rsidR="00BE6EC7" w:rsidRDefault="00BE6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2AC"/>
    <w:rsid w:val="00010B31"/>
    <w:rsid w:val="00057CEF"/>
    <w:rsid w:val="00104963"/>
    <w:rsid w:val="00150F65"/>
    <w:rsid w:val="002A7DFF"/>
    <w:rsid w:val="002E7C69"/>
    <w:rsid w:val="00310284"/>
    <w:rsid w:val="003B4518"/>
    <w:rsid w:val="00443DA2"/>
    <w:rsid w:val="004B42AC"/>
    <w:rsid w:val="004E2226"/>
    <w:rsid w:val="005464E2"/>
    <w:rsid w:val="00823326"/>
    <w:rsid w:val="00856A3E"/>
    <w:rsid w:val="00894412"/>
    <w:rsid w:val="008E1A1D"/>
    <w:rsid w:val="009462DF"/>
    <w:rsid w:val="009500EB"/>
    <w:rsid w:val="00993EFC"/>
    <w:rsid w:val="00AB3E72"/>
    <w:rsid w:val="00AC1A4B"/>
    <w:rsid w:val="00BE6EC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5B2D3E"/>
  <w15:chartTrackingRefBased/>
  <w15:docId w15:val="{E310F52C-3F1D-4A09-B9F8-C695DBA3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2E7C6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E7C6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2E7C6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E7C6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E7C6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2E7C6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E7C69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2E7C6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E7C6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E7C69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2E7C69"/>
    <w:rPr>
      <w:b/>
      <w:bCs/>
    </w:rPr>
  </w:style>
  <w:style w:type="character" w:styleId="Hipercze">
    <w:name w:val="Hyperlink"/>
    <w:uiPriority w:val="99"/>
    <w:unhideWhenUsed/>
    <w:rsid w:val="002E7C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5</cp:revision>
  <cp:lastPrinted>2025-11-24T09:37:00Z</cp:lastPrinted>
  <dcterms:created xsi:type="dcterms:W3CDTF">2025-11-24T06:10:00Z</dcterms:created>
  <dcterms:modified xsi:type="dcterms:W3CDTF">2025-11-24T09:41:00Z</dcterms:modified>
</cp:coreProperties>
</file>