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8D15E0" w:rsidRDefault="00711117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D15E0">
        <w:rPr>
          <w:rFonts w:ascii="Arial Narrow" w:hAnsi="Arial Narrow" w:cs="Arial"/>
          <w:sz w:val="22"/>
          <w:szCs w:val="22"/>
        </w:rPr>
        <w:t>Bydgoszcz</w:t>
      </w:r>
      <w:r w:rsidR="00B36EDA" w:rsidRPr="008D15E0">
        <w:rPr>
          <w:rFonts w:ascii="Arial Narrow" w:hAnsi="Arial Narrow" w:cs="Arial"/>
          <w:sz w:val="22"/>
          <w:szCs w:val="22"/>
        </w:rPr>
        <w:t xml:space="preserve"> dnia: </w:t>
      </w:r>
      <w:r w:rsidRPr="008D15E0">
        <w:rPr>
          <w:rFonts w:ascii="Arial Narrow" w:hAnsi="Arial Narrow" w:cs="Arial"/>
          <w:sz w:val="22"/>
          <w:szCs w:val="22"/>
        </w:rPr>
        <w:t>2025-11-24</w:t>
      </w:r>
    </w:p>
    <w:p w:rsidR="00B36EDA" w:rsidRPr="008D15E0" w:rsidRDefault="0071111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D15E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8D15E0" w:rsidRDefault="0071111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D15E0">
        <w:rPr>
          <w:rFonts w:ascii="Arial Narrow" w:hAnsi="Arial Narrow" w:cs="Arial"/>
          <w:sz w:val="22"/>
          <w:szCs w:val="22"/>
        </w:rPr>
        <w:t>Powstańców Warszawy</w:t>
      </w:r>
      <w:r w:rsidR="00B36EDA" w:rsidRPr="008D15E0">
        <w:rPr>
          <w:rFonts w:ascii="Arial Narrow" w:hAnsi="Arial Narrow" w:cs="Arial"/>
          <w:sz w:val="22"/>
          <w:szCs w:val="22"/>
        </w:rPr>
        <w:t xml:space="preserve"> </w:t>
      </w:r>
      <w:r w:rsidRPr="008D15E0">
        <w:rPr>
          <w:rFonts w:ascii="Arial Narrow" w:hAnsi="Arial Narrow" w:cs="Arial"/>
          <w:sz w:val="22"/>
          <w:szCs w:val="22"/>
        </w:rPr>
        <w:t>5</w:t>
      </w:r>
    </w:p>
    <w:p w:rsidR="00B36EDA" w:rsidRPr="008D15E0" w:rsidRDefault="0071111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8D15E0">
        <w:rPr>
          <w:rFonts w:ascii="Arial Narrow" w:hAnsi="Arial Narrow" w:cs="Arial"/>
          <w:sz w:val="22"/>
          <w:szCs w:val="22"/>
        </w:rPr>
        <w:t>85-681</w:t>
      </w:r>
      <w:r w:rsidR="00B36EDA" w:rsidRPr="008D15E0">
        <w:rPr>
          <w:rFonts w:ascii="Arial Narrow" w:hAnsi="Arial Narrow" w:cs="Arial"/>
          <w:sz w:val="22"/>
          <w:szCs w:val="22"/>
        </w:rPr>
        <w:t xml:space="preserve"> </w:t>
      </w:r>
      <w:r w:rsidRPr="008D15E0">
        <w:rPr>
          <w:rFonts w:ascii="Arial Narrow" w:hAnsi="Arial Narrow" w:cs="Arial"/>
          <w:sz w:val="22"/>
          <w:szCs w:val="22"/>
        </w:rPr>
        <w:t>Bydgoszcz</w:t>
      </w:r>
    </w:p>
    <w:p w:rsidR="00B36EDA" w:rsidRPr="008D15E0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8D15E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8D15E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8D15E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8D15E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8D15E0" w:rsidTr="00B36EDA">
        <w:tc>
          <w:tcPr>
            <w:tcW w:w="9923" w:type="dxa"/>
            <w:shd w:val="clear" w:color="auto" w:fill="F2F2F2"/>
            <w:hideMark/>
          </w:tcPr>
          <w:p w:rsidR="00B36EDA" w:rsidRPr="008D15E0" w:rsidRDefault="008D15E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8D15E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8D15E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8D15E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D15E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D15E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D15E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8D15E0" w:rsidTr="00B36EDA">
        <w:tc>
          <w:tcPr>
            <w:tcW w:w="2269" w:type="dxa"/>
            <w:shd w:val="clear" w:color="auto" w:fill="auto"/>
          </w:tcPr>
          <w:p w:rsidR="00B36EDA" w:rsidRPr="008D15E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D15E0" w:rsidRDefault="0071111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Dostawy sukcesywne bielizny pościelowej i ubrań BHP</w:t>
            </w:r>
          </w:p>
        </w:tc>
      </w:tr>
      <w:tr w:rsidR="00711117" w:rsidRPr="008D15E0" w:rsidTr="00557C8D">
        <w:tc>
          <w:tcPr>
            <w:tcW w:w="2269" w:type="dxa"/>
            <w:shd w:val="clear" w:color="auto" w:fill="auto"/>
          </w:tcPr>
          <w:p w:rsidR="00711117" w:rsidRPr="008D15E0" w:rsidRDefault="00711117" w:rsidP="00557C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11117" w:rsidRPr="008D15E0" w:rsidRDefault="00711117" w:rsidP="00557C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97/2025</w:t>
            </w:r>
          </w:p>
        </w:tc>
      </w:tr>
    </w:tbl>
    <w:p w:rsidR="00B36EDA" w:rsidRPr="008D15E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8D15E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8D15E0">
        <w:rPr>
          <w:rFonts w:ascii="Arial Narrow" w:hAnsi="Arial Narrow" w:cs="Arial"/>
          <w:sz w:val="22"/>
          <w:szCs w:val="22"/>
        </w:rPr>
        <w:t xml:space="preserve">Zamawiający, </w:t>
      </w:r>
      <w:r w:rsidR="00711117" w:rsidRPr="008D15E0">
        <w:rPr>
          <w:rFonts w:ascii="Arial Narrow" w:hAnsi="Arial Narrow" w:cs="Arial"/>
          <w:b/>
          <w:sz w:val="22"/>
          <w:szCs w:val="22"/>
        </w:rPr>
        <w:t>10WSzKzP SPZOZ</w:t>
      </w:r>
      <w:r w:rsidRPr="008D15E0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711117" w:rsidRPr="008D15E0">
        <w:rPr>
          <w:rFonts w:ascii="Arial Narrow" w:hAnsi="Arial Narrow" w:cs="Arial"/>
          <w:sz w:val="22"/>
          <w:szCs w:val="22"/>
        </w:rPr>
        <w:t>(</w:t>
      </w:r>
      <w:proofErr w:type="spellStart"/>
      <w:r w:rsidR="00711117" w:rsidRPr="008D15E0">
        <w:rPr>
          <w:rFonts w:ascii="Arial Narrow" w:hAnsi="Arial Narrow" w:cs="Arial"/>
          <w:sz w:val="22"/>
          <w:szCs w:val="22"/>
        </w:rPr>
        <w:t>t.j</w:t>
      </w:r>
      <w:proofErr w:type="spellEnd"/>
      <w:r w:rsidR="00711117" w:rsidRPr="008D15E0">
        <w:rPr>
          <w:rFonts w:ascii="Arial Narrow" w:hAnsi="Arial Narrow" w:cs="Arial"/>
          <w:sz w:val="22"/>
          <w:szCs w:val="22"/>
        </w:rPr>
        <w:t>. Dz. U. z 2024 poz. 1320)</w:t>
      </w:r>
      <w:r w:rsidRPr="008D15E0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8D15E0">
        <w:rPr>
          <w:rFonts w:ascii="Arial Narrow" w:hAnsi="Arial Narrow" w:cs="Arial"/>
          <w:sz w:val="22"/>
          <w:szCs w:val="22"/>
        </w:rPr>
        <w:t>Pzp</w:t>
      </w:r>
      <w:proofErr w:type="spellEnd"/>
      <w:r w:rsidRPr="008D15E0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711117" w:rsidRPr="008D15E0" w:rsidTr="007111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Poszewki, prześcieradło, podkład flanelowy</w:t>
            </w:r>
          </w:p>
          <w:p w:rsidR="00711117" w:rsidRPr="008D15E0" w:rsidRDefault="00711117" w:rsidP="00557C8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sz w:val="22"/>
                <w:szCs w:val="22"/>
              </w:rPr>
              <w:t>VENA Kapka Anna</w:t>
            </w:r>
          </w:p>
          <w:p w:rsidR="00711117" w:rsidRPr="008D15E0" w:rsidRDefault="00711117" w:rsidP="00557C8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Przy Rynku Wełnianym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13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:rsidR="00711117" w:rsidRPr="008D15E0" w:rsidRDefault="00711117" w:rsidP="00557C8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  <w:p w:rsidR="00711117" w:rsidRPr="008D15E0" w:rsidRDefault="00711117" w:rsidP="00557C8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D15E0">
              <w:rPr>
                <w:rFonts w:ascii="Arial Narrow" w:hAnsi="Arial Narrow" w:cs="Arial"/>
                <w:b/>
                <w:sz w:val="22"/>
                <w:szCs w:val="22"/>
              </w:rPr>
              <w:t>61 500.00 zł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711117" w:rsidRPr="008D15E0" w:rsidRDefault="00711117" w:rsidP="00557C8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D15E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711117" w:rsidRPr="008D15E0" w:rsidRDefault="00711117" w:rsidP="00557C8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11117" w:rsidRPr="008D15E0" w:rsidTr="007111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Ubranie medyczne damskie</w:t>
            </w:r>
          </w:p>
          <w:p w:rsidR="00711117" w:rsidRPr="008D15E0" w:rsidRDefault="00711117" w:rsidP="00557C8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sz w:val="22"/>
                <w:szCs w:val="22"/>
              </w:rPr>
              <w:t>MIRAFO Sp. z o.o.</w:t>
            </w:r>
          </w:p>
          <w:p w:rsidR="00711117" w:rsidRPr="008D15E0" w:rsidRDefault="00711117" w:rsidP="00557C8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Toruńska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10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711117" w:rsidRPr="008D15E0" w:rsidRDefault="00711117" w:rsidP="00557C8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93-487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:rsidR="00711117" w:rsidRPr="008D15E0" w:rsidRDefault="00711117" w:rsidP="00557C8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D15E0">
              <w:rPr>
                <w:rFonts w:ascii="Arial Narrow" w:hAnsi="Arial Narrow" w:cs="Arial"/>
                <w:b/>
                <w:sz w:val="22"/>
                <w:szCs w:val="22"/>
              </w:rPr>
              <w:t>162 970.08 zł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711117" w:rsidRPr="008D15E0" w:rsidRDefault="00711117" w:rsidP="00557C8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D15E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711117" w:rsidRPr="008D15E0" w:rsidRDefault="00711117" w:rsidP="00557C8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8D15E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D15E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D15E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D15E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D15E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D15E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D15E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Poszewki, prześcieradło, podkład flanelowy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VENA Kapka Anna</w:t>
            </w:r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Przy Rynku Wełnianym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13/2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Poszewki, prześcieradło, podkład flanelowy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PPHU SARA Agata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Komasara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Maja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28-131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Worki do bielizny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Ręczniki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PPHU SARA Agata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Komasara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Maja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28-131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Ręczniki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Ręczniki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Poduszki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PPHU SARA Agata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Komasara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Maja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28-131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PPHU SARA Agata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Komasara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Maja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28-131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Ubranie medyczne damskie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MIRAFO Sp. z o.o.</w:t>
            </w:r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Toruńska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93-487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Ubranie medyczne damskie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Ubiór pracownicy warty cywilnej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Okulary ochronne, kask i nauszniki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11117" w:rsidRPr="008D15E0" w:rsidTr="007111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Ubrania ochronne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8D15E0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711117" w:rsidRPr="008D15E0" w:rsidRDefault="00711117" w:rsidP="00557C8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711117" w:rsidRPr="008D15E0" w:rsidRDefault="00711117" w:rsidP="00557C8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15E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11117" w:rsidRPr="008D15E0" w:rsidRDefault="00711117" w:rsidP="00557C8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117" w:rsidRPr="008D15E0" w:rsidRDefault="00711117" w:rsidP="00557C8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D15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D15E0">
        <w:rPr>
          <w:rFonts w:ascii="Arial Narrow" w:hAnsi="Arial Narrow" w:cs="Arial"/>
          <w:i/>
          <w:sz w:val="22"/>
          <w:szCs w:val="22"/>
        </w:rPr>
        <w:t>Zamawiający</w:t>
      </w:r>
    </w:p>
    <w:p w:rsidR="008D15E0" w:rsidRDefault="008D15E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8D15E0" w:rsidRDefault="008D15E0" w:rsidP="008D15E0">
      <w:pPr>
        <w:rPr>
          <w:rFonts w:ascii="Arial Narrow" w:hAnsi="Arial Narrow"/>
          <w:sz w:val="18"/>
          <w:szCs w:val="18"/>
        </w:rPr>
      </w:pPr>
    </w:p>
    <w:p w:rsidR="008D15E0" w:rsidRDefault="008D15E0" w:rsidP="008D15E0">
      <w:pPr>
        <w:rPr>
          <w:rFonts w:ascii="Arial Narrow" w:hAnsi="Arial Narrow"/>
          <w:sz w:val="18"/>
          <w:szCs w:val="18"/>
        </w:rPr>
      </w:pPr>
    </w:p>
    <w:p w:rsidR="008D15E0" w:rsidRDefault="008D15E0" w:rsidP="008D15E0">
      <w:pPr>
        <w:rPr>
          <w:rFonts w:ascii="Arial Narrow" w:hAnsi="Arial Narrow"/>
          <w:sz w:val="18"/>
          <w:szCs w:val="18"/>
        </w:rPr>
      </w:pPr>
    </w:p>
    <w:p w:rsidR="008D15E0" w:rsidRDefault="008D15E0" w:rsidP="008D15E0">
      <w:pPr>
        <w:rPr>
          <w:rFonts w:ascii="Arial Narrow" w:hAnsi="Arial Narrow"/>
          <w:sz w:val="18"/>
          <w:szCs w:val="18"/>
        </w:rPr>
      </w:pPr>
    </w:p>
    <w:p w:rsidR="008D15E0" w:rsidRDefault="008D15E0" w:rsidP="008D15E0">
      <w:pPr>
        <w:rPr>
          <w:rFonts w:ascii="Arial Narrow" w:hAnsi="Arial Narrow"/>
          <w:sz w:val="18"/>
          <w:szCs w:val="18"/>
        </w:rPr>
      </w:pPr>
    </w:p>
    <w:p w:rsidR="008D15E0" w:rsidRDefault="008D15E0" w:rsidP="008D15E0">
      <w:pPr>
        <w:rPr>
          <w:rFonts w:ascii="Arial Narrow" w:hAnsi="Arial Narrow"/>
          <w:sz w:val="18"/>
          <w:szCs w:val="18"/>
        </w:rPr>
      </w:pPr>
    </w:p>
    <w:p w:rsidR="008D15E0" w:rsidRDefault="008D15E0" w:rsidP="008D15E0">
      <w:pPr>
        <w:rPr>
          <w:rFonts w:ascii="Arial Narrow" w:hAnsi="Arial Narrow"/>
          <w:sz w:val="18"/>
          <w:szCs w:val="18"/>
        </w:rPr>
      </w:pPr>
    </w:p>
    <w:p w:rsidR="008D15E0" w:rsidRPr="00B9724A" w:rsidRDefault="008D15E0" w:rsidP="008D15E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2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8D15E0" w:rsidRDefault="008D15E0" w:rsidP="008D15E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8D15E0" w:rsidRPr="00B9724A" w:rsidRDefault="008D15E0" w:rsidP="008D15E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8D15E0" w:rsidRPr="008D15E0" w:rsidRDefault="008D15E0" w:rsidP="008D15E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24.11.2025 r.</w:t>
      </w:r>
    </w:p>
    <w:sectPr w:rsidR="008D15E0" w:rsidRPr="008D15E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54D" w:rsidRDefault="004E054D">
      <w:r>
        <w:separator/>
      </w:r>
    </w:p>
  </w:endnote>
  <w:endnote w:type="continuationSeparator" w:id="1">
    <w:p w:rsidR="004E054D" w:rsidRDefault="004E05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54D" w:rsidRDefault="004E054D">
      <w:r>
        <w:separator/>
      </w:r>
    </w:p>
  </w:footnote>
  <w:footnote w:type="continuationSeparator" w:id="1">
    <w:p w:rsidR="004E054D" w:rsidRDefault="004E05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11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054D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1117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15E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791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2025-11-24T09:16:00Z</dcterms:created>
  <dcterms:modified xsi:type="dcterms:W3CDTF">2025-11-24T09:17:00Z</dcterms:modified>
</cp:coreProperties>
</file>