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513FC" w14:textId="788784FA" w:rsidR="00D62E6E" w:rsidRPr="00D62E6E" w:rsidRDefault="00D019E9" w:rsidP="00D019E9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0"/>
          <w:lang w:eastAsia="pl-PL"/>
        </w:rPr>
        <w:t>z</w:t>
      </w:r>
      <w:r w:rsidR="00D62E6E"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ałącznik nr </w:t>
      </w:r>
      <w:r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="00D62E6E"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0F44246F" w14:textId="77777777" w:rsidTr="00D62E6E">
        <w:tc>
          <w:tcPr>
            <w:tcW w:w="2800" w:type="dxa"/>
          </w:tcPr>
          <w:p w14:paraId="382CB192" w14:textId="77777777" w:rsidR="00D62E6E" w:rsidRPr="00D62E6E" w:rsidRDefault="00D62E6E" w:rsidP="00D019E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5A4EDCE" w14:textId="77777777" w:rsidR="00D62E6E" w:rsidRPr="00D62E6E" w:rsidRDefault="00D62E6E" w:rsidP="00D019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343C16A" w14:textId="77777777" w:rsidR="00D62E6E" w:rsidRPr="00D62E6E" w:rsidRDefault="00D62E6E" w:rsidP="00D019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95FE796" w14:textId="77777777" w:rsidR="00D62E6E" w:rsidRPr="00D62E6E" w:rsidRDefault="00D62E6E" w:rsidP="00D019E9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376E0F28" w14:textId="77777777" w:rsidTr="00D62E6E">
        <w:tc>
          <w:tcPr>
            <w:tcW w:w="2800" w:type="dxa"/>
          </w:tcPr>
          <w:p w14:paraId="44367FFB" w14:textId="77777777" w:rsidR="00D62E6E" w:rsidRPr="00D62E6E" w:rsidRDefault="00D62E6E" w:rsidP="00D019E9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9D888DC" w14:textId="77777777" w:rsidR="00D62E6E" w:rsidRPr="00D62E6E" w:rsidRDefault="00D62E6E" w:rsidP="00D019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3076779" w14:textId="77777777" w:rsidR="00D62E6E" w:rsidRPr="00D62E6E" w:rsidRDefault="00D62E6E" w:rsidP="00D019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1930B3" w14:textId="77777777" w:rsidR="00D62E6E" w:rsidRPr="00D62E6E" w:rsidRDefault="00D62E6E" w:rsidP="00D019E9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44850FE" w14:textId="77777777" w:rsidR="00BC121E" w:rsidRDefault="00BC121E" w:rsidP="00D019E9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p w14:paraId="2AB6E207" w14:textId="77777777" w:rsidR="00D019E9" w:rsidRPr="00D62E6E" w:rsidRDefault="00D019E9" w:rsidP="00D019E9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A3A72" w:rsidRPr="00C14101" w14:paraId="4B2B19F0" w14:textId="77777777" w:rsidTr="0021364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557E37C" w14:textId="77777777" w:rsidR="00EA3A72" w:rsidRPr="00C14101" w:rsidRDefault="00EA3A72" w:rsidP="00D019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7BEE344" w14:textId="77777777" w:rsidR="00EA3A72" w:rsidRPr="00C14101" w:rsidRDefault="00EA3A72" w:rsidP="00D019E9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A3A72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EA3A72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EA3A72">
              <w:rPr>
                <w:rFonts w:ascii="Arial" w:eastAsia="Times New Roman" w:hAnsi="Arial" w:cs="Arial"/>
                <w:lang w:eastAsia="pl-PL"/>
              </w:rPr>
              <w:t>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41216BAA" w14:textId="77777777" w:rsidR="00EA3A72" w:rsidRPr="00C14101" w:rsidRDefault="00EA3A72" w:rsidP="00D019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A2C28EF" w14:textId="77777777" w:rsidR="00EA3A72" w:rsidRPr="00C14101" w:rsidRDefault="00EA3A72" w:rsidP="00D019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2AC36C87" w14:textId="77777777" w:rsidR="00D019E9" w:rsidRDefault="00EA3A72" w:rsidP="00D019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4F8EE01B" w14:textId="4509F9DD" w:rsidR="00BC121E" w:rsidRPr="00C14101" w:rsidRDefault="00C93F0A" w:rsidP="00D019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6EE571B7" w14:textId="77777777" w:rsidTr="00D62E6E">
        <w:tc>
          <w:tcPr>
            <w:tcW w:w="2269" w:type="dxa"/>
          </w:tcPr>
          <w:p w14:paraId="3738566F" w14:textId="77777777" w:rsidR="00D62E6E" w:rsidRPr="00D62E6E" w:rsidRDefault="00D62E6E" w:rsidP="00D019E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758A603" w14:textId="7B3722F2" w:rsidR="00D62E6E" w:rsidRPr="00D62E6E" w:rsidRDefault="000D1D1B" w:rsidP="003C751E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D1D1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Sukcesywna dostawa materiałów opatrunkowych, </w:t>
            </w:r>
            <w:proofErr w:type="spellStart"/>
            <w:r w:rsidRPr="000D1D1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szewnych</w:t>
            </w:r>
            <w:proofErr w:type="spellEnd"/>
            <w:r w:rsidRPr="000D1D1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 oraz </w:t>
            </w:r>
            <w:proofErr w:type="spellStart"/>
            <w:r w:rsidRPr="000D1D1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obłożeń</w:t>
            </w:r>
            <w:proofErr w:type="spellEnd"/>
            <w:r w:rsidRPr="000D1D1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 operacyjnych do Szpitala Wojewódzkiego w Poznaniu</w:t>
            </w:r>
          </w:p>
        </w:tc>
      </w:tr>
      <w:tr w:rsidR="00EA3A72" w:rsidRPr="00D62E6E" w14:paraId="25E8E2CE" w14:textId="77777777" w:rsidTr="00213642">
        <w:tc>
          <w:tcPr>
            <w:tcW w:w="2269" w:type="dxa"/>
          </w:tcPr>
          <w:p w14:paraId="73487542" w14:textId="77777777" w:rsidR="00EA3A72" w:rsidRPr="00D62E6E" w:rsidRDefault="00EA3A72" w:rsidP="00D019E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9828BE0" w14:textId="1BE4ABE9" w:rsidR="00EA3A72" w:rsidRDefault="00EA3A72" w:rsidP="00D019E9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A3A7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</w:t>
            </w:r>
            <w:r w:rsidR="0000446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14</w:t>
            </w:r>
            <w:r w:rsidR="000D1D1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8</w:t>
            </w:r>
            <w:r w:rsidRPr="00EA3A7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/2025</w:t>
            </w:r>
          </w:p>
          <w:p w14:paraId="3DC767E0" w14:textId="77777777" w:rsidR="00D019E9" w:rsidRPr="00D62E6E" w:rsidRDefault="00D019E9" w:rsidP="00D019E9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</w:tbl>
    <w:p w14:paraId="7251B7EC" w14:textId="77777777" w:rsidR="00BC121E" w:rsidRDefault="00EA3A72" w:rsidP="00D019E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EA3A72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3B00D288" w14:textId="78FCA6BE" w:rsidR="005A1651" w:rsidRPr="005A1651" w:rsidRDefault="005A1651" w:rsidP="005A165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  <w:r w:rsidRPr="005A1651">
        <w:rPr>
          <w:rFonts w:ascii="Arial" w:eastAsia="Times New Roman" w:hAnsi="Arial" w:cs="Arial"/>
          <w:b/>
          <w:bCs/>
        </w:rPr>
        <w:object w:dxaOrig="1440" w:dyaOrig="1440" w14:anchorId="7689DA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Pr="005A1651">
        <w:rPr>
          <w:rFonts w:ascii="Arial" w:eastAsia="Times New Roman" w:hAnsi="Arial" w:cs="Arial"/>
          <w:sz w:val="24"/>
          <w:szCs w:val="24"/>
        </w:rPr>
        <w:t>do tej samej grupy kapitałowej, w rozumieniu ustawy z dnia 16 lutego 2007 r. o ochronie konkurencji i konsumentów (</w:t>
      </w:r>
      <w:proofErr w:type="spellStart"/>
      <w:r w:rsidRPr="005A1651">
        <w:rPr>
          <w:rFonts w:ascii="Arial" w:eastAsia="Times New Roman" w:hAnsi="Arial" w:cs="Arial"/>
          <w:sz w:val="24"/>
          <w:szCs w:val="24"/>
        </w:rPr>
        <w:t>t.j</w:t>
      </w:r>
      <w:proofErr w:type="spellEnd"/>
      <w:r w:rsidRPr="005A1651">
        <w:rPr>
          <w:rFonts w:ascii="Arial" w:eastAsia="Times New Roman" w:hAnsi="Arial" w:cs="Arial"/>
          <w:sz w:val="24"/>
          <w:szCs w:val="24"/>
        </w:rPr>
        <w:t>. Dz.U. z 2023r. poz. 1689), z innym Wykonawcą, który złożył odrębną ofertę w niniejszym postępowaniu.</w:t>
      </w:r>
    </w:p>
    <w:p w14:paraId="487E04D0" w14:textId="12E6DC53" w:rsidR="00BC121E" w:rsidRDefault="00BC121E" w:rsidP="00D019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68187E94">
          <v:shape id="_x0000_i1031" type="#_x0000_t75" style="width:452.75pt;height:17.3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2007r. </w:t>
      </w:r>
      <w:r w:rsidR="007170C7"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Dz.U. 2024 poz. 1616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9C18ADF" w14:textId="77777777" w:rsidR="00D019E9" w:rsidRDefault="00D019E9" w:rsidP="00D019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58B8877" w14:textId="303CDB9B" w:rsidR="00BF69A4" w:rsidRPr="00C14101" w:rsidRDefault="00BF69A4" w:rsidP="00D019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21B9B5C6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EFC18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A0DC4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F0B86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F60B09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F3934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27CA5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4B06B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2D08C66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47CA2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E2785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EFCE5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A8CAF22" w14:textId="77777777" w:rsidR="00D019E9" w:rsidRDefault="00D019E9" w:rsidP="00D019E9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</w:p>
    <w:p w14:paraId="44AFC511" w14:textId="00F96462" w:rsidR="00BC121E" w:rsidRPr="00C14101" w:rsidRDefault="00BC121E" w:rsidP="00D019E9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2627F5BE" w14:textId="77777777" w:rsidR="00BC121E" w:rsidRDefault="00BC121E" w:rsidP="00D019E9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60B4852" w14:textId="77777777" w:rsidR="00067B62" w:rsidRPr="00067B62" w:rsidRDefault="00067B62" w:rsidP="00D019E9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9E26ADF" w14:textId="77777777" w:rsidR="00067B62" w:rsidRPr="00C14101" w:rsidRDefault="00067B62" w:rsidP="00D019E9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CDFBDB2" w14:textId="77777777" w:rsidTr="00620E37">
        <w:tc>
          <w:tcPr>
            <w:tcW w:w="2660" w:type="dxa"/>
          </w:tcPr>
          <w:p w14:paraId="5E2ADB3B" w14:textId="77777777" w:rsidR="00BC121E" w:rsidRPr="00D62E6E" w:rsidRDefault="00BC121E" w:rsidP="00D019E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D2947B1" w14:textId="77777777" w:rsidR="00BC121E" w:rsidRPr="002D1740" w:rsidRDefault="00D62E6E" w:rsidP="00D019E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23B0224D" w14:textId="77777777" w:rsidR="00BC121E" w:rsidRPr="00844A96" w:rsidRDefault="00844A96" w:rsidP="00D019E9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3720A503" w14:textId="77777777" w:rsidR="00BC121E" w:rsidRPr="00D62E6E" w:rsidRDefault="00BC121E" w:rsidP="00D019E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A67310A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3D13B60" w14:textId="77777777" w:rsidR="00BC121E" w:rsidRPr="00844A96" w:rsidRDefault="00844A96" w:rsidP="00D019E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A3A72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E7D3E1D" w14:textId="77777777" w:rsidR="00106AC7" w:rsidRPr="00BC121E" w:rsidRDefault="00106AC7" w:rsidP="00D019E9">
      <w:pPr>
        <w:spacing w:after="0" w:line="240" w:lineRule="auto"/>
      </w:pPr>
    </w:p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54DDD" w14:textId="77777777" w:rsidR="004C3C21" w:rsidRDefault="004C3C21">
      <w:r>
        <w:separator/>
      </w:r>
    </w:p>
  </w:endnote>
  <w:endnote w:type="continuationSeparator" w:id="0">
    <w:p w14:paraId="733357D1" w14:textId="77777777" w:rsidR="004C3C21" w:rsidRDefault="004C3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6BC1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E4B686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6340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7B6BBD8" w14:textId="30AF25F6" w:rsidR="009A4CD3" w:rsidRDefault="00D019E9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66E9748" wp14:editId="2F216F1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21639131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24B85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513C5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295E2" w14:textId="77777777" w:rsidR="00EA3A72" w:rsidRDefault="00EA3A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68C0F" w14:textId="77777777" w:rsidR="004C3C21" w:rsidRDefault="004C3C21">
      <w:r>
        <w:separator/>
      </w:r>
    </w:p>
  </w:footnote>
  <w:footnote w:type="continuationSeparator" w:id="0">
    <w:p w14:paraId="569A9798" w14:textId="77777777" w:rsidR="004C3C21" w:rsidRDefault="004C3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CA486" w14:textId="77777777" w:rsidR="00EA3A72" w:rsidRDefault="00EA3A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86C39" w14:textId="77777777" w:rsidR="00EA3A72" w:rsidRDefault="00EA3A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CF82E" w14:textId="77777777" w:rsidR="00EA3A72" w:rsidRDefault="00EA3A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65310123">
    <w:abstractNumId w:val="13"/>
  </w:num>
  <w:num w:numId="2" w16cid:durableId="628316009">
    <w:abstractNumId w:val="0"/>
  </w:num>
  <w:num w:numId="3" w16cid:durableId="558052753">
    <w:abstractNumId w:val="11"/>
  </w:num>
  <w:num w:numId="4" w16cid:durableId="933128379">
    <w:abstractNumId w:val="8"/>
  </w:num>
  <w:num w:numId="5" w16cid:durableId="534078985">
    <w:abstractNumId w:val="7"/>
  </w:num>
  <w:num w:numId="6" w16cid:durableId="1165440549">
    <w:abstractNumId w:val="1"/>
  </w:num>
  <w:num w:numId="7" w16cid:durableId="1777167311">
    <w:abstractNumId w:val="6"/>
  </w:num>
  <w:num w:numId="8" w16cid:durableId="785587564">
    <w:abstractNumId w:val="3"/>
  </w:num>
  <w:num w:numId="9" w16cid:durableId="2062629805">
    <w:abstractNumId w:val="2"/>
  </w:num>
  <w:num w:numId="10" w16cid:durableId="635917050">
    <w:abstractNumId w:val="5"/>
  </w:num>
  <w:num w:numId="11" w16cid:durableId="433940782">
    <w:abstractNumId w:val="10"/>
  </w:num>
  <w:num w:numId="12" w16cid:durableId="1491559637">
    <w:abstractNumId w:val="4"/>
  </w:num>
  <w:num w:numId="13" w16cid:durableId="2124574126">
    <w:abstractNumId w:val="9"/>
  </w:num>
  <w:num w:numId="14" w16cid:durableId="18061934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17"/>
    <w:rsid w:val="0000184A"/>
    <w:rsid w:val="0000446C"/>
    <w:rsid w:val="00007C1C"/>
    <w:rsid w:val="00012997"/>
    <w:rsid w:val="000621A2"/>
    <w:rsid w:val="00067B62"/>
    <w:rsid w:val="000719DC"/>
    <w:rsid w:val="00075CEC"/>
    <w:rsid w:val="000807AB"/>
    <w:rsid w:val="000D1D1B"/>
    <w:rsid w:val="000D5E1D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C751E"/>
    <w:rsid w:val="003E5D20"/>
    <w:rsid w:val="003F6927"/>
    <w:rsid w:val="00415097"/>
    <w:rsid w:val="00422381"/>
    <w:rsid w:val="0043102D"/>
    <w:rsid w:val="00460820"/>
    <w:rsid w:val="004704CB"/>
    <w:rsid w:val="004B1027"/>
    <w:rsid w:val="004C3C21"/>
    <w:rsid w:val="004C55DE"/>
    <w:rsid w:val="004D5C77"/>
    <w:rsid w:val="00517FF1"/>
    <w:rsid w:val="00533E9F"/>
    <w:rsid w:val="0056132E"/>
    <w:rsid w:val="00583ED5"/>
    <w:rsid w:val="00597DD0"/>
    <w:rsid w:val="005A1651"/>
    <w:rsid w:val="005A5013"/>
    <w:rsid w:val="005C0282"/>
    <w:rsid w:val="005C3627"/>
    <w:rsid w:val="005E622E"/>
    <w:rsid w:val="00620E37"/>
    <w:rsid w:val="00641063"/>
    <w:rsid w:val="00664D2F"/>
    <w:rsid w:val="00670017"/>
    <w:rsid w:val="00686C95"/>
    <w:rsid w:val="00697D36"/>
    <w:rsid w:val="006B51E7"/>
    <w:rsid w:val="006D68D8"/>
    <w:rsid w:val="006E0FAA"/>
    <w:rsid w:val="0070113A"/>
    <w:rsid w:val="007170C7"/>
    <w:rsid w:val="00736B31"/>
    <w:rsid w:val="00747C6F"/>
    <w:rsid w:val="00753DC1"/>
    <w:rsid w:val="00775E2B"/>
    <w:rsid w:val="007823E9"/>
    <w:rsid w:val="007951AD"/>
    <w:rsid w:val="007D36CE"/>
    <w:rsid w:val="008032C1"/>
    <w:rsid w:val="00822C82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025F"/>
    <w:rsid w:val="009A21D7"/>
    <w:rsid w:val="009A4A2C"/>
    <w:rsid w:val="009A4CD3"/>
    <w:rsid w:val="00A02D39"/>
    <w:rsid w:val="00A24942"/>
    <w:rsid w:val="00A311C9"/>
    <w:rsid w:val="00A46EFE"/>
    <w:rsid w:val="00A51576"/>
    <w:rsid w:val="00A73C79"/>
    <w:rsid w:val="00A807A7"/>
    <w:rsid w:val="00A85A4C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019E9"/>
    <w:rsid w:val="00D62E6E"/>
    <w:rsid w:val="00D74F94"/>
    <w:rsid w:val="00D75663"/>
    <w:rsid w:val="00DD482A"/>
    <w:rsid w:val="00DE0396"/>
    <w:rsid w:val="00DE0405"/>
    <w:rsid w:val="00DE252B"/>
    <w:rsid w:val="00E0229C"/>
    <w:rsid w:val="00E37A20"/>
    <w:rsid w:val="00E9061B"/>
    <w:rsid w:val="00EA3A72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811A0B"/>
  <w15:chartTrackingRefBased/>
  <w15:docId w15:val="{F902711D-D15F-45A9-A571-17E09C165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6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277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7</cp:revision>
  <cp:lastPrinted>2010-01-07T09:39:00Z</cp:lastPrinted>
  <dcterms:created xsi:type="dcterms:W3CDTF">2025-05-21T11:16:00Z</dcterms:created>
  <dcterms:modified xsi:type="dcterms:W3CDTF">2025-11-14T08:59:00Z</dcterms:modified>
</cp:coreProperties>
</file>