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6D8422D" w:rsidR="00D62E6E" w:rsidRPr="00926B32" w:rsidRDefault="001F051A" w:rsidP="001F051A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>
        <w:rPr>
          <w:rFonts w:ascii="Times New Roman" w:eastAsia="Times New Roman" w:hAnsi="Times New Roman"/>
          <w:bCs/>
          <w:lang w:eastAsia="pl-PL"/>
        </w:rPr>
        <w:t xml:space="preserve">5 </w:t>
      </w:r>
      <w:r w:rsidR="00D62E6E" w:rsidRPr="00926B32">
        <w:rPr>
          <w:rFonts w:ascii="Times New Roman" w:eastAsia="Times New Roman" w:hAnsi="Times New Roman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1F05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1F051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1F051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63BABDA2" w14:textId="77777777" w:rsidR="001F051A" w:rsidRPr="00926B32" w:rsidRDefault="001F051A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2C55BB" w14:textId="77777777" w:rsidR="001F051A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</w:p>
    <w:p w14:paraId="5AFE81D2" w14:textId="0E09CDE4" w:rsidR="00BC121E" w:rsidRPr="00926B32" w:rsidRDefault="00C93F0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5C2BC9D5" w:rsidR="00D62E6E" w:rsidRPr="001F051A" w:rsidRDefault="00B92D06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B92D06">
              <w:rPr>
                <w:rFonts w:ascii="Times New Roman" w:eastAsia="Times New Roman" w:hAnsi="Times New Roman"/>
                <w:b/>
                <w:bCs/>
                <w:lang w:eastAsia="pl-PL"/>
              </w:rPr>
              <w:t>Zakup echokardiografu, aparatu USG, mobilnych aparatów USG, defibrylatorów oraz aparatu do znieczulania na potrzeby Szpitala Wojewódzkiego w Poznaniu w ramach realizacji Programu Ochrony Ludności i Obrony Cywilnej na lata 2025-2026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84FF6B" w14:textId="4A9A3391" w:rsidR="005C1DC8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2B524D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B92D06">
              <w:rPr>
                <w:rFonts w:ascii="Times New Roman" w:eastAsia="Times New Roman" w:hAnsi="Times New Roman"/>
                <w:bCs/>
                <w:lang w:eastAsia="pl-PL"/>
              </w:rPr>
              <w:t>62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  <w:p w14:paraId="4A182122" w14:textId="210B6FD5" w:rsidR="001F051A" w:rsidRPr="00926B32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75B36701" w:rsidR="00BC121E" w:rsidRPr="00926B32" w:rsidRDefault="008E296F" w:rsidP="001F051A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54E22A5F" w:rsidR="00BC121E" w:rsidRPr="00926B32" w:rsidRDefault="00BC121E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6A364CA0" w14:textId="77777777" w:rsidR="001F051A" w:rsidRDefault="001F051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20474BDE" w:rsidR="00BF69A4" w:rsidRPr="00926B32" w:rsidRDefault="00BF69A4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2E92B9F" w14:textId="77777777" w:rsidR="001F051A" w:rsidRDefault="001F051A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4026932E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1F051A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1F051A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23F7E" w14:textId="77777777" w:rsidR="00955DCE" w:rsidRDefault="00955DCE">
      <w:r>
        <w:separator/>
      </w:r>
    </w:p>
  </w:endnote>
  <w:endnote w:type="continuationSeparator" w:id="0">
    <w:p w14:paraId="36805E35" w14:textId="77777777" w:rsidR="00955DCE" w:rsidRDefault="00955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D7476" w14:textId="77777777" w:rsidR="00955DCE" w:rsidRDefault="00955DCE">
      <w:r>
        <w:separator/>
      </w:r>
    </w:p>
  </w:footnote>
  <w:footnote w:type="continuationSeparator" w:id="0">
    <w:p w14:paraId="37F5697F" w14:textId="77777777" w:rsidR="00955DCE" w:rsidRDefault="00955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187BDD"/>
    <w:rsid w:val="001F051A"/>
    <w:rsid w:val="00204613"/>
    <w:rsid w:val="00283561"/>
    <w:rsid w:val="002973DE"/>
    <w:rsid w:val="002B1E07"/>
    <w:rsid w:val="002B524D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112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97008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55DCE"/>
    <w:rsid w:val="009A21D7"/>
    <w:rsid w:val="009A4A2C"/>
    <w:rsid w:val="009A4CD3"/>
    <w:rsid w:val="00A24942"/>
    <w:rsid w:val="00A311C9"/>
    <w:rsid w:val="00A46EFE"/>
    <w:rsid w:val="00A601CA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92D06"/>
    <w:rsid w:val="00BC121E"/>
    <w:rsid w:val="00BE6092"/>
    <w:rsid w:val="00BF69A4"/>
    <w:rsid w:val="00BF77F7"/>
    <w:rsid w:val="00C33407"/>
    <w:rsid w:val="00C37CD2"/>
    <w:rsid w:val="00C527C7"/>
    <w:rsid w:val="00C606B9"/>
    <w:rsid w:val="00C65401"/>
    <w:rsid w:val="00C72077"/>
    <w:rsid w:val="00C804B8"/>
    <w:rsid w:val="00C93F0A"/>
    <w:rsid w:val="00CB6204"/>
    <w:rsid w:val="00CC527A"/>
    <w:rsid w:val="00CD5764"/>
    <w:rsid w:val="00CF5671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40CF"/>
    <w:rsid w:val="00F46593"/>
    <w:rsid w:val="00F568D6"/>
    <w:rsid w:val="00F70072"/>
    <w:rsid w:val="00FA5790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11</cp:revision>
  <cp:lastPrinted>2010-01-07T09:39:00Z</cp:lastPrinted>
  <dcterms:created xsi:type="dcterms:W3CDTF">2025-03-10T08:55:00Z</dcterms:created>
  <dcterms:modified xsi:type="dcterms:W3CDTF">2025-11-24T11:40:00Z</dcterms:modified>
</cp:coreProperties>
</file>