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2F8D978C" w:rsidR="00B95C96" w:rsidRPr="000301BC" w:rsidRDefault="008B308F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8B308F">
              <w:rPr>
                <w:rFonts w:ascii="Times New Roman" w:eastAsia="Times New Roman" w:hAnsi="Times New Roman"/>
                <w:b/>
                <w:bCs/>
                <w:lang w:eastAsia="pl-PL"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</w:p>
        </w:tc>
      </w:tr>
      <w:tr w:rsidR="00110D62" w:rsidRPr="00801FC7" w14:paraId="0282AA22" w14:textId="77777777" w:rsidTr="0048695F">
        <w:tc>
          <w:tcPr>
            <w:tcW w:w="2269" w:type="dxa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34ED5B" w14:textId="10A0696D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5143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8B308F">
              <w:rPr>
                <w:rFonts w:ascii="Times New Roman" w:eastAsia="Times New Roman" w:hAnsi="Times New Roman"/>
                <w:bCs/>
                <w:lang w:eastAsia="pl-PL"/>
              </w:rPr>
              <w:t>62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 xml:space="preserve">ustawy </w:t>
      </w:r>
      <w:proofErr w:type="spellStart"/>
      <w:r w:rsidR="00F2660A" w:rsidRPr="00801FC7">
        <w:rPr>
          <w:rFonts w:ascii="Times New Roman" w:hAnsi="Times New Roman"/>
        </w:rPr>
        <w:t>Pzp</w:t>
      </w:r>
      <w:proofErr w:type="spellEnd"/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 xml:space="preserve">pkt 4 ustawy </w:t>
      </w:r>
      <w:proofErr w:type="spellStart"/>
      <w:r w:rsidR="00697361" w:rsidRPr="00801FC7">
        <w:rPr>
          <w:rFonts w:ascii="Times New Roman" w:hAnsi="Times New Roman"/>
        </w:rPr>
        <w:t>Pzp</w:t>
      </w:r>
      <w:proofErr w:type="spellEnd"/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5 ustawy </w:t>
      </w:r>
      <w:proofErr w:type="spellStart"/>
      <w:r w:rsidRPr="00801FC7">
        <w:rPr>
          <w:rFonts w:ascii="Times New Roman" w:hAnsi="Times New Roman"/>
        </w:rPr>
        <w:t>Pzp</w:t>
      </w:r>
      <w:proofErr w:type="spellEnd"/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</w:t>
      </w:r>
      <w:proofErr w:type="spellStart"/>
      <w:r w:rsidRPr="00801FC7">
        <w:rPr>
          <w:rFonts w:ascii="Times New Roman" w:hAnsi="Times New Roman"/>
        </w:rPr>
        <w:t>Pzp</w:t>
      </w:r>
      <w:proofErr w:type="spellEnd"/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01FC7">
        <w:rPr>
          <w:rFonts w:ascii="Times New Roman" w:hAnsi="Times New Roman"/>
          <w:bCs/>
        </w:rPr>
        <w:t>t.j</w:t>
      </w:r>
      <w:proofErr w:type="spellEnd"/>
      <w:r w:rsidR="008576CB" w:rsidRPr="00801FC7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801FC7">
        <w:rPr>
          <w:rFonts w:ascii="Times New Roman" w:hAnsi="Times New Roman"/>
          <w:bCs/>
        </w:rPr>
        <w:t>późn</w:t>
      </w:r>
      <w:proofErr w:type="spellEnd"/>
      <w:r w:rsidR="008576CB" w:rsidRPr="00801FC7">
        <w:rPr>
          <w:rFonts w:ascii="Times New Roman" w:hAnsi="Times New Roman"/>
          <w:bCs/>
        </w:rPr>
        <w:t>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</w:tcPr>
          <w:p w14:paraId="57690378" w14:textId="77777777" w:rsidR="00B95C96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E9D639" w14:textId="77777777" w:rsidR="008B308F" w:rsidRDefault="008B308F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F8A923F" w14:textId="77777777" w:rsidR="008B308F" w:rsidRPr="00801FC7" w:rsidRDefault="008B308F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4A20A1" w14:textId="77777777" w:rsidR="00B95C96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E829FF3" w14:textId="77777777" w:rsidR="008B308F" w:rsidRDefault="008B308F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F1C8166" w14:textId="77777777" w:rsidR="008B308F" w:rsidRPr="00801FC7" w:rsidRDefault="008B308F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23C89" w14:textId="77777777" w:rsidR="000077CE" w:rsidRDefault="000077CE" w:rsidP="0038231F">
      <w:pPr>
        <w:spacing w:after="0" w:line="240" w:lineRule="auto"/>
      </w:pPr>
      <w:r>
        <w:separator/>
      </w:r>
    </w:p>
  </w:endnote>
  <w:endnote w:type="continuationSeparator" w:id="0">
    <w:p w14:paraId="6DAE0DEE" w14:textId="77777777" w:rsidR="000077CE" w:rsidRDefault="000077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0CDA0" w14:textId="77777777" w:rsidR="000077CE" w:rsidRDefault="000077CE" w:rsidP="0038231F">
      <w:pPr>
        <w:spacing w:after="0" w:line="240" w:lineRule="auto"/>
      </w:pPr>
      <w:r>
        <w:separator/>
      </w:r>
    </w:p>
  </w:footnote>
  <w:footnote w:type="continuationSeparator" w:id="0">
    <w:p w14:paraId="40616C3B" w14:textId="77777777" w:rsidR="000077CE" w:rsidRDefault="000077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077CE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C27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143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21CC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365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308F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021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51C9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0B00"/>
    <w:rsid w:val="00DD146A"/>
    <w:rsid w:val="00DD3E9D"/>
    <w:rsid w:val="00DD67F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9</cp:revision>
  <cp:lastPrinted>2016-07-26T10:32:00Z</cp:lastPrinted>
  <dcterms:created xsi:type="dcterms:W3CDTF">2025-06-03T07:53:00Z</dcterms:created>
  <dcterms:modified xsi:type="dcterms:W3CDTF">2025-11-24T11:41:00Z</dcterms:modified>
</cp:coreProperties>
</file>