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0B6E60" w14:textId="77777777" w:rsidR="00081D13" w:rsidRPr="004A0EBC" w:rsidRDefault="00930F07" w:rsidP="00081D13">
      <w:pPr>
        <w:spacing w:after="600"/>
        <w:jc w:val="right"/>
        <w:rPr>
          <w:rFonts w:ascii="Cambria" w:hAnsi="Cambria" w:cs="Arial"/>
        </w:rPr>
      </w:pPr>
      <w:bookmarkStart w:id="0" w:name="_Hlk53520193"/>
      <w:r w:rsidRPr="004A0EBC">
        <w:rPr>
          <w:rFonts w:ascii="Cambria" w:hAnsi="Cambria" w:cs="Arial"/>
        </w:rPr>
        <w:t>Poznań</w:t>
      </w:r>
      <w:r w:rsidR="00081D13" w:rsidRPr="004A0EBC">
        <w:rPr>
          <w:rFonts w:ascii="Cambria" w:hAnsi="Cambria" w:cs="Arial"/>
        </w:rPr>
        <w:t xml:space="preserve"> dnia: </w:t>
      </w:r>
      <w:r w:rsidRPr="004A0EBC">
        <w:rPr>
          <w:rFonts w:ascii="Cambria" w:hAnsi="Cambria" w:cs="Arial"/>
        </w:rPr>
        <w:t>2025-11-26</w:t>
      </w:r>
    </w:p>
    <w:p w14:paraId="089617D2" w14:textId="77777777" w:rsidR="00081D13" w:rsidRPr="004A0EBC" w:rsidRDefault="00930F07" w:rsidP="00081D13">
      <w:pPr>
        <w:spacing w:line="360" w:lineRule="auto"/>
        <w:ind w:right="3969"/>
        <w:rPr>
          <w:rFonts w:ascii="Cambria" w:hAnsi="Cambria" w:cs="Arial"/>
          <w:b/>
          <w:bCs/>
        </w:rPr>
      </w:pPr>
      <w:r w:rsidRPr="004A0EBC">
        <w:rPr>
          <w:rFonts w:ascii="Cambria" w:hAnsi="Cambria" w:cs="Arial"/>
          <w:b/>
          <w:bCs/>
        </w:rPr>
        <w:t>Uniwersytet im. Adama Mickiewicza w Poznaniu</w:t>
      </w:r>
    </w:p>
    <w:p w14:paraId="011C7696" w14:textId="77777777" w:rsidR="00081D13" w:rsidRPr="004A0EBC" w:rsidRDefault="00930F07" w:rsidP="00081D13">
      <w:pPr>
        <w:spacing w:line="360" w:lineRule="auto"/>
        <w:ind w:right="3969"/>
        <w:rPr>
          <w:rFonts w:ascii="Cambria" w:hAnsi="Cambria" w:cs="Arial"/>
        </w:rPr>
      </w:pPr>
      <w:r w:rsidRPr="004A0EBC">
        <w:rPr>
          <w:rFonts w:ascii="Cambria" w:hAnsi="Cambria" w:cs="Arial"/>
        </w:rPr>
        <w:t>ul. Wieniawskiego</w:t>
      </w:r>
      <w:r w:rsidR="00081D13" w:rsidRPr="004A0EBC">
        <w:rPr>
          <w:rFonts w:ascii="Cambria" w:hAnsi="Cambria" w:cs="Arial"/>
        </w:rPr>
        <w:t xml:space="preserve"> </w:t>
      </w:r>
      <w:r w:rsidRPr="004A0EBC">
        <w:rPr>
          <w:rFonts w:ascii="Cambria" w:hAnsi="Cambria" w:cs="Arial"/>
        </w:rPr>
        <w:t>1</w:t>
      </w:r>
    </w:p>
    <w:p w14:paraId="3BFDFACF" w14:textId="77777777" w:rsidR="00081D13" w:rsidRPr="004A0EBC" w:rsidRDefault="00930F07" w:rsidP="00081D13">
      <w:pPr>
        <w:ind w:right="3969"/>
        <w:rPr>
          <w:rFonts w:ascii="Cambria" w:hAnsi="Cambria" w:cs="Arial"/>
        </w:rPr>
      </w:pPr>
      <w:r w:rsidRPr="004A0EBC">
        <w:rPr>
          <w:rFonts w:ascii="Cambria" w:hAnsi="Cambria" w:cs="Arial"/>
        </w:rPr>
        <w:t>61-712</w:t>
      </w:r>
      <w:r w:rsidR="00081D13" w:rsidRPr="004A0EBC">
        <w:rPr>
          <w:rFonts w:ascii="Cambria" w:hAnsi="Cambria" w:cs="Arial"/>
        </w:rPr>
        <w:t xml:space="preserve"> </w:t>
      </w:r>
      <w:r w:rsidRPr="004A0EBC">
        <w:rPr>
          <w:rFonts w:ascii="Cambria" w:hAnsi="Cambria" w:cs="Arial"/>
        </w:rPr>
        <w:t>Poznań</w:t>
      </w:r>
    </w:p>
    <w:p w14:paraId="198BB863" w14:textId="77777777" w:rsidR="00081D13" w:rsidRPr="004A0EBC" w:rsidRDefault="00081D13" w:rsidP="00081D13">
      <w:pPr>
        <w:ind w:right="3969"/>
        <w:jc w:val="both"/>
        <w:rPr>
          <w:rFonts w:ascii="Cambria" w:hAnsi="Cambria" w:cs="Arial"/>
          <w:bCs/>
          <w:sz w:val="18"/>
          <w:szCs w:val="18"/>
        </w:rPr>
      </w:pPr>
      <w:r w:rsidRPr="004A0EBC">
        <w:rPr>
          <w:rFonts w:ascii="Cambria" w:hAnsi="Cambria" w:cs="Arial"/>
          <w:bCs/>
          <w:sz w:val="18"/>
          <w:szCs w:val="18"/>
        </w:rPr>
        <w:t>……………………………………</w:t>
      </w:r>
    </w:p>
    <w:p w14:paraId="202D5D19" w14:textId="3ACB3A18" w:rsidR="00081D13" w:rsidRPr="004A0EBC" w:rsidRDefault="004A0EBC" w:rsidP="00081D13">
      <w:pPr>
        <w:tabs>
          <w:tab w:val="right" w:pos="9072"/>
        </w:tabs>
        <w:spacing w:after="600"/>
        <w:ind w:right="3969"/>
        <w:jc w:val="both"/>
        <w:rPr>
          <w:rFonts w:ascii="Cambria" w:hAnsi="Cambria" w:cs="Arial"/>
          <w:bCs/>
          <w:sz w:val="18"/>
          <w:szCs w:val="18"/>
        </w:rPr>
      </w:pPr>
      <w:r>
        <w:rPr>
          <w:rFonts w:ascii="Cambria" w:hAnsi="Cambria" w:cs="Arial"/>
          <w:bCs/>
          <w:sz w:val="18"/>
          <w:szCs w:val="18"/>
        </w:rPr>
        <w:t>ZP3/6198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4A0EBC" w14:paraId="25C4878D" w14:textId="77777777" w:rsidTr="00C13EA9">
        <w:tc>
          <w:tcPr>
            <w:tcW w:w="10065" w:type="dxa"/>
            <w:shd w:val="clear" w:color="auto" w:fill="F2F2F2"/>
            <w:hideMark/>
          </w:tcPr>
          <w:p w14:paraId="06C17DF1" w14:textId="77777777" w:rsidR="00081D13" w:rsidRPr="004A0EB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</w:pPr>
            <w:r w:rsidRPr="004A0EBC"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48093F0C" w14:textId="77777777" w:rsidR="00081D13" w:rsidRPr="004A0EB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</w:pPr>
            <w:r w:rsidRPr="004A0EBC"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7F90FE0A" w14:textId="77777777" w:rsidR="00081D13" w:rsidRPr="004A0EBC" w:rsidRDefault="00081D13" w:rsidP="00081D13">
      <w:pPr>
        <w:keepNext/>
        <w:spacing w:after="240"/>
        <w:outlineLvl w:val="0"/>
        <w:rPr>
          <w:rFonts w:ascii="Cambria" w:hAnsi="Cambria" w:cs="Arial"/>
          <w:b/>
        </w:rPr>
      </w:pPr>
    </w:p>
    <w:p w14:paraId="786ED352" w14:textId="37FB0610" w:rsidR="00081D13" w:rsidRPr="004A0EBC" w:rsidRDefault="00081D13" w:rsidP="004A0EBC">
      <w:pPr>
        <w:spacing w:after="120"/>
        <w:jc w:val="both"/>
        <w:rPr>
          <w:rFonts w:ascii="Cambria" w:eastAsia="Calibri" w:hAnsi="Cambria" w:cs="Arial"/>
          <w:sz w:val="20"/>
          <w:szCs w:val="20"/>
          <w:lang w:eastAsia="en-US"/>
        </w:rPr>
      </w:pPr>
      <w:r w:rsidRPr="004A0EBC">
        <w:rPr>
          <w:rFonts w:ascii="Cambria" w:eastAsia="Calibri" w:hAnsi="Cambria" w:cs="Arial"/>
          <w:sz w:val="20"/>
          <w:szCs w:val="20"/>
          <w:lang w:eastAsia="en-US"/>
        </w:rPr>
        <w:t xml:space="preserve">Dotyczy </w:t>
      </w:r>
      <w:r w:rsidRPr="004A0EBC">
        <w:rPr>
          <w:rFonts w:ascii="Cambria" w:hAnsi="Cambria" w:cs="Arial"/>
          <w:sz w:val="20"/>
          <w:szCs w:val="20"/>
        </w:rPr>
        <w:t>postępowania o udzielenie zamówienia publicznego</w:t>
      </w:r>
      <w:r w:rsidR="004A0EBC" w:rsidRPr="004A0EBC">
        <w:rPr>
          <w:rFonts w:ascii="Cambria" w:hAnsi="Cambria" w:cs="Arial"/>
          <w:sz w:val="20"/>
          <w:szCs w:val="20"/>
        </w:rPr>
        <w:t xml:space="preserve"> na </w:t>
      </w:r>
      <w:r w:rsidR="004A0EBC" w:rsidRPr="004A0EBC">
        <w:rPr>
          <w:rFonts w:ascii="Cambria" w:hAnsi="Cambria" w:cs="Arial"/>
          <w:b/>
          <w:sz w:val="20"/>
          <w:szCs w:val="20"/>
        </w:rPr>
        <w:t>Prace remontowe na Kampusie Ogrody: ułożenie kostki przy wejściu do budynku E oraz płytek w przedsionku oraz naprawa zapadliska za budynkiem D</w:t>
      </w:r>
    </w:p>
    <w:p w14:paraId="2C2CABA9" w14:textId="77777777" w:rsidR="00081D13" w:rsidRPr="004A0EBC" w:rsidRDefault="00081D13" w:rsidP="004A0EBC">
      <w:pPr>
        <w:pStyle w:val="Nagwek"/>
        <w:tabs>
          <w:tab w:val="clear" w:pos="4536"/>
          <w:tab w:val="clear" w:pos="9072"/>
        </w:tabs>
        <w:jc w:val="both"/>
        <w:rPr>
          <w:rFonts w:ascii="Cambria" w:hAnsi="Cambria" w:cs="Arial"/>
        </w:rPr>
      </w:pPr>
    </w:p>
    <w:p w14:paraId="48C24F61" w14:textId="77777777" w:rsidR="00081D13" w:rsidRPr="004A0EBC" w:rsidRDefault="00C65E53" w:rsidP="004A0EBC">
      <w:pPr>
        <w:pStyle w:val="Nagwek"/>
        <w:tabs>
          <w:tab w:val="clear" w:pos="4536"/>
          <w:tab w:val="clear" w:pos="9072"/>
        </w:tabs>
        <w:spacing w:after="120"/>
        <w:jc w:val="both"/>
        <w:rPr>
          <w:rFonts w:ascii="Cambria" w:hAnsi="Cambria" w:cs="Arial"/>
          <w:bCs/>
        </w:rPr>
      </w:pPr>
      <w:r w:rsidRPr="004A0EBC">
        <w:rPr>
          <w:rFonts w:ascii="Cambria" w:hAnsi="Cambria" w:cs="Arial"/>
        </w:rPr>
        <w:t xml:space="preserve">Zamawiający, </w:t>
      </w:r>
      <w:r w:rsidR="00930F07" w:rsidRPr="004A0EBC">
        <w:rPr>
          <w:rFonts w:ascii="Cambria" w:hAnsi="Cambria" w:cs="Arial"/>
          <w:b/>
        </w:rPr>
        <w:t>Uniwersytet im. Adama Mickiewicza w Poznaniu</w:t>
      </w:r>
      <w:r w:rsidRPr="004A0EBC">
        <w:rPr>
          <w:rFonts w:ascii="Cambria" w:hAnsi="Cambria" w:cs="Arial"/>
        </w:rPr>
        <w:t xml:space="preserve">, działając na podstawie art. 253 </w:t>
      </w:r>
      <w:r w:rsidR="00A17CDB" w:rsidRPr="004A0EBC">
        <w:rPr>
          <w:rFonts w:ascii="Cambria" w:hAnsi="Cambria" w:cs="Arial"/>
        </w:rPr>
        <w:t xml:space="preserve">ust. 1 pkt. 1 i </w:t>
      </w:r>
      <w:r w:rsidRPr="004A0EBC">
        <w:rPr>
          <w:rFonts w:ascii="Cambria" w:hAnsi="Cambria" w:cs="Arial"/>
        </w:rPr>
        <w:t xml:space="preserve">ust. </w:t>
      </w:r>
      <w:r w:rsidR="00A17CDB" w:rsidRPr="004A0EBC">
        <w:rPr>
          <w:rFonts w:ascii="Cambria" w:hAnsi="Cambria" w:cs="Arial"/>
        </w:rPr>
        <w:t>2</w:t>
      </w:r>
      <w:r w:rsidRPr="004A0EBC">
        <w:rPr>
          <w:rFonts w:ascii="Cambria" w:hAnsi="Cambria" w:cs="Arial"/>
        </w:rPr>
        <w:t xml:space="preserve"> </w:t>
      </w:r>
      <w:r w:rsidR="00081D13" w:rsidRPr="004A0EBC">
        <w:rPr>
          <w:rFonts w:ascii="Cambria" w:hAnsi="Cambria" w:cs="Arial"/>
        </w:rPr>
        <w:t xml:space="preserve">ustawy z dnia 11 września 2019r. Prawo zamówień publicznych </w:t>
      </w:r>
      <w:r w:rsidR="00930F07" w:rsidRPr="004A0EBC">
        <w:rPr>
          <w:rFonts w:ascii="Cambria" w:hAnsi="Cambria" w:cs="Arial"/>
        </w:rPr>
        <w:t>(</w:t>
      </w:r>
      <w:proofErr w:type="spellStart"/>
      <w:r w:rsidR="00930F07" w:rsidRPr="004A0EBC">
        <w:rPr>
          <w:rFonts w:ascii="Cambria" w:hAnsi="Cambria" w:cs="Arial"/>
        </w:rPr>
        <w:t>t.j</w:t>
      </w:r>
      <w:proofErr w:type="spellEnd"/>
      <w:r w:rsidR="00930F07" w:rsidRPr="004A0EBC">
        <w:rPr>
          <w:rFonts w:ascii="Cambria" w:hAnsi="Cambria" w:cs="Arial"/>
        </w:rPr>
        <w:t xml:space="preserve">. Dz. U. z 2024 r. poz. 1320 z </w:t>
      </w:r>
      <w:proofErr w:type="spellStart"/>
      <w:r w:rsidR="00930F07" w:rsidRPr="004A0EBC">
        <w:rPr>
          <w:rFonts w:ascii="Cambria" w:hAnsi="Cambria" w:cs="Arial"/>
        </w:rPr>
        <w:t>późn</w:t>
      </w:r>
      <w:proofErr w:type="spellEnd"/>
      <w:r w:rsidR="00930F07" w:rsidRPr="004A0EBC">
        <w:rPr>
          <w:rFonts w:ascii="Cambria" w:hAnsi="Cambria" w:cs="Arial"/>
        </w:rPr>
        <w:t>. zm.)</w:t>
      </w:r>
      <w:r w:rsidR="00081D13" w:rsidRPr="004A0EBC">
        <w:rPr>
          <w:rFonts w:ascii="Cambria" w:hAnsi="Cambria" w:cs="Arial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4A0EBC">
        <w:rPr>
          <w:rFonts w:ascii="Cambria" w:hAnsi="Cambria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930F07" w:rsidRPr="004A0EBC" w14:paraId="51F95119" w14:textId="77777777" w:rsidTr="004A0EB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C2609" w14:textId="68AD1C90" w:rsidR="00930F07" w:rsidRPr="004A0EBC" w:rsidRDefault="00930F07" w:rsidP="004A0EBC">
            <w:pPr>
              <w:spacing w:before="80"/>
              <w:ind w:left="67"/>
              <w:jc w:val="both"/>
              <w:rPr>
                <w:rFonts w:ascii="Cambria" w:hAnsi="Cambria" w:cs="Arial"/>
                <w:b/>
              </w:rPr>
            </w:pPr>
            <w:r w:rsidRPr="004A0EBC">
              <w:rPr>
                <w:rFonts w:ascii="Cambria" w:hAnsi="Cambria" w:cs="Arial"/>
                <w:b/>
              </w:rPr>
              <w:t xml:space="preserve">TP SERWIS TOMASZ POHL </w:t>
            </w:r>
          </w:p>
          <w:p w14:paraId="0CFC1365" w14:textId="79891F71" w:rsidR="00930F07" w:rsidRPr="004A0EBC" w:rsidRDefault="004A0EBC" w:rsidP="004A0EBC">
            <w:pPr>
              <w:ind w:left="67"/>
              <w:jc w:val="both"/>
              <w:rPr>
                <w:rFonts w:ascii="Cambria" w:hAnsi="Cambria" w:cs="Arial"/>
                <w:b/>
              </w:rPr>
            </w:pPr>
            <w:r>
              <w:rPr>
                <w:rFonts w:ascii="Cambria" w:hAnsi="Cambria" w:cs="Arial"/>
                <w:bCs/>
              </w:rPr>
              <w:t xml:space="preserve">Ul. </w:t>
            </w:r>
            <w:r w:rsidR="00930F07" w:rsidRPr="004A0EBC">
              <w:rPr>
                <w:rFonts w:ascii="Cambria" w:hAnsi="Cambria" w:cs="Arial"/>
                <w:bCs/>
              </w:rPr>
              <w:t>Orzechowa</w:t>
            </w:r>
            <w:r w:rsidR="00930F07" w:rsidRPr="004A0EBC">
              <w:rPr>
                <w:rFonts w:ascii="Cambria" w:hAnsi="Cambria" w:cs="Arial"/>
                <w:bCs/>
              </w:rPr>
              <w:t xml:space="preserve"> </w:t>
            </w:r>
            <w:r w:rsidR="00930F07" w:rsidRPr="004A0EBC">
              <w:rPr>
                <w:rFonts w:ascii="Cambria" w:hAnsi="Cambria" w:cs="Arial"/>
                <w:bCs/>
              </w:rPr>
              <w:t>6</w:t>
            </w:r>
            <w:r w:rsidR="00930F07" w:rsidRPr="004A0EBC">
              <w:rPr>
                <w:rFonts w:ascii="Cambria" w:hAnsi="Cambria" w:cs="Arial"/>
                <w:bCs/>
              </w:rPr>
              <w:t xml:space="preserve"> </w:t>
            </w:r>
          </w:p>
          <w:p w14:paraId="3D80C14A" w14:textId="77777777" w:rsidR="00930F07" w:rsidRPr="004A0EBC" w:rsidRDefault="00930F07" w:rsidP="004A0EBC">
            <w:pPr>
              <w:ind w:left="67"/>
              <w:jc w:val="both"/>
              <w:rPr>
                <w:rFonts w:ascii="Cambria" w:hAnsi="Cambria" w:cs="Arial"/>
                <w:bCs/>
              </w:rPr>
            </w:pPr>
            <w:r w:rsidRPr="004A0EBC">
              <w:rPr>
                <w:rFonts w:ascii="Cambria" w:hAnsi="Cambria" w:cs="Arial"/>
                <w:bCs/>
              </w:rPr>
              <w:t>62-070</w:t>
            </w:r>
            <w:r w:rsidRPr="004A0EBC">
              <w:rPr>
                <w:rFonts w:ascii="Cambria" w:hAnsi="Cambria" w:cs="Arial"/>
                <w:bCs/>
              </w:rPr>
              <w:t xml:space="preserve"> </w:t>
            </w:r>
            <w:r w:rsidRPr="004A0EBC">
              <w:rPr>
                <w:rFonts w:ascii="Cambria" w:hAnsi="Cambria" w:cs="Arial"/>
                <w:bCs/>
              </w:rPr>
              <w:t>Dąbrowa</w:t>
            </w:r>
          </w:p>
          <w:p w14:paraId="0F84052F" w14:textId="77777777" w:rsidR="00930F07" w:rsidRPr="004A0EBC" w:rsidRDefault="00930F07" w:rsidP="004A0EBC">
            <w:pPr>
              <w:spacing w:before="120" w:after="40"/>
              <w:ind w:left="67"/>
              <w:jc w:val="both"/>
              <w:rPr>
                <w:rFonts w:ascii="Cambria" w:hAnsi="Cambria" w:cs="Arial"/>
              </w:rPr>
            </w:pPr>
            <w:r w:rsidRPr="004A0EBC">
              <w:rPr>
                <w:rFonts w:ascii="Cambria" w:hAnsi="Cambria" w:cs="Arial"/>
              </w:rPr>
              <w:t>za cenę wykonania przedmiotu zamówienia w wysokości</w:t>
            </w:r>
            <w:bookmarkStart w:id="1" w:name="p360105_01"/>
            <w:r w:rsidRPr="004A0EBC">
              <w:rPr>
                <w:rFonts w:ascii="Cambria" w:hAnsi="Cambria" w:cs="Arial"/>
              </w:rPr>
              <w:t xml:space="preserve"> </w:t>
            </w:r>
            <w:bookmarkEnd w:id="1"/>
            <w:r w:rsidRPr="004A0EBC">
              <w:rPr>
                <w:rFonts w:ascii="Cambria" w:hAnsi="Cambria" w:cs="Arial"/>
                <w:b/>
              </w:rPr>
              <w:t>28 000.00 zł</w:t>
            </w:r>
            <w:r w:rsidRPr="004A0EBC">
              <w:rPr>
                <w:rFonts w:ascii="Cambria" w:hAnsi="Cambria" w:cs="Arial"/>
                <w:b/>
              </w:rPr>
              <w:t xml:space="preserve"> brutto</w:t>
            </w:r>
            <w:r w:rsidRPr="004A0EBC">
              <w:rPr>
                <w:rFonts w:ascii="Cambria" w:hAnsi="Cambria" w:cs="Arial"/>
                <w:bCs/>
              </w:rPr>
              <w:t>.</w:t>
            </w:r>
          </w:p>
          <w:p w14:paraId="4150C098" w14:textId="31052D77" w:rsidR="00930F07" w:rsidRPr="004A0EBC" w:rsidRDefault="00930F07" w:rsidP="004A0EBC">
            <w:pPr>
              <w:spacing w:before="240" w:after="60"/>
              <w:ind w:left="67"/>
              <w:jc w:val="both"/>
              <w:rPr>
                <w:rFonts w:ascii="Cambria" w:hAnsi="Cambria" w:cs="Arial"/>
              </w:rPr>
            </w:pPr>
            <w:r w:rsidRPr="004A0EBC">
              <w:rPr>
                <w:rFonts w:ascii="Cambria" w:hAnsi="Cambria" w:cs="Arial"/>
                <w:color w:val="000000"/>
              </w:rPr>
              <w:t>Uzasadnienie wyboru:</w:t>
            </w:r>
            <w:r w:rsidR="004A0EBC">
              <w:rPr>
                <w:rFonts w:ascii="Cambria" w:hAnsi="Cambria" w:cs="Arial"/>
                <w:color w:val="000000"/>
              </w:rPr>
              <w:t xml:space="preserve"> </w:t>
            </w:r>
            <w:r w:rsidRPr="004A0EBC">
              <w:rPr>
                <w:rFonts w:ascii="Cambria" w:hAnsi="Cambria" w:cs="Arial"/>
              </w:rPr>
              <w:t>wybrano ofertę na podstawie kryteriów oceny ofert określonych w specyfikacji warunków zamówienia. Wybrano ofertę najkorzystniejszą, która uzyskała najwyższą ilość punktów, nie podlegającą odrzuceniu</w:t>
            </w:r>
          </w:p>
        </w:tc>
      </w:tr>
    </w:tbl>
    <w:p w14:paraId="64A909AA" w14:textId="77777777" w:rsidR="00081D13" w:rsidRPr="004A0EBC" w:rsidRDefault="00081D13" w:rsidP="004A0EBC">
      <w:pPr>
        <w:spacing w:before="240" w:after="120"/>
        <w:jc w:val="both"/>
        <w:rPr>
          <w:rFonts w:ascii="Cambria" w:hAnsi="Cambria" w:cs="Arial"/>
          <w:color w:val="000000"/>
        </w:rPr>
      </w:pPr>
      <w:r w:rsidRPr="004A0EBC">
        <w:rPr>
          <w:rFonts w:ascii="Cambria" w:hAnsi="Cambria" w:cs="Arial"/>
          <w:b/>
          <w:bCs/>
          <w:color w:val="000000"/>
        </w:rPr>
        <w:t>Punktacja przyznana ofertom w każdym kryterium oceny ofert wraz z łączną punktacją</w:t>
      </w:r>
      <w:r w:rsidRPr="004A0EBC">
        <w:rPr>
          <w:rFonts w:ascii="Cambria" w:hAnsi="Cambria" w:cs="Arial"/>
          <w:color w:val="000000"/>
        </w:rPr>
        <w:t>:</w:t>
      </w:r>
    </w:p>
    <w:tbl>
      <w:tblPr>
        <w:tblW w:w="99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36"/>
        <w:gridCol w:w="1558"/>
        <w:gridCol w:w="1700"/>
        <w:gridCol w:w="1842"/>
      </w:tblGrid>
      <w:tr w:rsidR="004A0EBC" w:rsidRPr="004A0EBC" w14:paraId="78DA14EB" w14:textId="77777777" w:rsidTr="004A0EBC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42A3DE8" w14:textId="77777777" w:rsidR="004A0EBC" w:rsidRPr="004A0EBC" w:rsidRDefault="004A0EBC" w:rsidP="004A0EBC">
            <w:pPr>
              <w:pStyle w:val="Nagwek"/>
              <w:spacing w:after="120"/>
              <w:jc w:val="both"/>
              <w:rPr>
                <w:rFonts w:ascii="Cambria" w:hAnsi="Cambria" w:cs="Arial"/>
                <w:color w:val="000000"/>
                <w:sz w:val="18"/>
                <w:szCs w:val="18"/>
              </w:rPr>
            </w:pPr>
            <w:bookmarkStart w:id="2" w:name="_Hlk53517864"/>
            <w:r w:rsidRPr="004A0EBC">
              <w:rPr>
                <w:rFonts w:ascii="Cambria" w:hAnsi="Cambria" w:cs="Arial"/>
                <w:color w:val="000000"/>
                <w:sz w:val="18"/>
                <w:szCs w:val="18"/>
              </w:rPr>
              <w:t>Nr oferty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395F32E" w14:textId="77777777" w:rsidR="004A0EBC" w:rsidRPr="004A0EBC" w:rsidRDefault="004A0EBC" w:rsidP="004A0EBC">
            <w:pPr>
              <w:pStyle w:val="Nagwek"/>
              <w:spacing w:after="120"/>
              <w:jc w:val="both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4A0EBC">
              <w:rPr>
                <w:rFonts w:ascii="Cambria" w:hAnsi="Cambria" w:cs="Arial"/>
                <w:color w:val="000000"/>
                <w:sz w:val="18"/>
                <w:szCs w:val="18"/>
              </w:rPr>
              <w:t>Nazwa i adres wykonawcy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9EF5F6" w14:textId="77777777" w:rsidR="004A0EBC" w:rsidRPr="004A0EBC" w:rsidRDefault="004A0EBC" w:rsidP="004A0EBC">
            <w:pPr>
              <w:pStyle w:val="Nagwek"/>
              <w:spacing w:after="120"/>
              <w:jc w:val="both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4A0EBC">
              <w:rPr>
                <w:rFonts w:ascii="Cambria" w:hAnsi="Cambria" w:cs="Arial"/>
                <w:color w:val="000000"/>
                <w:sz w:val="18"/>
                <w:szCs w:val="18"/>
              </w:rPr>
              <w:t>Cena brutto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F4EDECB" w14:textId="77777777" w:rsidR="004A0EBC" w:rsidRPr="004A0EBC" w:rsidRDefault="004A0EBC" w:rsidP="004A0EBC">
            <w:pPr>
              <w:pStyle w:val="Nagwek"/>
              <w:spacing w:after="120"/>
              <w:jc w:val="both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4A0EBC">
              <w:rPr>
                <w:rFonts w:ascii="Cambria" w:hAnsi="Cambria" w:cs="Arial"/>
                <w:color w:val="000000"/>
                <w:sz w:val="18"/>
                <w:szCs w:val="18"/>
              </w:rPr>
              <w:t>Okres gwarancji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FC5F879" w14:textId="77777777" w:rsidR="004A0EBC" w:rsidRPr="004A0EBC" w:rsidRDefault="004A0EBC" w:rsidP="004A0EBC">
            <w:pPr>
              <w:pStyle w:val="Nagwek"/>
              <w:spacing w:after="120"/>
              <w:jc w:val="both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4A0EBC">
              <w:rPr>
                <w:rFonts w:ascii="Cambria" w:hAnsi="Cambria" w:cs="Arial"/>
                <w:color w:val="000000"/>
                <w:sz w:val="18"/>
                <w:szCs w:val="18"/>
              </w:rPr>
              <w:t>Łączna liczba punktów</w:t>
            </w:r>
          </w:p>
        </w:tc>
        <w:bookmarkEnd w:id="2"/>
      </w:tr>
      <w:tr w:rsidR="004A0EBC" w:rsidRPr="004A0EBC" w14:paraId="685F2A8C" w14:textId="77777777" w:rsidTr="004A0EB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168D7" w14:textId="77777777" w:rsidR="004A0EBC" w:rsidRPr="004A0EBC" w:rsidRDefault="004A0EBC" w:rsidP="004A0EBC">
            <w:pPr>
              <w:pStyle w:val="Nagwek"/>
              <w:spacing w:after="120"/>
              <w:jc w:val="both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4A0EBC">
              <w:rPr>
                <w:rFonts w:ascii="Cambria" w:hAnsi="Cambria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FE87A" w14:textId="77777777" w:rsidR="004A0EBC" w:rsidRPr="004A0EBC" w:rsidRDefault="004A0EBC" w:rsidP="004A0EBC">
            <w:pPr>
              <w:pStyle w:val="Nagwek"/>
              <w:spacing w:after="120"/>
              <w:jc w:val="both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4A0EBC">
              <w:rPr>
                <w:rFonts w:ascii="Cambria" w:hAnsi="Cambria" w:cs="Arial"/>
                <w:color w:val="000000"/>
                <w:sz w:val="18"/>
                <w:szCs w:val="18"/>
              </w:rPr>
              <w:t xml:space="preserve">TP SERWIS TOMASZ POHL </w:t>
            </w:r>
          </w:p>
          <w:p w14:paraId="24869180" w14:textId="77777777" w:rsidR="004A0EBC" w:rsidRPr="004A0EBC" w:rsidRDefault="004A0EBC" w:rsidP="004A0EBC">
            <w:pPr>
              <w:pStyle w:val="Nagwek"/>
              <w:spacing w:after="120"/>
              <w:jc w:val="both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4A0EBC">
              <w:rPr>
                <w:rFonts w:ascii="Cambria" w:hAnsi="Cambria" w:cs="Arial"/>
                <w:color w:val="000000"/>
                <w:sz w:val="18"/>
                <w:szCs w:val="18"/>
              </w:rPr>
              <w:t xml:space="preserve">Ul. Orzechowa 6 </w:t>
            </w:r>
          </w:p>
          <w:p w14:paraId="598894AB" w14:textId="77777777" w:rsidR="004A0EBC" w:rsidRPr="004A0EBC" w:rsidRDefault="004A0EBC" w:rsidP="004A0EBC">
            <w:pPr>
              <w:pStyle w:val="Nagwek"/>
              <w:spacing w:after="120"/>
              <w:jc w:val="both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4A0EBC">
              <w:rPr>
                <w:rFonts w:ascii="Cambria" w:hAnsi="Cambria" w:cs="Arial"/>
                <w:color w:val="000000"/>
                <w:sz w:val="18"/>
                <w:szCs w:val="18"/>
              </w:rPr>
              <w:t>62-070 Dąbrowa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C54A9" w14:textId="77777777" w:rsidR="004A0EBC" w:rsidRPr="004A0EBC" w:rsidRDefault="004A0EBC" w:rsidP="004A0EBC">
            <w:pPr>
              <w:pStyle w:val="Nagwek"/>
              <w:spacing w:after="120"/>
              <w:jc w:val="both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4A0EBC">
              <w:rPr>
                <w:rFonts w:ascii="Cambria" w:hAnsi="Cambria" w:cs="Arial"/>
                <w:color w:val="000000"/>
                <w:sz w:val="18"/>
                <w:szCs w:val="18"/>
              </w:rPr>
              <w:t xml:space="preserve">28 000,00 zł </w:t>
            </w:r>
          </w:p>
          <w:p w14:paraId="3F08D0DB" w14:textId="77777777" w:rsidR="004A0EBC" w:rsidRPr="004A0EBC" w:rsidRDefault="004A0EBC" w:rsidP="004A0EBC">
            <w:pPr>
              <w:pStyle w:val="Nagwek"/>
              <w:spacing w:after="120"/>
              <w:jc w:val="both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4A0EBC">
              <w:rPr>
                <w:rFonts w:ascii="Cambria" w:hAnsi="Cambria" w:cs="Arial"/>
                <w:color w:val="000000"/>
                <w:sz w:val="18"/>
                <w:szCs w:val="18"/>
              </w:rPr>
              <w:t>60,00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125E4" w14:textId="77777777" w:rsidR="004A0EBC" w:rsidRPr="004A0EBC" w:rsidRDefault="004A0EBC" w:rsidP="004A0EBC">
            <w:pPr>
              <w:pStyle w:val="Nagwek"/>
              <w:spacing w:after="120"/>
              <w:jc w:val="both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4A0EBC">
              <w:rPr>
                <w:rFonts w:ascii="Cambria" w:hAnsi="Cambria" w:cs="Arial"/>
                <w:color w:val="000000"/>
                <w:sz w:val="18"/>
                <w:szCs w:val="18"/>
              </w:rPr>
              <w:t>60 miesięcy</w:t>
            </w:r>
          </w:p>
          <w:p w14:paraId="6E578ED7" w14:textId="77777777" w:rsidR="004A0EBC" w:rsidRPr="004A0EBC" w:rsidRDefault="004A0EBC" w:rsidP="004A0EBC">
            <w:pPr>
              <w:pStyle w:val="Nagwek"/>
              <w:spacing w:after="120"/>
              <w:jc w:val="both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4A0EBC">
              <w:rPr>
                <w:rFonts w:ascii="Cambria" w:hAnsi="Cambria" w:cs="Arial"/>
                <w:color w:val="000000"/>
                <w:sz w:val="18"/>
                <w:szCs w:val="18"/>
              </w:rPr>
              <w:t xml:space="preserve">  40,00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FC757" w14:textId="77777777" w:rsidR="004A0EBC" w:rsidRPr="004A0EBC" w:rsidRDefault="004A0EBC" w:rsidP="004A0EBC">
            <w:pPr>
              <w:pStyle w:val="Nagwek"/>
              <w:spacing w:after="120"/>
              <w:jc w:val="both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4A0EBC">
              <w:rPr>
                <w:rFonts w:ascii="Cambria" w:hAnsi="Cambria" w:cs="Arial"/>
                <w:color w:val="000000"/>
                <w:sz w:val="18"/>
                <w:szCs w:val="18"/>
              </w:rPr>
              <w:t xml:space="preserve">  100,00</w:t>
            </w:r>
          </w:p>
        </w:tc>
      </w:tr>
      <w:tr w:rsidR="004A0EBC" w:rsidRPr="004A0EBC" w14:paraId="3EBD067E" w14:textId="77777777" w:rsidTr="004A0EB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8E62B" w14:textId="77777777" w:rsidR="004A0EBC" w:rsidRPr="004A0EBC" w:rsidRDefault="004A0EBC" w:rsidP="004A0EBC">
            <w:pPr>
              <w:pStyle w:val="Nagwek"/>
              <w:spacing w:after="120"/>
              <w:jc w:val="both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4A0EBC">
              <w:rPr>
                <w:rFonts w:ascii="Cambria" w:hAnsi="Cambria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2FC3A" w14:textId="77777777" w:rsidR="004A0EBC" w:rsidRPr="004A0EBC" w:rsidRDefault="004A0EBC" w:rsidP="004A0EBC">
            <w:pPr>
              <w:pStyle w:val="Nagwek"/>
              <w:spacing w:after="120"/>
              <w:jc w:val="both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4A0EBC">
              <w:rPr>
                <w:rFonts w:ascii="Cambria" w:hAnsi="Cambria" w:cs="Arial"/>
                <w:color w:val="000000"/>
                <w:sz w:val="18"/>
                <w:szCs w:val="18"/>
              </w:rPr>
              <w:t>AJ INWESTYCJE Patrycja Jaśkiewicz</w:t>
            </w:r>
          </w:p>
          <w:p w14:paraId="59C3199B" w14:textId="77777777" w:rsidR="004A0EBC" w:rsidRPr="004A0EBC" w:rsidRDefault="004A0EBC" w:rsidP="004A0EBC">
            <w:pPr>
              <w:pStyle w:val="Nagwek"/>
              <w:spacing w:after="120"/>
              <w:jc w:val="both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4A0EBC">
              <w:rPr>
                <w:rFonts w:ascii="Cambria" w:hAnsi="Cambria" w:cs="Arial"/>
                <w:color w:val="000000"/>
                <w:sz w:val="18"/>
                <w:szCs w:val="18"/>
              </w:rPr>
              <w:t>Ul. Rzeźnicka 2 /D</w:t>
            </w:r>
          </w:p>
          <w:p w14:paraId="2CBA35AA" w14:textId="77777777" w:rsidR="004A0EBC" w:rsidRPr="004A0EBC" w:rsidRDefault="004A0EBC" w:rsidP="004A0EBC">
            <w:pPr>
              <w:pStyle w:val="Nagwek"/>
              <w:spacing w:after="120"/>
              <w:jc w:val="both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4A0EBC">
              <w:rPr>
                <w:rFonts w:ascii="Cambria" w:hAnsi="Cambria" w:cs="Arial"/>
                <w:color w:val="000000"/>
                <w:sz w:val="18"/>
                <w:szCs w:val="18"/>
              </w:rPr>
              <w:t>62-200 Gniezno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972E0" w14:textId="77777777" w:rsidR="004A0EBC" w:rsidRPr="004A0EBC" w:rsidRDefault="004A0EBC" w:rsidP="004A0EBC">
            <w:pPr>
              <w:pStyle w:val="Nagwek"/>
              <w:spacing w:after="120"/>
              <w:jc w:val="both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4A0EBC">
              <w:rPr>
                <w:rFonts w:ascii="Cambria" w:hAnsi="Cambria" w:cs="Arial"/>
                <w:color w:val="000000"/>
                <w:sz w:val="18"/>
                <w:szCs w:val="18"/>
              </w:rPr>
              <w:t>31 893,34 zł</w:t>
            </w:r>
          </w:p>
          <w:p w14:paraId="45A8FD73" w14:textId="77777777" w:rsidR="004A0EBC" w:rsidRPr="004A0EBC" w:rsidRDefault="004A0EBC" w:rsidP="004A0EBC">
            <w:pPr>
              <w:pStyle w:val="Nagwek"/>
              <w:spacing w:after="120"/>
              <w:jc w:val="both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4A0EBC">
              <w:rPr>
                <w:rFonts w:ascii="Cambria" w:hAnsi="Cambria" w:cs="Arial"/>
                <w:color w:val="000000"/>
                <w:sz w:val="18"/>
                <w:szCs w:val="18"/>
              </w:rPr>
              <w:t xml:space="preserve">  52,68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00B33" w14:textId="77777777" w:rsidR="004A0EBC" w:rsidRPr="004A0EBC" w:rsidRDefault="004A0EBC" w:rsidP="004A0EBC">
            <w:pPr>
              <w:pStyle w:val="Nagwek"/>
              <w:spacing w:after="120"/>
              <w:jc w:val="both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4A0EBC">
              <w:rPr>
                <w:rFonts w:ascii="Cambria" w:hAnsi="Cambria" w:cs="Arial"/>
                <w:color w:val="000000"/>
                <w:sz w:val="18"/>
                <w:szCs w:val="18"/>
              </w:rPr>
              <w:t>60 miesięcy</w:t>
            </w:r>
          </w:p>
          <w:p w14:paraId="258AAF58" w14:textId="77777777" w:rsidR="004A0EBC" w:rsidRPr="004A0EBC" w:rsidRDefault="004A0EBC" w:rsidP="004A0EBC">
            <w:pPr>
              <w:pStyle w:val="Nagwek"/>
              <w:spacing w:after="120"/>
              <w:jc w:val="both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4A0EBC">
              <w:rPr>
                <w:rFonts w:ascii="Cambria" w:hAnsi="Cambria" w:cs="Arial"/>
                <w:color w:val="000000"/>
                <w:sz w:val="18"/>
                <w:szCs w:val="18"/>
              </w:rPr>
              <w:t xml:space="preserve">  40,00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59AB5" w14:textId="77777777" w:rsidR="004A0EBC" w:rsidRPr="004A0EBC" w:rsidRDefault="004A0EBC" w:rsidP="004A0EBC">
            <w:pPr>
              <w:pStyle w:val="Nagwek"/>
              <w:spacing w:after="120"/>
              <w:jc w:val="both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4A0EBC">
              <w:rPr>
                <w:rFonts w:ascii="Cambria" w:hAnsi="Cambria" w:cs="Arial"/>
                <w:color w:val="000000"/>
                <w:sz w:val="18"/>
                <w:szCs w:val="18"/>
              </w:rPr>
              <w:t xml:space="preserve">  92,68</w:t>
            </w:r>
          </w:p>
        </w:tc>
      </w:tr>
      <w:tr w:rsidR="004A0EBC" w:rsidRPr="004A0EBC" w14:paraId="6D6415BD" w14:textId="77777777" w:rsidTr="004A0EB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EE976" w14:textId="77777777" w:rsidR="004A0EBC" w:rsidRPr="004A0EBC" w:rsidRDefault="004A0EBC" w:rsidP="004A0EBC">
            <w:pPr>
              <w:pStyle w:val="Nagwek"/>
              <w:spacing w:after="120"/>
              <w:jc w:val="both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4A0EBC">
              <w:rPr>
                <w:rFonts w:ascii="Cambria" w:hAnsi="Cambria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F3DF6" w14:textId="77777777" w:rsidR="004A0EBC" w:rsidRPr="004A0EBC" w:rsidRDefault="004A0EBC" w:rsidP="004A0EBC">
            <w:pPr>
              <w:pStyle w:val="Nagwek"/>
              <w:spacing w:after="120"/>
              <w:jc w:val="both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4A0EBC">
              <w:rPr>
                <w:rFonts w:ascii="Cambria" w:hAnsi="Cambria" w:cs="Arial"/>
                <w:color w:val="000000"/>
                <w:sz w:val="18"/>
                <w:szCs w:val="18"/>
              </w:rPr>
              <w:t xml:space="preserve">Bud-Mar Marcin </w:t>
            </w:r>
            <w:proofErr w:type="spellStart"/>
            <w:r w:rsidRPr="004A0EBC">
              <w:rPr>
                <w:rFonts w:ascii="Cambria" w:hAnsi="Cambria" w:cs="Arial"/>
                <w:color w:val="000000"/>
                <w:sz w:val="18"/>
                <w:szCs w:val="18"/>
              </w:rPr>
              <w:t>Markwitz</w:t>
            </w:r>
            <w:proofErr w:type="spellEnd"/>
          </w:p>
          <w:p w14:paraId="16390E5D" w14:textId="77777777" w:rsidR="004A0EBC" w:rsidRPr="004A0EBC" w:rsidRDefault="004A0EBC" w:rsidP="004A0EBC">
            <w:pPr>
              <w:pStyle w:val="Nagwek"/>
              <w:spacing w:after="120"/>
              <w:jc w:val="both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4A0EBC">
              <w:rPr>
                <w:rFonts w:ascii="Cambria" w:hAnsi="Cambria" w:cs="Arial"/>
                <w:color w:val="000000"/>
                <w:sz w:val="18"/>
                <w:szCs w:val="18"/>
              </w:rPr>
              <w:t xml:space="preserve">Ul. Podgórna 6 </w:t>
            </w:r>
          </w:p>
          <w:p w14:paraId="25E8D356" w14:textId="77777777" w:rsidR="004A0EBC" w:rsidRPr="004A0EBC" w:rsidRDefault="004A0EBC" w:rsidP="004A0EBC">
            <w:pPr>
              <w:pStyle w:val="Nagwek"/>
              <w:spacing w:after="120"/>
              <w:jc w:val="both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4A0EBC">
              <w:rPr>
                <w:rFonts w:ascii="Cambria" w:hAnsi="Cambria" w:cs="Arial"/>
                <w:color w:val="000000"/>
                <w:sz w:val="18"/>
                <w:szCs w:val="18"/>
              </w:rPr>
              <w:t>62-095 Murowana Goślina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06401" w14:textId="77777777" w:rsidR="004A0EBC" w:rsidRPr="004A0EBC" w:rsidRDefault="004A0EBC" w:rsidP="004A0EBC">
            <w:pPr>
              <w:pStyle w:val="Nagwek"/>
              <w:spacing w:after="120"/>
              <w:jc w:val="both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4A0EBC">
              <w:rPr>
                <w:rFonts w:ascii="Cambria" w:hAnsi="Cambria" w:cs="Arial"/>
                <w:color w:val="000000"/>
                <w:sz w:val="18"/>
                <w:szCs w:val="18"/>
              </w:rPr>
              <w:t>37 911,37 zł</w:t>
            </w:r>
          </w:p>
          <w:p w14:paraId="5A096B6E" w14:textId="77777777" w:rsidR="004A0EBC" w:rsidRPr="004A0EBC" w:rsidRDefault="004A0EBC" w:rsidP="004A0EBC">
            <w:pPr>
              <w:pStyle w:val="Nagwek"/>
              <w:spacing w:after="120"/>
              <w:jc w:val="both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4A0EBC">
              <w:rPr>
                <w:rFonts w:ascii="Cambria" w:hAnsi="Cambria" w:cs="Arial"/>
                <w:color w:val="000000"/>
                <w:sz w:val="18"/>
                <w:szCs w:val="18"/>
              </w:rPr>
              <w:t xml:space="preserve">  44,31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B388C" w14:textId="77777777" w:rsidR="004A0EBC" w:rsidRPr="004A0EBC" w:rsidRDefault="004A0EBC" w:rsidP="004A0EBC">
            <w:pPr>
              <w:pStyle w:val="Nagwek"/>
              <w:spacing w:after="120"/>
              <w:jc w:val="both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4A0EBC">
              <w:rPr>
                <w:rFonts w:ascii="Cambria" w:hAnsi="Cambria" w:cs="Arial"/>
                <w:color w:val="000000"/>
                <w:sz w:val="18"/>
                <w:szCs w:val="18"/>
              </w:rPr>
              <w:t>60 miesięcy</w:t>
            </w:r>
          </w:p>
          <w:p w14:paraId="4A6527AE" w14:textId="77777777" w:rsidR="004A0EBC" w:rsidRPr="004A0EBC" w:rsidRDefault="004A0EBC" w:rsidP="004A0EBC">
            <w:pPr>
              <w:pStyle w:val="Nagwek"/>
              <w:spacing w:after="120"/>
              <w:jc w:val="both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4A0EBC">
              <w:rPr>
                <w:rFonts w:ascii="Cambria" w:hAnsi="Cambria" w:cs="Arial"/>
                <w:color w:val="000000"/>
                <w:sz w:val="18"/>
                <w:szCs w:val="18"/>
              </w:rPr>
              <w:t xml:space="preserve">  40,00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0095E" w14:textId="77777777" w:rsidR="004A0EBC" w:rsidRPr="004A0EBC" w:rsidRDefault="004A0EBC" w:rsidP="004A0EBC">
            <w:pPr>
              <w:pStyle w:val="Nagwek"/>
              <w:spacing w:after="120"/>
              <w:jc w:val="both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4A0EBC">
              <w:rPr>
                <w:rFonts w:ascii="Cambria" w:hAnsi="Cambria" w:cs="Arial"/>
                <w:color w:val="000000"/>
                <w:sz w:val="18"/>
                <w:szCs w:val="18"/>
              </w:rPr>
              <w:t xml:space="preserve">  84,31</w:t>
            </w:r>
          </w:p>
        </w:tc>
      </w:tr>
      <w:tr w:rsidR="004A0EBC" w:rsidRPr="004A0EBC" w14:paraId="1EA6C4A4" w14:textId="77777777" w:rsidTr="004A0EB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2F583" w14:textId="77777777" w:rsidR="004A0EBC" w:rsidRPr="004A0EBC" w:rsidRDefault="004A0EBC" w:rsidP="004A0EBC">
            <w:pPr>
              <w:pStyle w:val="Nagwek"/>
              <w:spacing w:after="120"/>
              <w:jc w:val="both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4A0EBC">
              <w:rPr>
                <w:rFonts w:ascii="Cambria" w:hAnsi="Cambria" w:cs="Arial"/>
                <w:color w:val="000000"/>
                <w:sz w:val="18"/>
                <w:szCs w:val="18"/>
              </w:rPr>
              <w:lastRenderedPageBreak/>
              <w:t>2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17431" w14:textId="77777777" w:rsidR="004A0EBC" w:rsidRPr="004A0EBC" w:rsidRDefault="004A0EBC" w:rsidP="004A0EBC">
            <w:pPr>
              <w:pStyle w:val="Nagwek"/>
              <w:spacing w:after="120"/>
              <w:jc w:val="both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4A0EBC">
              <w:rPr>
                <w:rFonts w:ascii="Cambria" w:hAnsi="Cambria" w:cs="Arial"/>
                <w:color w:val="000000"/>
                <w:sz w:val="18"/>
                <w:szCs w:val="18"/>
              </w:rPr>
              <w:t>MP Budownictwo Sp. z o. o.</w:t>
            </w:r>
          </w:p>
          <w:p w14:paraId="6BC327DB" w14:textId="77777777" w:rsidR="004A0EBC" w:rsidRPr="004A0EBC" w:rsidRDefault="004A0EBC" w:rsidP="004A0EBC">
            <w:pPr>
              <w:pStyle w:val="Nagwek"/>
              <w:spacing w:after="120"/>
              <w:jc w:val="both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4A0EBC">
              <w:rPr>
                <w:rFonts w:ascii="Cambria" w:hAnsi="Cambria" w:cs="Arial"/>
                <w:color w:val="000000"/>
                <w:sz w:val="18"/>
                <w:szCs w:val="18"/>
              </w:rPr>
              <w:t xml:space="preserve">Ul. Samuela Lindego 6 </w:t>
            </w:r>
          </w:p>
          <w:p w14:paraId="38DCF545" w14:textId="77777777" w:rsidR="004A0EBC" w:rsidRPr="004A0EBC" w:rsidRDefault="004A0EBC" w:rsidP="004A0EBC">
            <w:pPr>
              <w:pStyle w:val="Nagwek"/>
              <w:spacing w:after="120"/>
              <w:jc w:val="both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4A0EBC">
              <w:rPr>
                <w:rFonts w:ascii="Cambria" w:hAnsi="Cambria" w:cs="Arial"/>
                <w:color w:val="000000"/>
                <w:sz w:val="18"/>
                <w:szCs w:val="18"/>
              </w:rPr>
              <w:t>60-573 Poznań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A2386" w14:textId="77777777" w:rsidR="004A0EBC" w:rsidRPr="004A0EBC" w:rsidRDefault="004A0EBC" w:rsidP="004A0EBC">
            <w:pPr>
              <w:pStyle w:val="Nagwek"/>
              <w:spacing w:after="120"/>
              <w:jc w:val="both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4A0EBC">
              <w:rPr>
                <w:rFonts w:ascii="Cambria" w:hAnsi="Cambria" w:cs="Arial"/>
                <w:color w:val="000000"/>
                <w:sz w:val="18"/>
                <w:szCs w:val="18"/>
              </w:rPr>
              <w:t>39 390,41 zł</w:t>
            </w:r>
          </w:p>
          <w:p w14:paraId="72F17BC8" w14:textId="77777777" w:rsidR="004A0EBC" w:rsidRPr="004A0EBC" w:rsidRDefault="004A0EBC" w:rsidP="004A0EBC">
            <w:pPr>
              <w:pStyle w:val="Nagwek"/>
              <w:spacing w:after="120"/>
              <w:jc w:val="both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4A0EBC">
              <w:rPr>
                <w:rFonts w:ascii="Cambria" w:hAnsi="Cambria" w:cs="Arial"/>
                <w:color w:val="000000"/>
                <w:sz w:val="18"/>
                <w:szCs w:val="18"/>
              </w:rPr>
              <w:t xml:space="preserve">  42,65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69906" w14:textId="77777777" w:rsidR="004A0EBC" w:rsidRPr="004A0EBC" w:rsidRDefault="004A0EBC" w:rsidP="004A0EBC">
            <w:pPr>
              <w:pStyle w:val="Nagwek"/>
              <w:spacing w:after="120"/>
              <w:jc w:val="both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4A0EBC">
              <w:rPr>
                <w:rFonts w:ascii="Cambria" w:hAnsi="Cambria" w:cs="Arial"/>
                <w:color w:val="000000"/>
                <w:sz w:val="18"/>
                <w:szCs w:val="18"/>
              </w:rPr>
              <w:t>60 miesięcy</w:t>
            </w:r>
          </w:p>
          <w:p w14:paraId="24C94E47" w14:textId="77777777" w:rsidR="004A0EBC" w:rsidRPr="004A0EBC" w:rsidRDefault="004A0EBC" w:rsidP="004A0EBC">
            <w:pPr>
              <w:pStyle w:val="Nagwek"/>
              <w:spacing w:after="120"/>
              <w:jc w:val="both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4A0EBC">
              <w:rPr>
                <w:rFonts w:ascii="Cambria" w:hAnsi="Cambria" w:cs="Arial"/>
                <w:color w:val="000000"/>
                <w:sz w:val="18"/>
                <w:szCs w:val="18"/>
              </w:rPr>
              <w:t xml:space="preserve">  40,00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CBE20" w14:textId="77777777" w:rsidR="004A0EBC" w:rsidRPr="004A0EBC" w:rsidRDefault="004A0EBC" w:rsidP="004A0EBC">
            <w:pPr>
              <w:pStyle w:val="Nagwek"/>
              <w:spacing w:after="120"/>
              <w:jc w:val="both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4A0EBC">
              <w:rPr>
                <w:rFonts w:ascii="Cambria" w:hAnsi="Cambria" w:cs="Arial"/>
                <w:color w:val="000000"/>
                <w:sz w:val="18"/>
                <w:szCs w:val="18"/>
              </w:rPr>
              <w:t xml:space="preserve">  82,65</w:t>
            </w:r>
          </w:p>
        </w:tc>
      </w:tr>
      <w:tr w:rsidR="004A0EBC" w:rsidRPr="004A0EBC" w14:paraId="197FA692" w14:textId="77777777" w:rsidTr="004A0EB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29A72" w14:textId="77777777" w:rsidR="004A0EBC" w:rsidRPr="004A0EBC" w:rsidRDefault="004A0EBC" w:rsidP="004A0EBC">
            <w:pPr>
              <w:pStyle w:val="Nagwek"/>
              <w:spacing w:after="120"/>
              <w:jc w:val="both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4A0EBC">
              <w:rPr>
                <w:rFonts w:ascii="Cambria" w:hAnsi="Cambria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C0391" w14:textId="77777777" w:rsidR="004A0EBC" w:rsidRPr="004A0EBC" w:rsidRDefault="004A0EBC" w:rsidP="004A0EBC">
            <w:pPr>
              <w:pStyle w:val="Nagwek"/>
              <w:spacing w:after="120"/>
              <w:jc w:val="both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4A0EBC">
              <w:rPr>
                <w:rFonts w:ascii="Cambria" w:hAnsi="Cambria" w:cs="Arial"/>
                <w:color w:val="000000"/>
                <w:sz w:val="18"/>
                <w:szCs w:val="18"/>
              </w:rPr>
              <w:t>Przedsiębiorstwo Robót Hydrotechnicznych i Budowlanych HYDROSERVIS mgr inż. Krzysztof Sporny</w:t>
            </w:r>
          </w:p>
          <w:p w14:paraId="60A1D121" w14:textId="77777777" w:rsidR="004A0EBC" w:rsidRPr="004A0EBC" w:rsidRDefault="004A0EBC" w:rsidP="004A0EBC">
            <w:pPr>
              <w:pStyle w:val="Nagwek"/>
              <w:spacing w:after="120"/>
              <w:jc w:val="both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4A0EBC">
              <w:rPr>
                <w:rFonts w:ascii="Cambria" w:hAnsi="Cambria" w:cs="Arial"/>
                <w:color w:val="000000"/>
                <w:sz w:val="18"/>
                <w:szCs w:val="18"/>
              </w:rPr>
              <w:t xml:space="preserve">Żerniki 24d </w:t>
            </w:r>
          </w:p>
          <w:p w14:paraId="3AE0B7C7" w14:textId="77777777" w:rsidR="004A0EBC" w:rsidRPr="004A0EBC" w:rsidRDefault="004A0EBC" w:rsidP="004A0EBC">
            <w:pPr>
              <w:pStyle w:val="Nagwek"/>
              <w:spacing w:after="120"/>
              <w:jc w:val="both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4A0EBC">
              <w:rPr>
                <w:rFonts w:ascii="Cambria" w:hAnsi="Cambria" w:cs="Arial"/>
                <w:color w:val="000000"/>
                <w:sz w:val="18"/>
                <w:szCs w:val="18"/>
              </w:rPr>
              <w:t>64-600 Oborniki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7307F" w14:textId="77777777" w:rsidR="004A0EBC" w:rsidRPr="004A0EBC" w:rsidRDefault="004A0EBC" w:rsidP="004A0EBC">
            <w:pPr>
              <w:pStyle w:val="Nagwek"/>
              <w:spacing w:after="120"/>
              <w:jc w:val="both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4A0EBC">
              <w:rPr>
                <w:rFonts w:ascii="Cambria" w:hAnsi="Cambria" w:cs="Arial"/>
                <w:color w:val="000000"/>
                <w:sz w:val="18"/>
                <w:szCs w:val="18"/>
              </w:rPr>
              <w:t xml:space="preserve">40 614,04 zł </w:t>
            </w:r>
          </w:p>
          <w:p w14:paraId="7B0C64DB" w14:textId="77777777" w:rsidR="004A0EBC" w:rsidRPr="004A0EBC" w:rsidRDefault="004A0EBC" w:rsidP="004A0EBC">
            <w:pPr>
              <w:pStyle w:val="Nagwek"/>
              <w:spacing w:after="120"/>
              <w:jc w:val="both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4A0EBC">
              <w:rPr>
                <w:rFonts w:ascii="Cambria" w:hAnsi="Cambria" w:cs="Arial"/>
                <w:color w:val="000000"/>
                <w:sz w:val="18"/>
                <w:szCs w:val="18"/>
              </w:rPr>
              <w:t xml:space="preserve"> 41,37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614E7" w14:textId="77777777" w:rsidR="004A0EBC" w:rsidRPr="004A0EBC" w:rsidRDefault="004A0EBC" w:rsidP="004A0EBC">
            <w:pPr>
              <w:pStyle w:val="Nagwek"/>
              <w:spacing w:after="120"/>
              <w:jc w:val="both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4A0EBC">
              <w:rPr>
                <w:rFonts w:ascii="Cambria" w:hAnsi="Cambria" w:cs="Arial"/>
                <w:color w:val="000000"/>
                <w:sz w:val="18"/>
                <w:szCs w:val="18"/>
              </w:rPr>
              <w:t>60 miesięcy</w:t>
            </w:r>
          </w:p>
          <w:p w14:paraId="23DCB8C3" w14:textId="77777777" w:rsidR="004A0EBC" w:rsidRPr="004A0EBC" w:rsidRDefault="004A0EBC" w:rsidP="004A0EBC">
            <w:pPr>
              <w:pStyle w:val="Nagwek"/>
              <w:spacing w:after="120"/>
              <w:jc w:val="both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4A0EBC">
              <w:rPr>
                <w:rFonts w:ascii="Cambria" w:hAnsi="Cambria" w:cs="Arial"/>
                <w:color w:val="000000"/>
                <w:sz w:val="18"/>
                <w:szCs w:val="18"/>
              </w:rPr>
              <w:t xml:space="preserve">  40,00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8D852" w14:textId="77777777" w:rsidR="004A0EBC" w:rsidRPr="004A0EBC" w:rsidRDefault="004A0EBC" w:rsidP="004A0EBC">
            <w:pPr>
              <w:pStyle w:val="Nagwek"/>
              <w:spacing w:after="120"/>
              <w:jc w:val="both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4A0EBC">
              <w:rPr>
                <w:rFonts w:ascii="Cambria" w:hAnsi="Cambria" w:cs="Arial"/>
                <w:color w:val="000000"/>
                <w:sz w:val="18"/>
                <w:szCs w:val="18"/>
              </w:rPr>
              <w:t xml:space="preserve">  81,37</w:t>
            </w:r>
          </w:p>
        </w:tc>
      </w:tr>
    </w:tbl>
    <w:p w14:paraId="3658E595" w14:textId="77777777" w:rsidR="00E85D70" w:rsidRPr="004A0EBC" w:rsidRDefault="00E85D70" w:rsidP="004A0EBC">
      <w:pPr>
        <w:pStyle w:val="Nagwek"/>
        <w:tabs>
          <w:tab w:val="clear" w:pos="4536"/>
          <w:tab w:val="clear" w:pos="9072"/>
        </w:tabs>
        <w:spacing w:after="120"/>
        <w:jc w:val="both"/>
        <w:rPr>
          <w:rFonts w:ascii="Cambria" w:hAnsi="Cambria" w:cs="Arial"/>
          <w:color w:val="000000"/>
        </w:rPr>
      </w:pPr>
    </w:p>
    <w:p w14:paraId="1E6D0224" w14:textId="77777777" w:rsidR="004A0EBC" w:rsidRPr="004A0EBC" w:rsidRDefault="004A0EBC" w:rsidP="004A0EBC">
      <w:pPr>
        <w:jc w:val="both"/>
        <w:rPr>
          <w:rFonts w:ascii="Cambria" w:hAnsi="Cambria" w:cs="Arial"/>
        </w:rPr>
      </w:pPr>
      <w:r w:rsidRPr="004A0EBC">
        <w:rPr>
          <w:rFonts w:ascii="Cambria" w:hAnsi="Cambria" w:cs="Arial"/>
          <w:b/>
          <w:bCs/>
        </w:rPr>
        <w:t>Informacja o wykonawcach, których oferty zostały odrzucone</w:t>
      </w:r>
      <w:r w:rsidRPr="004A0EBC">
        <w:rPr>
          <w:rFonts w:ascii="Cambria" w:hAnsi="Cambria" w:cs="Arial"/>
        </w:rPr>
        <w:t>: 0</w:t>
      </w:r>
    </w:p>
    <w:p w14:paraId="0B6C505C" w14:textId="77777777" w:rsidR="00F960D7" w:rsidRPr="004A0EBC" w:rsidRDefault="00F960D7" w:rsidP="004A0EBC">
      <w:pPr>
        <w:jc w:val="both"/>
        <w:rPr>
          <w:rFonts w:ascii="Cambria" w:hAnsi="Cambria" w:cs="Arial"/>
        </w:rPr>
      </w:pPr>
    </w:p>
    <w:bookmarkEnd w:id="0"/>
    <w:sectPr w:rsidR="00F960D7" w:rsidRPr="004A0EBC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CDD6C3" w14:textId="77777777" w:rsidR="00CE7449" w:rsidRDefault="00CE7449">
      <w:r>
        <w:separator/>
      </w:r>
    </w:p>
  </w:endnote>
  <w:endnote w:type="continuationSeparator" w:id="0">
    <w:p w14:paraId="25E520DB" w14:textId="77777777" w:rsidR="00CE7449" w:rsidRDefault="00CE74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5D9A3" w14:textId="77777777" w:rsidR="00930F07" w:rsidRDefault="00930F0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B9A1B6" w14:textId="51A8EBBE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18B6E" w14:textId="77777777" w:rsidR="00930F07" w:rsidRDefault="00930F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B096AB" w14:textId="77777777" w:rsidR="00CE7449" w:rsidRDefault="00CE7449">
      <w:r>
        <w:separator/>
      </w:r>
    </w:p>
  </w:footnote>
  <w:footnote w:type="continuationSeparator" w:id="0">
    <w:p w14:paraId="4446DAED" w14:textId="77777777" w:rsidR="00CE7449" w:rsidRDefault="00CE74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D279CE" w14:textId="77777777" w:rsidR="00930F07" w:rsidRDefault="00930F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0CB24F" w14:textId="77777777" w:rsidR="00930F07" w:rsidRDefault="00930F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FD025" w14:textId="77777777" w:rsidR="00930F07" w:rsidRDefault="00930F0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7449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A0EBC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30F07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CE7449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1DD206"/>
  <w15:chartTrackingRefBased/>
  <w15:docId w15:val="{2CA5F0E5-E302-4C3A-8C90-B1B426582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4A0EBC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284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1601-01-01T00:00:00Z</cp:lastPrinted>
  <dcterms:created xsi:type="dcterms:W3CDTF">2025-11-26T07:48:00Z</dcterms:created>
  <dcterms:modified xsi:type="dcterms:W3CDTF">2025-11-26T07:48:00Z</dcterms:modified>
</cp:coreProperties>
</file>