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E620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E620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E620F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6E620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E620F" w:rsidTr="00D62E6E">
        <w:tc>
          <w:tcPr>
            <w:tcW w:w="2800" w:type="dxa"/>
          </w:tcPr>
          <w:p w:rsidR="00D62E6E" w:rsidRPr="006E620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E620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E620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6E62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E62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E620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E620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E620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E620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E620F" w:rsidTr="00D62E6E">
        <w:tc>
          <w:tcPr>
            <w:tcW w:w="2800" w:type="dxa"/>
          </w:tcPr>
          <w:p w:rsidR="00D62E6E" w:rsidRPr="006E620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E620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6E62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E62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E620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E620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E620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E620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E620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B698A" w:rsidRPr="006E620F" w:rsidTr="00800A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698A" w:rsidRPr="006E620F" w:rsidRDefault="002B698A" w:rsidP="00800A8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B698A" w:rsidRPr="006E620F" w:rsidRDefault="002B698A" w:rsidP="00800A8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E620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E620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E620F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E620F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6E620F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6E620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E620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E620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B698A" w:rsidRPr="006E620F" w:rsidRDefault="002B698A" w:rsidP="00800A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B698A" w:rsidRPr="006E620F" w:rsidRDefault="002B698A" w:rsidP="00800A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E620F" w:rsidRDefault="002B698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E620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E620F" w:rsidTr="00D62E6E">
        <w:tc>
          <w:tcPr>
            <w:tcW w:w="2269" w:type="dxa"/>
          </w:tcPr>
          <w:p w:rsidR="00D62E6E" w:rsidRPr="006E620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E620F" w:rsidRDefault="002B698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</w:t>
            </w:r>
            <w:r w:rsidR="00D62E6E" w:rsidRPr="006E620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698A" w:rsidRPr="006E620F" w:rsidTr="00800A89">
        <w:tc>
          <w:tcPr>
            <w:tcW w:w="2269" w:type="dxa"/>
          </w:tcPr>
          <w:p w:rsidR="002B698A" w:rsidRPr="006E620F" w:rsidRDefault="002B698A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B698A" w:rsidRPr="006E620F" w:rsidRDefault="002B698A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128/2025</w:t>
            </w:r>
          </w:p>
        </w:tc>
      </w:tr>
    </w:tbl>
    <w:p w:rsidR="00BC121E" w:rsidRPr="006E620F" w:rsidRDefault="002B698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E620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6E620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E620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E620F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E620F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E620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E620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E620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E620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6E620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620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E620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E620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E620F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E620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E620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E62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E620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E620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E620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E620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E620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E620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6E620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E620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E620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6E620F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E620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6E620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6E620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E620F" w:rsidTr="00620E37">
        <w:tc>
          <w:tcPr>
            <w:tcW w:w="2660" w:type="dxa"/>
          </w:tcPr>
          <w:p w:rsidR="00BC121E" w:rsidRPr="006E62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E620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E620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E62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E62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E620F" w:rsidRDefault="00844A96" w:rsidP="002B698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B698A"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E620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E620F" w:rsidRDefault="00106AC7" w:rsidP="001E4022">
      <w:pPr>
        <w:rPr>
          <w:rFonts w:ascii="Arial Narrow" w:hAnsi="Arial Narrow"/>
        </w:rPr>
      </w:pPr>
    </w:p>
    <w:sectPr w:rsidR="00106AC7" w:rsidRPr="006E620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D35" w:rsidRDefault="001E4D35">
      <w:r>
        <w:separator/>
      </w:r>
    </w:p>
  </w:endnote>
  <w:endnote w:type="continuationSeparator" w:id="1">
    <w:p w:rsidR="001E4D35" w:rsidRDefault="001E4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2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2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8A" w:rsidRDefault="002B69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D35" w:rsidRDefault="001E4D35">
      <w:r>
        <w:separator/>
      </w:r>
    </w:p>
  </w:footnote>
  <w:footnote w:type="continuationSeparator" w:id="1">
    <w:p w:rsidR="001E4D35" w:rsidRDefault="001E4D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8A" w:rsidRDefault="002B69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8A" w:rsidRDefault="002B69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8A" w:rsidRDefault="002B69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98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1E4D35"/>
    <w:rsid w:val="00204613"/>
    <w:rsid w:val="00283561"/>
    <w:rsid w:val="002A6486"/>
    <w:rsid w:val="002B1E07"/>
    <w:rsid w:val="002B698A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620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204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2025-11-25T10:07:00Z</dcterms:created>
  <dcterms:modified xsi:type="dcterms:W3CDTF">2025-11-25T10:09:00Z</dcterms:modified>
</cp:coreProperties>
</file>