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97729" w14:textId="25DE60B2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B95150">
        <w:rPr>
          <w:rFonts w:cs="Arial"/>
          <w:i/>
          <w:szCs w:val="22"/>
        </w:rPr>
        <w:t>2</w:t>
      </w:r>
      <w:r>
        <w:rPr>
          <w:rFonts w:cs="Arial"/>
          <w:i/>
          <w:szCs w:val="22"/>
        </w:rPr>
        <w:t xml:space="preserve"> do Zapytania ofertowego</w:t>
      </w:r>
    </w:p>
    <w:p w14:paraId="448D254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75DBF646" w14:textId="59ACC392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1283C156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39CB4EA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D5697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F3B1E98" w14:textId="77777777" w:rsidR="00036CDE" w:rsidRPr="00C56991" w:rsidRDefault="00036CDE" w:rsidP="00E37E45">
      <w:pPr>
        <w:jc w:val="center"/>
        <w:rPr>
          <w:b/>
          <w:sz w:val="22"/>
          <w:szCs w:val="22"/>
          <w:u w:val="single"/>
        </w:rPr>
      </w:pPr>
      <w:r w:rsidRPr="00C56991">
        <w:rPr>
          <w:b/>
          <w:sz w:val="22"/>
          <w:szCs w:val="22"/>
          <w:u w:val="single"/>
        </w:rPr>
        <w:t>FORMULARZ OFERTOWY</w:t>
      </w:r>
    </w:p>
    <w:p w14:paraId="2A118171" w14:textId="7CC42EDC" w:rsidR="00036CDE" w:rsidRPr="00C56991" w:rsidRDefault="00036CDE" w:rsidP="00036CDE">
      <w:pPr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Nawiązując do ogłoszenia o postępowaniu prowadzonym w trybie zapytania ofertowego </w:t>
      </w:r>
      <w:r w:rsidRPr="00C56991">
        <w:rPr>
          <w:b/>
          <w:sz w:val="22"/>
          <w:szCs w:val="22"/>
        </w:rPr>
        <w:t xml:space="preserve">na </w:t>
      </w:r>
      <w:r w:rsidR="00E521A8" w:rsidRPr="00C56991">
        <w:rPr>
          <w:b/>
          <w:sz w:val="22"/>
          <w:szCs w:val="22"/>
        </w:rPr>
        <w:t xml:space="preserve">Zakup i dostawę </w:t>
      </w:r>
      <w:r w:rsidR="00F83CA6" w:rsidRPr="00C56991">
        <w:rPr>
          <w:b/>
          <w:sz w:val="22"/>
          <w:szCs w:val="22"/>
        </w:rPr>
        <w:t xml:space="preserve">dwóch </w:t>
      </w:r>
      <w:r w:rsidR="00565646" w:rsidRPr="00C56991">
        <w:rPr>
          <w:b/>
          <w:sz w:val="22"/>
          <w:szCs w:val="22"/>
        </w:rPr>
        <w:t>kom</w:t>
      </w:r>
      <w:r w:rsidR="00F83CA6" w:rsidRPr="00C56991">
        <w:rPr>
          <w:b/>
          <w:sz w:val="22"/>
          <w:szCs w:val="22"/>
        </w:rPr>
        <w:t>ór</w:t>
      </w:r>
      <w:r w:rsidR="00565646" w:rsidRPr="00C56991">
        <w:rPr>
          <w:b/>
          <w:sz w:val="22"/>
          <w:szCs w:val="22"/>
        </w:rPr>
        <w:t xml:space="preserve"> i zamrażarki</w:t>
      </w:r>
      <w:r w:rsidR="00E521A8" w:rsidRPr="00C56991">
        <w:rPr>
          <w:b/>
          <w:sz w:val="22"/>
          <w:szCs w:val="22"/>
        </w:rPr>
        <w:t xml:space="preserve"> dla</w:t>
      </w:r>
      <w:r w:rsidR="00D76C1E" w:rsidRPr="00C56991">
        <w:rPr>
          <w:b/>
          <w:sz w:val="22"/>
          <w:szCs w:val="22"/>
        </w:rPr>
        <w:t xml:space="preserve"> Wydziału </w:t>
      </w:r>
      <w:r w:rsidR="00E521A8" w:rsidRPr="00C56991">
        <w:rPr>
          <w:b/>
          <w:sz w:val="22"/>
          <w:szCs w:val="22"/>
        </w:rPr>
        <w:t>Biologii</w:t>
      </w:r>
      <w:r w:rsidR="00D76C1E" w:rsidRPr="00C56991">
        <w:rPr>
          <w:b/>
          <w:sz w:val="22"/>
          <w:szCs w:val="22"/>
        </w:rPr>
        <w:t xml:space="preserve"> UAM w Poznaniu, </w:t>
      </w:r>
      <w:r w:rsidR="00D76C1E" w:rsidRPr="00C56991">
        <w:rPr>
          <w:bCs/>
          <w:sz w:val="22"/>
          <w:szCs w:val="22"/>
        </w:rPr>
        <w:t>my</w:t>
      </w:r>
      <w:r w:rsidRPr="00C56991">
        <w:rPr>
          <w:bCs/>
          <w:sz w:val="22"/>
          <w:szCs w:val="22"/>
        </w:rPr>
        <w:t xml:space="preserve"> niżej</w:t>
      </w:r>
      <w:r w:rsidRPr="00C56991">
        <w:rPr>
          <w:sz w:val="22"/>
          <w:szCs w:val="22"/>
        </w:rPr>
        <w:t xml:space="preserve"> podpisani:</w:t>
      </w:r>
    </w:p>
    <w:p w14:paraId="7C9F85D1" w14:textId="77777777" w:rsidR="00036CDE" w:rsidRPr="00C56991" w:rsidRDefault="00036CDE" w:rsidP="00036CDE">
      <w:pPr>
        <w:pStyle w:val="Listownik"/>
        <w:rPr>
          <w:rFonts w:ascii="Times New Roman" w:hAnsi="Times New Roman"/>
          <w:color w:val="FF0000"/>
          <w:szCs w:val="22"/>
        </w:rPr>
      </w:pPr>
    </w:p>
    <w:p w14:paraId="0EDDA4DB" w14:textId="77777777" w:rsidR="00036CDE" w:rsidRPr="00C56991" w:rsidRDefault="00036CDE" w:rsidP="00036CDE">
      <w:pPr>
        <w:pStyle w:val="Listownik"/>
        <w:rPr>
          <w:rFonts w:ascii="Times New Roman" w:hAnsi="Times New Roman"/>
          <w:szCs w:val="22"/>
        </w:rPr>
      </w:pPr>
      <w:r w:rsidRPr="00C56991">
        <w:rPr>
          <w:rFonts w:ascii="Times New Roman" w:hAnsi="Times New Roman"/>
          <w:szCs w:val="22"/>
        </w:rPr>
        <w:t>NAZWA WYKONAWCY: .........................................................................................................</w:t>
      </w:r>
    </w:p>
    <w:p w14:paraId="680A17D5" w14:textId="77777777" w:rsidR="00036CDE" w:rsidRPr="00C56991" w:rsidRDefault="00036CDE" w:rsidP="00036CDE">
      <w:pPr>
        <w:rPr>
          <w:sz w:val="22"/>
          <w:szCs w:val="22"/>
        </w:rPr>
      </w:pPr>
    </w:p>
    <w:p w14:paraId="66414202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ADRES WYKONAWCY: ..........................................................................................................</w:t>
      </w:r>
    </w:p>
    <w:p w14:paraId="708E3BB0" w14:textId="77777777" w:rsidR="00036CDE" w:rsidRPr="00C56991" w:rsidRDefault="00036CDE" w:rsidP="00036CDE">
      <w:pPr>
        <w:rPr>
          <w:sz w:val="22"/>
          <w:szCs w:val="22"/>
        </w:rPr>
      </w:pPr>
    </w:p>
    <w:p w14:paraId="1B94BD89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NR TELEFONU: ........................................................FAX........................................................</w:t>
      </w:r>
    </w:p>
    <w:p w14:paraId="3437E825" w14:textId="77777777" w:rsidR="00036CDE" w:rsidRPr="00C56991" w:rsidRDefault="00036CDE" w:rsidP="00036CDE">
      <w:pPr>
        <w:rPr>
          <w:sz w:val="22"/>
          <w:szCs w:val="22"/>
        </w:rPr>
      </w:pPr>
    </w:p>
    <w:p w14:paraId="5FD18FD5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E-MAIL …………………………………………………………………………………………………..</w:t>
      </w:r>
    </w:p>
    <w:p w14:paraId="0587C7A8" w14:textId="77777777" w:rsidR="00036CDE" w:rsidRPr="00C56991" w:rsidRDefault="00036CDE" w:rsidP="00036CDE">
      <w:pPr>
        <w:rPr>
          <w:sz w:val="22"/>
          <w:szCs w:val="22"/>
        </w:rPr>
      </w:pPr>
    </w:p>
    <w:p w14:paraId="45033360" w14:textId="77777777" w:rsidR="00036CDE" w:rsidRPr="00C56991" w:rsidRDefault="00036CDE" w:rsidP="00036CDE">
      <w:pPr>
        <w:rPr>
          <w:sz w:val="22"/>
          <w:szCs w:val="22"/>
        </w:rPr>
      </w:pPr>
      <w:r w:rsidRPr="00C56991">
        <w:rPr>
          <w:sz w:val="22"/>
          <w:szCs w:val="22"/>
        </w:rPr>
        <w:t>NIP: ..........................................................REGON: .................................................................</w:t>
      </w:r>
    </w:p>
    <w:p w14:paraId="17501E77" w14:textId="77777777" w:rsidR="00036CDE" w:rsidRPr="00C56991" w:rsidRDefault="00036CDE" w:rsidP="00036CDE">
      <w:pPr>
        <w:pStyle w:val="Tekstpodstawowywcity"/>
        <w:ind w:left="284" w:firstLine="56"/>
        <w:rPr>
          <w:b/>
          <w:i/>
          <w:sz w:val="22"/>
          <w:szCs w:val="22"/>
        </w:rPr>
      </w:pPr>
    </w:p>
    <w:p w14:paraId="77AD8A6D" w14:textId="77777777" w:rsidR="00036CDE" w:rsidRPr="00C56991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Oświadczamy, że oferujemy realizację przedmiotu zamówienia zgodnie z wymaganiami określonymi  w </w:t>
      </w:r>
      <w:r w:rsidR="00BA4C2C" w:rsidRPr="00C56991">
        <w:rPr>
          <w:sz w:val="22"/>
          <w:szCs w:val="22"/>
        </w:rPr>
        <w:t>zapytaniu ofertowym</w:t>
      </w:r>
      <w:r w:rsidRPr="00C56991">
        <w:rPr>
          <w:sz w:val="22"/>
          <w:szCs w:val="22"/>
        </w:rPr>
        <w:t xml:space="preserve"> za cenę brutto</w:t>
      </w:r>
      <w:r w:rsidR="00E37E45" w:rsidRPr="00C56991">
        <w:rPr>
          <w:sz w:val="22"/>
          <w:szCs w:val="22"/>
        </w:rPr>
        <w:t xml:space="preserve"> w wysokości</w:t>
      </w:r>
      <w:r w:rsidRPr="00C56991">
        <w:rPr>
          <w:sz w:val="22"/>
          <w:szCs w:val="22"/>
        </w:rPr>
        <w:t>:</w:t>
      </w:r>
      <w:r w:rsidRPr="00C56991">
        <w:rPr>
          <w:b/>
          <w:sz w:val="22"/>
          <w:szCs w:val="22"/>
        </w:rPr>
        <w:t xml:space="preserve"> </w:t>
      </w:r>
    </w:p>
    <w:p w14:paraId="57A47793" w14:textId="77777777" w:rsidR="00E37E45" w:rsidRPr="00C56991" w:rsidRDefault="00E37E45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</w:p>
    <w:p w14:paraId="5B8C2588" w14:textId="32DE1706" w:rsidR="00852DEF" w:rsidRPr="00C56991" w:rsidRDefault="00036CDE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Wartość brutto  </w:t>
      </w:r>
      <w:r w:rsidRPr="00C56991">
        <w:rPr>
          <w:bCs/>
          <w:sz w:val="22"/>
          <w:szCs w:val="22"/>
        </w:rPr>
        <w:t>………………………</w:t>
      </w:r>
      <w:r w:rsidRPr="00C56991">
        <w:rPr>
          <w:b/>
          <w:bCs/>
          <w:sz w:val="22"/>
          <w:szCs w:val="22"/>
        </w:rPr>
        <w:t xml:space="preserve"> PLN</w:t>
      </w:r>
    </w:p>
    <w:p w14:paraId="0D261447" w14:textId="7770F44F" w:rsidR="00361EAE" w:rsidRPr="00C56991" w:rsidRDefault="00361EAE" w:rsidP="00E37E45">
      <w:pPr>
        <w:pStyle w:val="Tekstpodstawowy"/>
        <w:tabs>
          <w:tab w:val="left" w:pos="360"/>
        </w:tabs>
        <w:ind w:left="284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Wartość netto </w:t>
      </w:r>
      <w:r w:rsidRPr="00C56991">
        <w:rPr>
          <w:sz w:val="22"/>
          <w:szCs w:val="22"/>
        </w:rPr>
        <w:t>…………………………</w:t>
      </w:r>
      <w:r w:rsidRPr="00C56991">
        <w:rPr>
          <w:b/>
          <w:bCs/>
          <w:sz w:val="22"/>
          <w:szCs w:val="22"/>
        </w:rPr>
        <w:t xml:space="preserve"> PLN</w:t>
      </w:r>
    </w:p>
    <w:p w14:paraId="6B34A7D6" w14:textId="1E72D65B" w:rsidR="00D76C1E" w:rsidRPr="00C56991" w:rsidRDefault="00D76C1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b/>
          <w:bCs/>
          <w:sz w:val="22"/>
          <w:szCs w:val="22"/>
        </w:rPr>
      </w:pPr>
      <w:r w:rsidRPr="00C56991">
        <w:rPr>
          <w:b/>
          <w:bCs/>
          <w:sz w:val="22"/>
          <w:szCs w:val="22"/>
        </w:rPr>
        <w:t xml:space="preserve">Oświadczamy, że na </w:t>
      </w:r>
      <w:r w:rsidR="00E521A8" w:rsidRPr="00C56991">
        <w:rPr>
          <w:b/>
          <w:bCs/>
          <w:sz w:val="22"/>
          <w:szCs w:val="22"/>
        </w:rPr>
        <w:t>przedmiot zamówienia</w:t>
      </w:r>
      <w:r w:rsidRPr="00C56991">
        <w:rPr>
          <w:b/>
          <w:bCs/>
          <w:sz w:val="22"/>
          <w:szCs w:val="22"/>
        </w:rPr>
        <w:t xml:space="preserve"> udzielamy ………… gwarancji</w:t>
      </w:r>
      <w:r w:rsidR="00AC33D9" w:rsidRPr="00C56991">
        <w:rPr>
          <w:b/>
          <w:bCs/>
          <w:sz w:val="22"/>
          <w:szCs w:val="22"/>
        </w:rPr>
        <w:t>.</w:t>
      </w:r>
    </w:p>
    <w:p w14:paraId="2A88B829" w14:textId="1C971606" w:rsidR="00BC3832" w:rsidRPr="00C56991" w:rsidRDefault="00BC3832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akceptujemy termin realizacji zamówienia</w:t>
      </w:r>
      <w:r w:rsidR="00E37E45" w:rsidRPr="00C56991">
        <w:rPr>
          <w:sz w:val="22"/>
          <w:szCs w:val="22"/>
        </w:rPr>
        <w:t xml:space="preserve"> określony w zapytaniu ofertowym</w:t>
      </w:r>
      <w:r w:rsidRPr="00C56991">
        <w:rPr>
          <w:sz w:val="22"/>
          <w:szCs w:val="22"/>
        </w:rPr>
        <w:t>.</w:t>
      </w:r>
    </w:p>
    <w:p w14:paraId="5A0DC9FF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C56991">
        <w:rPr>
          <w:sz w:val="22"/>
          <w:szCs w:val="22"/>
        </w:rPr>
        <w:t xml:space="preserve"> i nie wnosimy w stosunku do nich żadnych uwag.</w:t>
      </w:r>
      <w:r w:rsidRPr="00C56991">
        <w:rPr>
          <w:sz w:val="22"/>
          <w:szCs w:val="22"/>
        </w:rPr>
        <w:t>.</w:t>
      </w:r>
    </w:p>
    <w:p w14:paraId="5E0B11F4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9BCA111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Oświadczamy, że uważamy się za związanych niniejszą ofertą przez 30 dni od upływu terminu składania ofert.</w:t>
      </w:r>
    </w:p>
    <w:p w14:paraId="047C0ACE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5B73D74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Przedmiot zamówienia wykonam samodzielnie / z udziałem podwykonawców* niepotrzebne skreślić)</w:t>
      </w:r>
    </w:p>
    <w:p w14:paraId="01BD62F6" w14:textId="77777777" w:rsidR="00E37E45" w:rsidRPr="00C56991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Podwykonawcom zostaną powierzone do wykonania następujące części zamówienia**:</w:t>
      </w:r>
    </w:p>
    <w:p w14:paraId="598A2659" w14:textId="77777777" w:rsidR="00E37E45" w:rsidRPr="00C56991" w:rsidRDefault="00E37E45" w:rsidP="005E2460">
      <w:pPr>
        <w:ind w:left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23EDF9E8" w14:textId="77777777" w:rsidR="00E37E45" w:rsidRPr="00C56991" w:rsidRDefault="00E37E45" w:rsidP="005E2460">
      <w:pPr>
        <w:ind w:left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 xml:space="preserve">     ………………………………………………………………………………………………</w:t>
      </w:r>
    </w:p>
    <w:p w14:paraId="7B98EE07" w14:textId="6B52610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Wypełniliśmy obowiązki informacyjne przewidziane w art. 13 lub art. 14 RODO</w:t>
      </w:r>
      <w:r w:rsidR="005E2460" w:rsidRPr="00C56991">
        <w:rPr>
          <w:sz w:val="22"/>
          <w:szCs w:val="22"/>
        </w:rPr>
        <w:t xml:space="preserve"> </w:t>
      </w:r>
      <w:r w:rsidRPr="00C56991">
        <w:rPr>
          <w:sz w:val="22"/>
          <w:szCs w:val="22"/>
        </w:rPr>
        <w:t>wobec osób fizycznych, od których dane osobowe bezpośrednio lub pośrednio pozyskaliśmy w celu ubiegania się o udzielenie zamówienia publicznego w niniejszym postępowaniu .</w:t>
      </w:r>
    </w:p>
    <w:p w14:paraId="34F07DF3" w14:textId="77777777" w:rsidR="00036CDE" w:rsidRPr="00C56991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Integralną częścią oferty są:</w:t>
      </w:r>
    </w:p>
    <w:p w14:paraId="091CB36A" w14:textId="77777777" w:rsidR="00036CDE" w:rsidRPr="00C56991" w:rsidRDefault="00036CDE" w:rsidP="00036CDE">
      <w:pPr>
        <w:ind w:firstLine="425"/>
        <w:jc w:val="both"/>
        <w:rPr>
          <w:sz w:val="22"/>
          <w:szCs w:val="22"/>
        </w:rPr>
      </w:pPr>
    </w:p>
    <w:p w14:paraId="2D1B9EB5" w14:textId="77777777" w:rsidR="00036CDE" w:rsidRPr="00C56991" w:rsidRDefault="00036CDE" w:rsidP="00036CDE">
      <w:pPr>
        <w:ind w:firstLine="425"/>
        <w:jc w:val="both"/>
        <w:rPr>
          <w:sz w:val="22"/>
          <w:szCs w:val="22"/>
        </w:rPr>
      </w:pPr>
      <w:r w:rsidRPr="00C56991">
        <w:rPr>
          <w:sz w:val="22"/>
          <w:szCs w:val="22"/>
        </w:rPr>
        <w:t>1) ............................................................</w:t>
      </w:r>
    </w:p>
    <w:p w14:paraId="17A45E3F" w14:textId="77777777" w:rsidR="00036CDE" w:rsidRPr="00C56991" w:rsidRDefault="00036CDE" w:rsidP="00036CDE">
      <w:pPr>
        <w:pStyle w:val="Tekstpodstawowywcity"/>
        <w:ind w:left="0" w:firstLine="0"/>
        <w:rPr>
          <w:sz w:val="22"/>
          <w:szCs w:val="22"/>
        </w:rPr>
      </w:pPr>
    </w:p>
    <w:p w14:paraId="5D0E110A" w14:textId="77777777" w:rsidR="00AC33D9" w:rsidRPr="00C56991" w:rsidRDefault="00AC33D9" w:rsidP="00036CDE">
      <w:pPr>
        <w:pStyle w:val="Tekstpodstawowywcity"/>
        <w:ind w:left="0" w:firstLine="0"/>
        <w:rPr>
          <w:sz w:val="22"/>
          <w:szCs w:val="22"/>
        </w:rPr>
      </w:pPr>
    </w:p>
    <w:p w14:paraId="33833ACD" w14:textId="77777777" w:rsidR="00B95150" w:rsidRPr="00C56991" w:rsidRDefault="00B95150" w:rsidP="00036CDE">
      <w:pPr>
        <w:pStyle w:val="Tekstpodstawowywcity"/>
        <w:ind w:left="0" w:firstLine="0"/>
        <w:rPr>
          <w:sz w:val="22"/>
          <w:szCs w:val="22"/>
        </w:rPr>
      </w:pPr>
    </w:p>
    <w:p w14:paraId="49EB612F" w14:textId="4302CA0C" w:rsidR="00036CDE" w:rsidRPr="00C56991" w:rsidRDefault="00036CDE" w:rsidP="00036CDE">
      <w:pPr>
        <w:pStyle w:val="Tekstpodstawowywcity"/>
        <w:ind w:left="0" w:firstLine="0"/>
        <w:rPr>
          <w:sz w:val="22"/>
          <w:szCs w:val="22"/>
        </w:rPr>
      </w:pPr>
      <w:r w:rsidRPr="00C56991">
        <w:rPr>
          <w:sz w:val="22"/>
          <w:szCs w:val="22"/>
        </w:rPr>
        <w:t xml:space="preserve">............................ dnia .......................                          </w:t>
      </w:r>
    </w:p>
    <w:p w14:paraId="65FC35EB" w14:textId="77777777" w:rsidR="00036CDE" w:rsidRPr="00C56991" w:rsidRDefault="00036CDE" w:rsidP="00036CDE">
      <w:pPr>
        <w:pStyle w:val="Tekstpodstawowywcity"/>
        <w:ind w:left="0" w:firstLine="5220"/>
        <w:rPr>
          <w:sz w:val="22"/>
          <w:szCs w:val="22"/>
        </w:rPr>
      </w:pPr>
      <w:r w:rsidRPr="00C56991">
        <w:rPr>
          <w:sz w:val="22"/>
          <w:szCs w:val="22"/>
        </w:rPr>
        <w:t xml:space="preserve">.......................................................... </w:t>
      </w:r>
    </w:p>
    <w:p w14:paraId="17AD5D27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70DB6068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572D7" w14:textId="77777777" w:rsidR="006B3850" w:rsidRDefault="006B3850">
      <w:r>
        <w:separator/>
      </w:r>
    </w:p>
  </w:endnote>
  <w:endnote w:type="continuationSeparator" w:id="0">
    <w:p w14:paraId="73C056CD" w14:textId="77777777" w:rsidR="006B3850" w:rsidRDefault="006B3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3E97D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14:paraId="584118D4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30BF68" w14:textId="77777777" w:rsidR="006B3850" w:rsidRDefault="006B3850">
      <w:r>
        <w:separator/>
      </w:r>
    </w:p>
  </w:footnote>
  <w:footnote w:type="continuationSeparator" w:id="0">
    <w:p w14:paraId="4862A9D5" w14:textId="77777777" w:rsidR="006B3850" w:rsidRDefault="006B38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BB4CE" w14:textId="7E4684A7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</w:t>
    </w:r>
    <w:r w:rsidR="00565646">
      <w:rPr>
        <w:rFonts w:ascii="Arial" w:hAnsi="Arial" w:cs="Arial"/>
        <w:sz w:val="20"/>
      </w:rPr>
      <w:t>6765</w:t>
    </w:r>
    <w:r w:rsidR="00D62752">
      <w:rPr>
        <w:rFonts w:ascii="Arial" w:hAnsi="Arial" w:cs="Arial"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4184375">
    <w:abstractNumId w:val="5"/>
  </w:num>
  <w:num w:numId="2" w16cid:durableId="1712222367">
    <w:abstractNumId w:val="7"/>
  </w:num>
  <w:num w:numId="3" w16cid:durableId="1959293135">
    <w:abstractNumId w:val="12"/>
  </w:num>
  <w:num w:numId="4" w16cid:durableId="705104566">
    <w:abstractNumId w:val="11"/>
  </w:num>
  <w:num w:numId="5" w16cid:durableId="1472021595">
    <w:abstractNumId w:val="8"/>
  </w:num>
  <w:num w:numId="6" w16cid:durableId="192117793">
    <w:abstractNumId w:val="6"/>
  </w:num>
  <w:num w:numId="7" w16cid:durableId="900214612">
    <w:abstractNumId w:val="3"/>
  </w:num>
  <w:num w:numId="8" w16cid:durableId="65686699">
    <w:abstractNumId w:val="9"/>
  </w:num>
  <w:num w:numId="9" w16cid:durableId="1875073291">
    <w:abstractNumId w:val="1"/>
  </w:num>
  <w:num w:numId="10" w16cid:durableId="221211098">
    <w:abstractNumId w:val="4"/>
  </w:num>
  <w:num w:numId="11" w16cid:durableId="1608738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11240819">
    <w:abstractNumId w:val="0"/>
  </w:num>
  <w:num w:numId="13" w16cid:durableId="936865417">
    <w:abstractNumId w:val="2"/>
  </w:num>
  <w:num w:numId="14" w16cid:durableId="4514785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431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2439"/>
    <w:rsid w:val="00315DFE"/>
    <w:rsid w:val="00361EAE"/>
    <w:rsid w:val="0038250F"/>
    <w:rsid w:val="0039296D"/>
    <w:rsid w:val="003944D3"/>
    <w:rsid w:val="003B2720"/>
    <w:rsid w:val="003B2873"/>
    <w:rsid w:val="003B6FE6"/>
    <w:rsid w:val="003B73E3"/>
    <w:rsid w:val="003B77AD"/>
    <w:rsid w:val="003E5BE5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65646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460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3850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D7EAB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22483"/>
    <w:rsid w:val="00A362F8"/>
    <w:rsid w:val="00A47348"/>
    <w:rsid w:val="00A719CE"/>
    <w:rsid w:val="00AC33D9"/>
    <w:rsid w:val="00AE29B7"/>
    <w:rsid w:val="00AF495B"/>
    <w:rsid w:val="00B12D2D"/>
    <w:rsid w:val="00B27364"/>
    <w:rsid w:val="00B478C3"/>
    <w:rsid w:val="00B72799"/>
    <w:rsid w:val="00B936B4"/>
    <w:rsid w:val="00B95150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991"/>
    <w:rsid w:val="00C56B1E"/>
    <w:rsid w:val="00C6498C"/>
    <w:rsid w:val="00C66669"/>
    <w:rsid w:val="00C67188"/>
    <w:rsid w:val="00C67691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62752"/>
    <w:rsid w:val="00D732F8"/>
    <w:rsid w:val="00D74DDE"/>
    <w:rsid w:val="00D76C1E"/>
    <w:rsid w:val="00D948B7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521A8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3CA6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D666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284</Words>
  <Characters>2567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8</cp:revision>
  <cp:lastPrinted>2025-10-23T11:42:00Z</cp:lastPrinted>
  <dcterms:created xsi:type="dcterms:W3CDTF">2025-08-25T10:01:00Z</dcterms:created>
  <dcterms:modified xsi:type="dcterms:W3CDTF">2025-11-26T08:50:00Z</dcterms:modified>
</cp:coreProperties>
</file>