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4063AED3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4051BBB2" w14:textId="1635968D" w:rsidR="00B2223B" w:rsidRDefault="0078013A" w:rsidP="0078013A">
      <w:pPr>
        <w:spacing w:after="120" w:line="276" w:lineRule="auto"/>
        <w:jc w:val="center"/>
        <w:rPr>
          <w:sz w:val="22"/>
          <w:szCs w:val="22"/>
        </w:rPr>
      </w:pPr>
      <w:r w:rsidRPr="0078013A">
        <w:rPr>
          <w:b/>
          <w:bCs/>
          <w:sz w:val="22"/>
          <w:szCs w:val="22"/>
        </w:rPr>
        <w:t>Zakup RTG - ramię C oraz przyłóżkowego aparatu RTG na potrzeby Szpitala Wojewódzkiego w Poznaniu w ramach realizacji Programu Ochrony Ludności i Obrony Cywilnej na lata 2025-2026.</w:t>
      </w: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72E8E8EA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236B05">
        <w:rPr>
          <w:bCs/>
          <w:sz w:val="22"/>
          <w:u w:val="single"/>
          <w:lang w:val="en-US"/>
        </w:rPr>
        <w:t xml:space="preserve">Zadanie nr </w:t>
      </w:r>
      <w:r w:rsidR="0031082E" w:rsidRPr="00236B05">
        <w:rPr>
          <w:bCs/>
          <w:sz w:val="22"/>
          <w:u w:val="single"/>
          <w:lang w:val="en-US"/>
        </w:rPr>
        <w:t>1</w:t>
      </w:r>
    </w:p>
    <w:p w14:paraId="1C6CDAA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6EDEEEB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F39C44" w14:textId="61A784D4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285007" w:rsidRPr="00236B05">
        <w:rPr>
          <w:bCs/>
          <w:sz w:val="22"/>
        </w:rPr>
        <w:t>1</w:t>
      </w:r>
      <w:r w:rsidRPr="00236B05">
        <w:rPr>
          <w:bCs/>
          <w:sz w:val="22"/>
        </w:rPr>
        <w:t xml:space="preserve"> do umowy</w:t>
      </w:r>
    </w:p>
    <w:p w14:paraId="3CBEAFF3" w14:textId="363FF9A8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Pr="00236B05">
        <w:rPr>
          <w:b/>
          <w:sz w:val="22"/>
        </w:rPr>
        <w:t xml:space="preserve">maksymalnie </w:t>
      </w:r>
      <w:r w:rsidR="0031082E" w:rsidRPr="00236B05">
        <w:rPr>
          <w:b/>
          <w:sz w:val="22"/>
        </w:rPr>
        <w:t xml:space="preserve">do </w:t>
      </w:r>
      <w:r w:rsidR="0078013A" w:rsidRPr="00236B05">
        <w:rPr>
          <w:b/>
          <w:sz w:val="22"/>
        </w:rPr>
        <w:t>15 grudnia</w:t>
      </w:r>
      <w:r w:rsidR="0031082E" w:rsidRPr="00236B05">
        <w:rPr>
          <w:b/>
          <w:sz w:val="22"/>
        </w:rPr>
        <w:t xml:space="preserve"> 2025 r. </w:t>
      </w:r>
      <w:r w:rsidRPr="00236B05">
        <w:rPr>
          <w:b/>
          <w:sz w:val="22"/>
        </w:rPr>
        <w:t>od daty zawarcia umowy</w:t>
      </w:r>
    </w:p>
    <w:p w14:paraId="7A70CF8C" w14:textId="42DECD58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 w:rsidR="001E6326" w:rsidRPr="00236B05">
        <w:rPr>
          <w:bCs/>
          <w:sz w:val="22"/>
        </w:rPr>
        <w:t>3</w:t>
      </w:r>
      <w:r w:rsidRPr="00236B05">
        <w:rPr>
          <w:bCs/>
          <w:sz w:val="22"/>
        </w:rPr>
        <w:t>0 dni</w:t>
      </w:r>
    </w:p>
    <w:p w14:paraId="54D718A2" w14:textId="77777777" w:rsidR="00415DA2" w:rsidRPr="00236B05" w:rsidRDefault="00415DA2" w:rsidP="00415DA2">
      <w:pPr>
        <w:jc w:val="both"/>
        <w:rPr>
          <w:b/>
          <w:sz w:val="22"/>
          <w:szCs w:val="22"/>
        </w:rPr>
      </w:pPr>
    </w:p>
    <w:p w14:paraId="5D250E6E" w14:textId="6C378AEA" w:rsidR="00415DA2" w:rsidRPr="00236B05" w:rsidRDefault="00415DA2" w:rsidP="00415DA2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 w:rsidR="0031082E" w:rsidRPr="00236B05">
        <w:rPr>
          <w:b/>
          <w:sz w:val="22"/>
          <w:szCs w:val="22"/>
        </w:rPr>
        <w:t>2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 w:rsidR="00B2223B" w:rsidRPr="00236B05">
        <w:rPr>
          <w:sz w:val="22"/>
          <w:szCs w:val="22"/>
        </w:rPr>
        <w:t>24</w:t>
      </w:r>
      <w:r w:rsidRPr="00236B05">
        <w:rPr>
          <w:sz w:val="22"/>
          <w:szCs w:val="22"/>
        </w:rPr>
        <w:t xml:space="preserve"> miesięcy, </w:t>
      </w:r>
      <w:r w:rsidR="00B2223B" w:rsidRPr="00236B05"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48 miesięcy) od daty podpisania</w:t>
      </w:r>
      <w:r w:rsidR="00B2223B" w:rsidRPr="00236B05">
        <w:rPr>
          <w:sz w:val="22"/>
          <w:szCs w:val="22"/>
        </w:rPr>
        <w:t xml:space="preserve"> przez strony bezusterkowego</w:t>
      </w:r>
      <w:r w:rsidRPr="00236B05">
        <w:rPr>
          <w:sz w:val="22"/>
          <w:szCs w:val="22"/>
        </w:rPr>
        <w:t xml:space="preserve"> protokołu odbioru.</w:t>
      </w:r>
    </w:p>
    <w:p w14:paraId="71A771F1" w14:textId="03E1E74B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B2223B" w:rsidRPr="00236B05">
        <w:rPr>
          <w:bCs/>
          <w:sz w:val="22"/>
        </w:rPr>
        <w:t>24</w:t>
      </w:r>
      <w:r w:rsidRPr="00236B05">
        <w:rPr>
          <w:bCs/>
          <w:sz w:val="22"/>
        </w:rPr>
        <w:t xml:space="preserve"> miesięcy. Wskazanie terminu gwarancji krótszego niż </w:t>
      </w:r>
      <w:r w:rsidR="00B2223B" w:rsidRPr="00236B05">
        <w:rPr>
          <w:bCs/>
          <w:sz w:val="22"/>
        </w:rPr>
        <w:t>24</w:t>
      </w:r>
      <w:r w:rsidRPr="00236B05">
        <w:rPr>
          <w:bCs/>
          <w:sz w:val="22"/>
        </w:rPr>
        <w:t xml:space="preserve"> 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613F6DD7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3DB37CF" w14:textId="7B9440D0" w:rsidR="0078013A" w:rsidRPr="00236B05" w:rsidRDefault="0078013A" w:rsidP="0078013A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236B05">
        <w:rPr>
          <w:bCs/>
          <w:sz w:val="22"/>
          <w:u w:val="single"/>
          <w:lang w:val="en-US"/>
        </w:rPr>
        <w:t>Zadanie nr 2</w:t>
      </w:r>
    </w:p>
    <w:p w14:paraId="5BF8AD14" w14:textId="77777777" w:rsidR="0078013A" w:rsidRPr="00236B05" w:rsidRDefault="0078013A" w:rsidP="0078013A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E14D0E6" w14:textId="77777777" w:rsidR="0078013A" w:rsidRPr="00236B05" w:rsidRDefault="0078013A" w:rsidP="0078013A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2F9EF254" w14:textId="77777777" w:rsidR="0078013A" w:rsidRPr="00236B05" w:rsidRDefault="0078013A" w:rsidP="0078013A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FC35435" w14:textId="77777777" w:rsidR="0078013A" w:rsidRPr="00236B05" w:rsidRDefault="0078013A" w:rsidP="0078013A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03827157" w14:textId="77777777" w:rsidR="0078013A" w:rsidRPr="00236B05" w:rsidRDefault="0078013A" w:rsidP="0078013A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>formularza asortymentowo – cenowego/OPZ, stanowiącego załącznik nr 2 do SWZ / załącznik nr 1 do umowy</w:t>
      </w:r>
    </w:p>
    <w:p w14:paraId="3E42C24A" w14:textId="6C1CCB96" w:rsidR="0078013A" w:rsidRPr="00236B05" w:rsidRDefault="0078013A" w:rsidP="0078013A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Pr="00236B05">
        <w:rPr>
          <w:b/>
          <w:sz w:val="22"/>
        </w:rPr>
        <w:t>maksymalnie do 15 grudnia 2025 r. od daty zawarcia umowy</w:t>
      </w:r>
    </w:p>
    <w:p w14:paraId="222466C1" w14:textId="418FB8C3" w:rsidR="0078013A" w:rsidRPr="00236B05" w:rsidRDefault="0078013A" w:rsidP="0078013A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 w:rsidR="001E6326" w:rsidRPr="00236B05">
        <w:rPr>
          <w:bCs/>
          <w:sz w:val="22"/>
        </w:rPr>
        <w:t>3</w:t>
      </w:r>
      <w:r w:rsidRPr="00236B05">
        <w:rPr>
          <w:bCs/>
          <w:sz w:val="22"/>
        </w:rPr>
        <w:t>0 dni</w:t>
      </w:r>
    </w:p>
    <w:p w14:paraId="6986B3BB" w14:textId="77777777" w:rsidR="0078013A" w:rsidRPr="00236B05" w:rsidRDefault="0078013A" w:rsidP="0078013A">
      <w:pPr>
        <w:jc w:val="both"/>
        <w:rPr>
          <w:b/>
          <w:sz w:val="22"/>
          <w:szCs w:val="22"/>
        </w:rPr>
      </w:pPr>
    </w:p>
    <w:p w14:paraId="6FAA00EC" w14:textId="77777777" w:rsidR="0078013A" w:rsidRPr="00236B05" w:rsidRDefault="0078013A" w:rsidP="0078013A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  <w:t>24 miesięcy, 36 miesięcy, 48 miesięcy) od daty podpisania przez strony bezusterkowego protokołu odbioru.</w:t>
      </w:r>
    </w:p>
    <w:p w14:paraId="67F23E77" w14:textId="77777777" w:rsidR="0078013A" w:rsidRDefault="0078013A" w:rsidP="0078013A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24 miesięcy. Wskazanie terminu gwarancji krótszego niż 24 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14187F0E" w14:textId="39904253" w:rsidR="003F0C7A" w:rsidRPr="0078013A" w:rsidRDefault="003F0C7A" w:rsidP="00B15217">
      <w:pPr>
        <w:spacing w:line="360" w:lineRule="auto"/>
        <w:ind w:hanging="284"/>
        <w:jc w:val="both"/>
        <w:rPr>
          <w:b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lastRenderedPageBreak/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lastRenderedPageBreak/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9E2DC63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78013A">
      <w:rPr>
        <w:sz w:val="24"/>
        <w:szCs w:val="24"/>
      </w:rPr>
      <w:t>63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A48AE"/>
    <w:rsid w:val="001C225B"/>
    <w:rsid w:val="001C2A5B"/>
    <w:rsid w:val="001C3339"/>
    <w:rsid w:val="001D1404"/>
    <w:rsid w:val="001E1728"/>
    <w:rsid w:val="001E6326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B05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1674D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013A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01058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155</TotalTime>
  <Pages>4</Pages>
  <Words>944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27</cp:revision>
  <cp:lastPrinted>2025-10-20T07:15:00Z</cp:lastPrinted>
  <dcterms:created xsi:type="dcterms:W3CDTF">2024-04-16T16:49:00Z</dcterms:created>
  <dcterms:modified xsi:type="dcterms:W3CDTF">2025-11-26T08:23:00Z</dcterms:modified>
</cp:coreProperties>
</file>