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1AF8BB9D" w:rsidR="00D62E6E" w:rsidRPr="00926B32" w:rsidRDefault="00BE15BA" w:rsidP="00BD0FB2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E15BA">
              <w:rPr>
                <w:rFonts w:ascii="Times New Roman" w:eastAsia="Times New Roman" w:hAnsi="Times New Roman"/>
                <w:b/>
                <w:bCs/>
                <w:lang w:eastAsia="pl-PL"/>
              </w:rPr>
              <w:t>Zakup RTG - ramię C oraz przyłóżkowego aparatu RTG na potrzeby Szpitala Wojewódzkiego w Poznaniu w ramach realizacji Programu Ochrony Ludności i Obrony Cywilnej na lata 2025-2026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6E74678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0714B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83624D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="00BE15BA">
              <w:rPr>
                <w:rFonts w:ascii="Times New Roman" w:eastAsia="Times New Roman" w:hAnsi="Times New Roman"/>
                <w:bCs/>
                <w:lang w:eastAsia="pl-PL"/>
              </w:rPr>
              <w:t>3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BE15BA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BE15BA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0D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3624D"/>
    <w:rsid w:val="00844A96"/>
    <w:rsid w:val="008460DE"/>
    <w:rsid w:val="00873E57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15B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307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235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2010-01-07T09:39:00Z</cp:lastPrinted>
  <dcterms:created xsi:type="dcterms:W3CDTF">2025-03-10T08:55:00Z</dcterms:created>
  <dcterms:modified xsi:type="dcterms:W3CDTF">2025-11-25T15:42:00Z</dcterms:modified>
</cp:coreProperties>
</file>