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5CB2913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1 </w:t>
      </w:r>
      <w:r w:rsidR="005A075F" w:rsidRPr="005A075F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ADED55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37584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2F29FF9E" w14:textId="08E6C1B6" w:rsidR="00FE4B9D" w:rsidRDefault="00FE4B9D" w:rsidP="00AA7BC8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>Zakup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 xml:space="preserve">systemu </w:t>
      </w:r>
      <w:proofErr w:type="spellStart"/>
      <w:r w:rsidRPr="00FE4B9D">
        <w:rPr>
          <w:b/>
          <w:bCs/>
          <w:sz w:val="22"/>
          <w:szCs w:val="22"/>
        </w:rPr>
        <w:t>retraktorów</w:t>
      </w:r>
      <w:proofErr w:type="spellEnd"/>
      <w:r w:rsidRPr="00FE4B9D">
        <w:rPr>
          <w:b/>
          <w:bCs/>
          <w:sz w:val="22"/>
          <w:szCs w:val="22"/>
        </w:rPr>
        <w:t xml:space="preserve">  w ramach realizacji zadania: Zakup sprzętu na potrzebę realizowanych zabiegów chirurgicznych  oraz nowego Pododdziału Torakochirurgii w Szpitalu Wojewódzkim w Poznaniu </w:t>
      </w:r>
      <w:bookmarkStart w:id="0" w:name="_Hlk211840000"/>
    </w:p>
    <w:bookmarkEnd w:id="0"/>
    <w:p w14:paraId="3CCEC880" w14:textId="2E3990FB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77777777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>, Opisem Przedmiotu Zamówienia 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30903349"/>
      <w:bookmarkStart w:id="4" w:name="_Hlk64876004"/>
      <w:bookmarkStart w:id="5" w:name="_Hlk115774927"/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211839952"/>
      <w:bookmarkEnd w:id="3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00ADD1A2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</w:t>
      </w:r>
      <w:r w:rsidR="00AA7BC8">
        <w:rPr>
          <w:bCs/>
          <w:sz w:val="22"/>
        </w:rPr>
        <w:t>cą</w:t>
      </w:r>
      <w:r w:rsidRPr="000272DA">
        <w:rPr>
          <w:bCs/>
          <w:sz w:val="22"/>
        </w:rPr>
        <w:t xml:space="preserve">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4ACBCF4" w14:textId="1CEE9520" w:rsidR="00FE4B9D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FE4B9D">
        <w:rPr>
          <w:b/>
          <w:sz w:val="22"/>
        </w:rPr>
        <w:t xml:space="preserve">do </w:t>
      </w:r>
      <w:r w:rsidR="00AA7BC8">
        <w:rPr>
          <w:b/>
          <w:sz w:val="22"/>
        </w:rPr>
        <w:t>15 grudnia</w:t>
      </w:r>
      <w:r w:rsidR="00FE4B9D">
        <w:rPr>
          <w:b/>
          <w:sz w:val="22"/>
        </w:rPr>
        <w:t xml:space="preserve"> 2025 r. </w:t>
      </w:r>
      <w:r w:rsidR="00FE4B9D" w:rsidRPr="007A6234">
        <w:rPr>
          <w:b/>
          <w:sz w:val="22"/>
        </w:rPr>
        <w:t>od daty zawarcia umowy</w:t>
      </w:r>
      <w:r w:rsidR="00FE4B9D">
        <w:rPr>
          <w:bCs/>
          <w:sz w:val="22"/>
        </w:rPr>
        <w:t xml:space="preserve"> </w:t>
      </w:r>
    </w:p>
    <w:p w14:paraId="621D9BFC" w14:textId="4D39277D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p w14:paraId="5B2C9FB6" w14:textId="583A52D3" w:rsidR="008D24B9" w:rsidRPr="00453BEF" w:rsidRDefault="008D24B9" w:rsidP="008D24B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9F7F430" w14:textId="6AAD1683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6"/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Default="00635C6E" w:rsidP="00635C6E">
      <w:pPr>
        <w:ind w:left="644"/>
        <w:jc w:val="both"/>
      </w:pPr>
    </w:p>
    <w:p w14:paraId="329C519B" w14:textId="77777777" w:rsidR="00AA7BC8" w:rsidRDefault="00AA7BC8" w:rsidP="00635C6E">
      <w:pPr>
        <w:ind w:left="644"/>
        <w:jc w:val="both"/>
      </w:pPr>
    </w:p>
    <w:p w14:paraId="3685B299" w14:textId="77777777" w:rsidR="00AA7BC8" w:rsidRPr="00A14CA3" w:rsidRDefault="00AA7BC8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51203FD" w:rsidR="00D74BC1" w:rsidRDefault="00281DC6">
    <w:pPr>
      <w:pStyle w:val="Nagwek"/>
    </w:pPr>
    <w:r>
      <w:t>Znak sprawy: SZW/DZP/</w:t>
    </w:r>
    <w:r w:rsidR="00937584">
      <w:t>1</w:t>
    </w:r>
    <w:r w:rsidR="00AA7BC8">
      <w:t>6</w:t>
    </w:r>
    <w:r w:rsidR="00937584">
      <w:t>7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27FA9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971F0"/>
    <w:rsid w:val="009A7FCD"/>
    <w:rsid w:val="009E5297"/>
    <w:rsid w:val="009F45A4"/>
    <w:rsid w:val="00A229C2"/>
    <w:rsid w:val="00A35787"/>
    <w:rsid w:val="00A35DA2"/>
    <w:rsid w:val="00A45690"/>
    <w:rsid w:val="00A64AF0"/>
    <w:rsid w:val="00AA7BC8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3007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4</Pages>
  <Words>701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11</cp:revision>
  <cp:lastPrinted>2007-10-05T06:59:00Z</cp:lastPrinted>
  <dcterms:created xsi:type="dcterms:W3CDTF">2025-04-17T08:56:00Z</dcterms:created>
  <dcterms:modified xsi:type="dcterms:W3CDTF">2025-11-26T12:06:00Z</dcterms:modified>
</cp:coreProperties>
</file>