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35B80" w14:textId="2CA5B1A0" w:rsidR="00BE1423" w:rsidRDefault="00B33DC3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>
        <w:rPr>
          <w:rFonts w:ascii="Arial Narrow" w:hAnsi="Arial Narrow"/>
          <w:noProof/>
          <w:sz w:val="18"/>
          <w:szCs w:val="18"/>
        </w:rPr>
        <w:pict w14:anchorId="455A1A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50.25pt;visibility:visible;mso-wrap-style:square">
            <v:imagedata r:id="rId6" o:title=""/>
          </v:shape>
        </w:pict>
      </w:r>
    </w:p>
    <w:p w14:paraId="4ABEC506" w14:textId="704F913A" w:rsidR="00986737" w:rsidRPr="00490542" w:rsidRDefault="00783DEA" w:rsidP="00BE1423">
      <w:pPr>
        <w:spacing w:after="360"/>
        <w:jc w:val="right"/>
        <w:rPr>
          <w:rFonts w:ascii="Arial Narrow" w:hAnsi="Arial Narrow" w:cs="Arial"/>
          <w:sz w:val="22"/>
          <w:szCs w:val="22"/>
        </w:rPr>
      </w:pPr>
      <w:r w:rsidRPr="00490542">
        <w:rPr>
          <w:rFonts w:ascii="Arial Narrow" w:hAnsi="Arial Narrow" w:cs="Arial"/>
          <w:sz w:val="22"/>
          <w:szCs w:val="22"/>
        </w:rPr>
        <w:t>Bydgoszcz</w:t>
      </w:r>
      <w:r w:rsidR="00986737" w:rsidRPr="00490542">
        <w:rPr>
          <w:rFonts w:ascii="Arial Narrow" w:hAnsi="Arial Narrow" w:cs="Arial"/>
          <w:sz w:val="22"/>
          <w:szCs w:val="22"/>
        </w:rPr>
        <w:t xml:space="preserve"> dnia: </w:t>
      </w:r>
      <w:r w:rsidRPr="00490542">
        <w:rPr>
          <w:rFonts w:ascii="Arial Narrow" w:hAnsi="Arial Narrow" w:cs="Arial"/>
          <w:sz w:val="22"/>
          <w:szCs w:val="22"/>
        </w:rPr>
        <w:t>2025-11-27</w:t>
      </w:r>
    </w:p>
    <w:p w14:paraId="13994E53" w14:textId="77777777" w:rsidR="00986737" w:rsidRPr="00490542" w:rsidRDefault="00783DEA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9054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B5E8324" w14:textId="77777777" w:rsidR="00986737" w:rsidRPr="00490542" w:rsidRDefault="00783DEA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90542">
        <w:rPr>
          <w:rFonts w:ascii="Arial Narrow" w:hAnsi="Arial Narrow" w:cs="Arial"/>
          <w:sz w:val="22"/>
          <w:szCs w:val="22"/>
        </w:rPr>
        <w:t>Powstańców Warszawy</w:t>
      </w:r>
      <w:r w:rsidR="00986737" w:rsidRPr="00490542">
        <w:rPr>
          <w:rFonts w:ascii="Arial Narrow" w:hAnsi="Arial Narrow" w:cs="Arial"/>
          <w:sz w:val="22"/>
          <w:szCs w:val="22"/>
        </w:rPr>
        <w:t xml:space="preserve"> </w:t>
      </w:r>
      <w:r w:rsidRPr="00490542">
        <w:rPr>
          <w:rFonts w:ascii="Arial Narrow" w:hAnsi="Arial Narrow" w:cs="Arial"/>
          <w:sz w:val="22"/>
          <w:szCs w:val="22"/>
        </w:rPr>
        <w:t>5</w:t>
      </w:r>
    </w:p>
    <w:p w14:paraId="73D9F6BC" w14:textId="27E41F69" w:rsidR="00986737" w:rsidRPr="00490542" w:rsidRDefault="00783DEA" w:rsidP="00986737">
      <w:pPr>
        <w:rPr>
          <w:rFonts w:ascii="Arial Narrow" w:hAnsi="Arial Narrow" w:cs="Arial"/>
          <w:sz w:val="22"/>
          <w:szCs w:val="22"/>
        </w:rPr>
      </w:pPr>
      <w:r w:rsidRPr="00490542">
        <w:rPr>
          <w:rFonts w:ascii="Arial Narrow" w:hAnsi="Arial Narrow" w:cs="Arial"/>
          <w:sz w:val="22"/>
          <w:szCs w:val="22"/>
        </w:rPr>
        <w:t>85-681</w:t>
      </w:r>
      <w:r w:rsidR="00986737" w:rsidRPr="00490542">
        <w:rPr>
          <w:rFonts w:ascii="Arial Narrow" w:hAnsi="Arial Narrow" w:cs="Arial"/>
          <w:sz w:val="22"/>
          <w:szCs w:val="22"/>
        </w:rPr>
        <w:t xml:space="preserve"> </w:t>
      </w:r>
      <w:r w:rsidRPr="00490542">
        <w:rPr>
          <w:rFonts w:ascii="Arial Narrow" w:hAnsi="Arial Narrow" w:cs="Arial"/>
          <w:sz w:val="22"/>
          <w:szCs w:val="22"/>
        </w:rPr>
        <w:t>Bydgoszcz</w:t>
      </w:r>
      <w:r w:rsidR="00BE1423">
        <w:rPr>
          <w:rFonts w:ascii="Arial Narrow" w:hAnsi="Arial Narrow" w:cs="Arial"/>
          <w:sz w:val="22"/>
          <w:szCs w:val="22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490542" w14:paraId="5DE0B644" w14:textId="77777777" w:rsidTr="00BE1423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01983C4" w14:textId="77777777" w:rsidR="00986737" w:rsidRPr="00490542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490542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10BD3429" w14:textId="20BE689B" w:rsidR="00986737" w:rsidRPr="00490542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</w:p>
    <w:p w14:paraId="4586BA1F" w14:textId="77777777" w:rsidR="00986737" w:rsidRPr="00490542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9054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9054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9054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90542" w14:paraId="4854BB5F" w14:textId="77777777" w:rsidTr="005A632E">
        <w:tc>
          <w:tcPr>
            <w:tcW w:w="2269" w:type="dxa"/>
          </w:tcPr>
          <w:p w14:paraId="5C9F1E10" w14:textId="77777777" w:rsidR="00986737" w:rsidRPr="00490542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054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5F512DBE" w14:textId="77777777" w:rsidR="00986737" w:rsidRPr="00490542" w:rsidRDefault="00783DEA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0542">
              <w:rPr>
                <w:rFonts w:ascii="Arial Narrow" w:hAnsi="Arial Narrow" w:cs="Arial"/>
                <w:bCs/>
                <w:sz w:val="22"/>
                <w:szCs w:val="22"/>
              </w:rPr>
              <w:t>Dostawa sprzętu medycznego w ramach projektu grantowego nr FENX.06.01-IP.03-0001/23 pod nazwą: "Wsparcie podstawowej opieki zdrowotnej (POZ)"</w:t>
            </w:r>
            <w:r w:rsidR="00986737" w:rsidRPr="0049054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783DEA" w:rsidRPr="00490542" w14:paraId="13F518E4" w14:textId="77777777" w:rsidTr="002C0253">
        <w:tc>
          <w:tcPr>
            <w:tcW w:w="2269" w:type="dxa"/>
          </w:tcPr>
          <w:p w14:paraId="75A5142F" w14:textId="77777777" w:rsidR="00783DEA" w:rsidRPr="00490542" w:rsidRDefault="00783DEA" w:rsidP="002C025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054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90445C2" w14:textId="77777777" w:rsidR="00783DEA" w:rsidRPr="00490542" w:rsidRDefault="00783DEA" w:rsidP="002C025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0542">
              <w:rPr>
                <w:rFonts w:ascii="Arial Narrow" w:hAnsi="Arial Narrow" w:cs="Arial"/>
                <w:bCs/>
                <w:sz w:val="22"/>
                <w:szCs w:val="22"/>
              </w:rPr>
              <w:t>139/2025</w:t>
            </w:r>
          </w:p>
        </w:tc>
      </w:tr>
    </w:tbl>
    <w:p w14:paraId="3CC8AE82" w14:textId="77777777" w:rsidR="00A80738" w:rsidRPr="00490542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79DB763B" w14:textId="77777777" w:rsidR="00D665F5" w:rsidRPr="00490542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90542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490542">
        <w:rPr>
          <w:rFonts w:ascii="Arial Narrow" w:hAnsi="Arial Narrow" w:cs="Arial"/>
          <w:sz w:val="22"/>
          <w:szCs w:val="22"/>
        </w:rPr>
        <w:t>2</w:t>
      </w:r>
      <w:r w:rsidRPr="00490542">
        <w:rPr>
          <w:rFonts w:ascii="Arial Narrow" w:hAnsi="Arial Narrow" w:cs="Arial"/>
          <w:sz w:val="22"/>
          <w:szCs w:val="22"/>
        </w:rPr>
        <w:t xml:space="preserve"> ust. 5 </w:t>
      </w:r>
      <w:r w:rsidRPr="00490542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490542">
        <w:rPr>
          <w:rFonts w:ascii="Arial Narrow" w:hAnsi="Arial Narrow" w:cs="Arial"/>
          <w:sz w:val="22"/>
          <w:szCs w:val="22"/>
        </w:rPr>
        <w:t xml:space="preserve"> </w:t>
      </w:r>
      <w:r w:rsidR="00783DEA" w:rsidRPr="00490542">
        <w:rPr>
          <w:rFonts w:ascii="Arial Narrow" w:hAnsi="Arial Narrow" w:cs="Arial"/>
          <w:sz w:val="22"/>
          <w:szCs w:val="22"/>
        </w:rPr>
        <w:t>(t.j. Dz. U. z 2024 r. poz. 1320 z późn. zm.)</w:t>
      </w:r>
      <w:r w:rsidR="00490DC0" w:rsidRPr="00490542">
        <w:rPr>
          <w:rFonts w:ascii="Arial Narrow" w:hAnsi="Arial Narrow" w:cs="Arial"/>
          <w:sz w:val="22"/>
          <w:szCs w:val="22"/>
        </w:rPr>
        <w:t xml:space="preserve"> </w:t>
      </w:r>
      <w:r w:rsidRPr="00490542">
        <w:rPr>
          <w:rFonts w:ascii="Arial Narrow" w:hAnsi="Arial Narrow" w:cs="Arial"/>
          <w:sz w:val="22"/>
          <w:szCs w:val="22"/>
        </w:rPr>
        <w:t>udostępnia</w:t>
      </w:r>
      <w:r w:rsidR="00F95C33" w:rsidRPr="00490542">
        <w:rPr>
          <w:rFonts w:ascii="Arial Narrow" w:hAnsi="Arial Narrow" w:cs="Arial"/>
          <w:sz w:val="22"/>
          <w:szCs w:val="22"/>
        </w:rPr>
        <w:t xml:space="preserve"> </w:t>
      </w:r>
      <w:r w:rsidR="004C7E9B" w:rsidRPr="00490542">
        <w:rPr>
          <w:rFonts w:ascii="Arial Narrow" w:hAnsi="Arial Narrow" w:cs="Arial"/>
          <w:sz w:val="22"/>
          <w:szCs w:val="22"/>
        </w:rPr>
        <w:t>informacj</w:t>
      </w:r>
      <w:r w:rsidR="00577BC6" w:rsidRPr="00490542">
        <w:rPr>
          <w:rFonts w:ascii="Arial Narrow" w:hAnsi="Arial Narrow" w:cs="Arial"/>
          <w:sz w:val="22"/>
          <w:szCs w:val="22"/>
        </w:rPr>
        <w:t>ę</w:t>
      </w:r>
      <w:r w:rsidR="00035488" w:rsidRPr="00490542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490542">
        <w:rPr>
          <w:rFonts w:ascii="Arial Narrow" w:hAnsi="Arial Narrow" w:cs="Arial"/>
          <w:sz w:val="22"/>
          <w:szCs w:val="22"/>
        </w:rPr>
        <w:t>.</w:t>
      </w:r>
    </w:p>
    <w:p w14:paraId="7353C0CC" w14:textId="77777777" w:rsidR="00A80738" w:rsidRPr="00490542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490542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490542">
        <w:rPr>
          <w:rFonts w:ascii="Arial Narrow" w:hAnsi="Arial Narrow" w:cs="Arial"/>
          <w:sz w:val="22"/>
          <w:szCs w:val="22"/>
        </w:rPr>
        <w:t xml:space="preserve"> w dniu </w:t>
      </w:r>
      <w:r w:rsidR="00783DEA" w:rsidRPr="00490542">
        <w:rPr>
          <w:rFonts w:ascii="Arial Narrow" w:hAnsi="Arial Narrow" w:cs="Arial"/>
          <w:sz w:val="22"/>
          <w:szCs w:val="22"/>
        </w:rPr>
        <w:t>27/11/2025</w:t>
      </w:r>
      <w:r w:rsidR="00FF4AB1" w:rsidRPr="00490542">
        <w:rPr>
          <w:rFonts w:ascii="Arial Narrow" w:hAnsi="Arial Narrow" w:cs="Arial"/>
          <w:sz w:val="22"/>
          <w:szCs w:val="22"/>
        </w:rPr>
        <w:t xml:space="preserve"> o godz. </w:t>
      </w:r>
      <w:r w:rsidR="00783DEA" w:rsidRPr="00490542">
        <w:rPr>
          <w:rFonts w:ascii="Arial Narrow" w:hAnsi="Arial Narrow" w:cs="Arial"/>
          <w:sz w:val="22"/>
          <w:szCs w:val="22"/>
        </w:rPr>
        <w:t>08:30</w:t>
      </w:r>
      <w:r w:rsidRPr="00490542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490542" w14:paraId="08207C10" w14:textId="77777777" w:rsidTr="00BE1423">
        <w:tc>
          <w:tcPr>
            <w:tcW w:w="1276" w:type="dxa"/>
            <w:shd w:val="clear" w:color="auto" w:fill="F2F2F2"/>
            <w:vAlign w:val="center"/>
          </w:tcPr>
          <w:p w14:paraId="6F184C9D" w14:textId="77777777" w:rsidR="006B27ED" w:rsidRPr="00490542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90542">
              <w:rPr>
                <w:rFonts w:ascii="Arial Narrow" w:hAnsi="Arial Narrow" w:cs="Arial"/>
              </w:rPr>
              <w:t>Oferta n</w:t>
            </w:r>
            <w:r w:rsidR="006B27ED" w:rsidRPr="00490542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24022A4" w14:textId="77777777" w:rsidR="006B27ED" w:rsidRPr="00490542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90542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17DADF1" w14:textId="77777777" w:rsidR="006B27ED" w:rsidRPr="00490542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90542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D86D184" w14:textId="77777777" w:rsidR="006B27ED" w:rsidRPr="0049054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90542">
              <w:rPr>
                <w:rFonts w:ascii="Arial Narrow" w:hAnsi="Arial Narrow" w:cs="Arial"/>
              </w:rPr>
              <w:t>Cena oferty</w:t>
            </w:r>
          </w:p>
        </w:tc>
      </w:tr>
      <w:tr w:rsidR="00783DEA" w:rsidRPr="00490542" w14:paraId="1A24142D" w14:textId="77777777" w:rsidTr="00BE1423">
        <w:tc>
          <w:tcPr>
            <w:tcW w:w="1276" w:type="dxa"/>
            <w:vAlign w:val="center"/>
          </w:tcPr>
          <w:p w14:paraId="614433BF" w14:textId="77777777" w:rsidR="00783DEA" w:rsidRPr="00490542" w:rsidRDefault="00783DEA" w:rsidP="002C02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90542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10822099" w14:textId="77777777" w:rsidR="00783DEA" w:rsidRPr="00490542" w:rsidRDefault="00783DEA" w:rsidP="002C02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90542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6B294ADF" w14:textId="77777777" w:rsidR="00783DEA" w:rsidRPr="00490542" w:rsidRDefault="00783DEA" w:rsidP="002C0253">
            <w:pPr>
              <w:spacing w:before="80" w:after="40"/>
              <w:rPr>
                <w:rFonts w:ascii="Arial Narrow" w:hAnsi="Arial Narrow" w:cs="Arial"/>
              </w:rPr>
            </w:pPr>
            <w:r w:rsidRPr="00490542">
              <w:rPr>
                <w:rFonts w:ascii="Arial Narrow" w:hAnsi="Arial Narrow" w:cs="Arial"/>
              </w:rPr>
              <w:t>Sklep Medyczny Marta Kadzewicz</w:t>
            </w:r>
          </w:p>
          <w:p w14:paraId="2A2A3D2E" w14:textId="77777777" w:rsidR="00783DEA" w:rsidRPr="00490542" w:rsidRDefault="00783DEA" w:rsidP="002C0253">
            <w:pPr>
              <w:rPr>
                <w:rFonts w:ascii="Arial Narrow" w:hAnsi="Arial Narrow" w:cs="Arial"/>
              </w:rPr>
            </w:pPr>
            <w:r w:rsidRPr="00490542">
              <w:rPr>
                <w:rFonts w:ascii="Arial Narrow" w:hAnsi="Arial Narrow" w:cs="Arial"/>
              </w:rPr>
              <w:t xml:space="preserve">Popiełuszki 15 </w:t>
            </w:r>
          </w:p>
          <w:p w14:paraId="3179E467" w14:textId="77777777" w:rsidR="00783DEA" w:rsidRPr="00490542" w:rsidRDefault="00783DEA" w:rsidP="002C02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90542">
              <w:rPr>
                <w:rFonts w:ascii="Arial Narrow" w:hAnsi="Arial Narrow" w:cs="Arial"/>
              </w:rPr>
              <w:t>10-693 Olsztyn</w:t>
            </w:r>
          </w:p>
        </w:tc>
        <w:tc>
          <w:tcPr>
            <w:tcW w:w="2551" w:type="dxa"/>
            <w:vAlign w:val="center"/>
          </w:tcPr>
          <w:p w14:paraId="2C3C2354" w14:textId="77777777" w:rsidR="00783DEA" w:rsidRPr="00490542" w:rsidRDefault="00783DEA" w:rsidP="002C02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90542">
              <w:rPr>
                <w:rFonts w:ascii="Arial Narrow" w:hAnsi="Arial Narrow" w:cs="Arial"/>
              </w:rPr>
              <w:t>6 397.00 zł</w:t>
            </w:r>
          </w:p>
        </w:tc>
      </w:tr>
      <w:tr w:rsidR="00783DEA" w:rsidRPr="00490542" w14:paraId="5E8067ED" w14:textId="77777777" w:rsidTr="00BE1423">
        <w:tc>
          <w:tcPr>
            <w:tcW w:w="1276" w:type="dxa"/>
            <w:vAlign w:val="center"/>
          </w:tcPr>
          <w:p w14:paraId="7526C0D6" w14:textId="77777777" w:rsidR="00783DEA" w:rsidRPr="00490542" w:rsidRDefault="00783DEA" w:rsidP="002C02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90542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6AC0BE50" w14:textId="77777777" w:rsidR="00783DEA" w:rsidRPr="00490542" w:rsidRDefault="00783DEA" w:rsidP="002C02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90542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7F51E48A" w14:textId="77777777" w:rsidR="00783DEA" w:rsidRPr="00490542" w:rsidRDefault="00783DEA" w:rsidP="002C0253">
            <w:pPr>
              <w:spacing w:before="80" w:after="40"/>
              <w:rPr>
                <w:rFonts w:ascii="Arial Narrow" w:hAnsi="Arial Narrow" w:cs="Arial"/>
              </w:rPr>
            </w:pPr>
            <w:r w:rsidRPr="00490542">
              <w:rPr>
                <w:rFonts w:ascii="Arial Narrow" w:hAnsi="Arial Narrow" w:cs="Arial"/>
              </w:rPr>
              <w:t>Sklep Medyczny Marta Kadzewicz</w:t>
            </w:r>
          </w:p>
          <w:p w14:paraId="03B98E67" w14:textId="77777777" w:rsidR="00783DEA" w:rsidRPr="00490542" w:rsidRDefault="00783DEA" w:rsidP="002C0253">
            <w:pPr>
              <w:rPr>
                <w:rFonts w:ascii="Arial Narrow" w:hAnsi="Arial Narrow" w:cs="Arial"/>
              </w:rPr>
            </w:pPr>
            <w:r w:rsidRPr="00490542">
              <w:rPr>
                <w:rFonts w:ascii="Arial Narrow" w:hAnsi="Arial Narrow" w:cs="Arial"/>
              </w:rPr>
              <w:t xml:space="preserve">Popiełuszki 15 </w:t>
            </w:r>
          </w:p>
          <w:p w14:paraId="0098BA19" w14:textId="77777777" w:rsidR="00783DEA" w:rsidRPr="00490542" w:rsidRDefault="00783DEA" w:rsidP="002C02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90542">
              <w:rPr>
                <w:rFonts w:ascii="Arial Narrow" w:hAnsi="Arial Narrow" w:cs="Arial"/>
              </w:rPr>
              <w:t>10-693 Olsztyn</w:t>
            </w:r>
          </w:p>
        </w:tc>
        <w:tc>
          <w:tcPr>
            <w:tcW w:w="2551" w:type="dxa"/>
            <w:vAlign w:val="center"/>
          </w:tcPr>
          <w:p w14:paraId="7E27F8CA" w14:textId="77777777" w:rsidR="00783DEA" w:rsidRPr="00490542" w:rsidRDefault="00783DEA" w:rsidP="002C02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90542">
              <w:rPr>
                <w:rFonts w:ascii="Arial Narrow" w:hAnsi="Arial Narrow" w:cs="Arial"/>
              </w:rPr>
              <w:t>925.00 zł</w:t>
            </w:r>
          </w:p>
        </w:tc>
      </w:tr>
    </w:tbl>
    <w:p w14:paraId="7F1FCEED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90542">
        <w:rPr>
          <w:rFonts w:ascii="Arial Narrow" w:hAnsi="Arial Narrow" w:cs="Arial"/>
          <w:i/>
          <w:sz w:val="22"/>
          <w:szCs w:val="22"/>
        </w:rPr>
        <w:t>Zamawiający</w:t>
      </w:r>
      <w:bookmarkEnd w:id="0"/>
    </w:p>
    <w:p w14:paraId="3CDC9D32" w14:textId="77777777" w:rsidR="00BE1423" w:rsidRDefault="00BE1423" w:rsidP="00BE1423">
      <w:pPr>
        <w:rPr>
          <w:rFonts w:ascii="Arial Narrow" w:hAnsi="Arial Narrow" w:cs="Arial"/>
          <w:i/>
          <w:sz w:val="22"/>
          <w:szCs w:val="22"/>
        </w:rPr>
      </w:pPr>
    </w:p>
    <w:p w14:paraId="106054B1" w14:textId="77777777" w:rsidR="00BE1423" w:rsidRDefault="00BE1423" w:rsidP="00BE1423">
      <w:pPr>
        <w:rPr>
          <w:rFonts w:ascii="Arial Narrow" w:hAnsi="Arial Narrow"/>
        </w:rPr>
      </w:pPr>
    </w:p>
    <w:p w14:paraId="7850FB4B" w14:textId="77777777" w:rsidR="00BE1423" w:rsidRDefault="00BE1423" w:rsidP="00BE1423">
      <w:pPr>
        <w:rPr>
          <w:rFonts w:ascii="Arial Narrow" w:hAnsi="Arial Narrow"/>
        </w:rPr>
      </w:pPr>
    </w:p>
    <w:p w14:paraId="4416E439" w14:textId="65F16232" w:rsidR="00BE1423" w:rsidRDefault="00BE1423" w:rsidP="00BE1423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7BCFE461" w14:textId="66B61F53" w:rsidR="00BE1423" w:rsidRDefault="00BE1423" w:rsidP="00BE1423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</w:t>
      </w:r>
      <w:r w:rsidR="00B33DC3">
        <w:rPr>
          <w:rFonts w:ascii="Arial Narrow" w:hAnsi="Arial Narrow"/>
        </w:rPr>
        <w:t>10</w:t>
      </w:r>
    </w:p>
    <w:p w14:paraId="02BF5400" w14:textId="56A2D04D" w:rsidR="00BE1423" w:rsidRDefault="00BE1423" w:rsidP="00BE1423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720CB3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7E669E78" w14:textId="363861F2" w:rsidR="00BE1423" w:rsidRPr="00BE1423" w:rsidRDefault="00BE1423" w:rsidP="00BE1423">
      <w:pPr>
        <w:rPr>
          <w:rFonts w:ascii="Arial Narrow" w:hAnsi="Arial Narrow"/>
        </w:rPr>
      </w:pPr>
      <w:r>
        <w:rPr>
          <w:rFonts w:ascii="Arial Narrow" w:hAnsi="Arial Narrow"/>
        </w:rPr>
        <w:t>Data: 2025-11-27</w:t>
      </w:r>
    </w:p>
    <w:sectPr w:rsidR="00BE1423" w:rsidRPr="00BE1423" w:rsidSect="00BE14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851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9B5C3A" w14:textId="77777777" w:rsidR="00157C0C" w:rsidRDefault="00157C0C">
      <w:r>
        <w:separator/>
      </w:r>
    </w:p>
  </w:endnote>
  <w:endnote w:type="continuationSeparator" w:id="0">
    <w:p w14:paraId="01C8016F" w14:textId="77777777" w:rsidR="00157C0C" w:rsidRDefault="00157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D5D1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386C4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1C594" w14:textId="77777777" w:rsidR="00986737" w:rsidRPr="00986737" w:rsidRDefault="00B33DC3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15C347D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2258C8A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4CFD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45FC91" w14:textId="77777777" w:rsidR="009F189D" w:rsidRDefault="009F189D">
    <w:pPr>
      <w:pStyle w:val="Stopka"/>
      <w:tabs>
        <w:tab w:val="clear" w:pos="4536"/>
      </w:tabs>
      <w:jc w:val="center"/>
    </w:pPr>
  </w:p>
  <w:p w14:paraId="21F7068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82574" w14:textId="77777777" w:rsidR="00157C0C" w:rsidRDefault="00157C0C">
      <w:r>
        <w:separator/>
      </w:r>
    </w:p>
  </w:footnote>
  <w:footnote w:type="continuationSeparator" w:id="0">
    <w:p w14:paraId="08263BBA" w14:textId="77777777" w:rsidR="00157C0C" w:rsidRDefault="00157C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EDB01" w14:textId="77777777" w:rsidR="00783DEA" w:rsidRDefault="00783D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4BF27" w14:textId="77777777" w:rsidR="00783DEA" w:rsidRDefault="00783D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0352E" w14:textId="77777777" w:rsidR="00783DEA" w:rsidRDefault="00783D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7C0C"/>
    <w:rsid w:val="00007727"/>
    <w:rsid w:val="00017720"/>
    <w:rsid w:val="000310D6"/>
    <w:rsid w:val="00035488"/>
    <w:rsid w:val="000D7F25"/>
    <w:rsid w:val="000E00E5"/>
    <w:rsid w:val="00157C0C"/>
    <w:rsid w:val="00173B20"/>
    <w:rsid w:val="001C69FF"/>
    <w:rsid w:val="0023318D"/>
    <w:rsid w:val="002669A4"/>
    <w:rsid w:val="003D72FD"/>
    <w:rsid w:val="00423179"/>
    <w:rsid w:val="00490542"/>
    <w:rsid w:val="00490DC0"/>
    <w:rsid w:val="00493F8C"/>
    <w:rsid w:val="004C7E9B"/>
    <w:rsid w:val="005614F2"/>
    <w:rsid w:val="00577BC6"/>
    <w:rsid w:val="005A632E"/>
    <w:rsid w:val="0069085C"/>
    <w:rsid w:val="006B27ED"/>
    <w:rsid w:val="00783DEA"/>
    <w:rsid w:val="00843263"/>
    <w:rsid w:val="00861E75"/>
    <w:rsid w:val="00986737"/>
    <w:rsid w:val="009D19BD"/>
    <w:rsid w:val="009F189D"/>
    <w:rsid w:val="00A80738"/>
    <w:rsid w:val="00B33DC3"/>
    <w:rsid w:val="00BB547B"/>
    <w:rsid w:val="00BE1423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0E020FCB"/>
  <w15:chartTrackingRefBased/>
  <w15:docId w15:val="{1D8DDA45-BBF7-450D-82EC-9FA58307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BE142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E14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156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6</cp:revision>
  <dcterms:created xsi:type="dcterms:W3CDTF">2025-11-27T08:16:00Z</dcterms:created>
  <dcterms:modified xsi:type="dcterms:W3CDTF">2025-11-27T08:21:00Z</dcterms:modified>
</cp:coreProperties>
</file>