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13BCA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37C9E" w:rsidRPr="00937C9E">
        <w:rPr>
          <w:rFonts w:ascii="Arial" w:hAnsi="Arial" w:cs="Arial"/>
          <w:b/>
          <w:sz w:val="24"/>
          <w:szCs w:val="24"/>
        </w:rPr>
        <w:t>132/2025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37C9E" w:rsidRPr="00937C9E">
        <w:rPr>
          <w:rFonts w:ascii="Arial" w:hAnsi="Arial" w:cs="Arial"/>
        </w:rPr>
        <w:t>10 Wojskowy Szpital Kliniczny z Polikliniką Samodzielny Publiczny Zakład Opieki Zdrowotnej w Bydgoszczy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37C9E" w:rsidRPr="00937C9E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937C9E" w:rsidRPr="00937C9E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37C9E" w:rsidRPr="00937C9E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937C9E" w:rsidRPr="00937C9E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37C9E" w:rsidRPr="0012157F" w:rsidTr="008B4B9D">
        <w:tc>
          <w:tcPr>
            <w:tcW w:w="9104" w:type="dxa"/>
            <w:shd w:val="clear" w:color="auto" w:fill="D9D9D9"/>
          </w:tcPr>
          <w:p w:rsidR="00937C9E" w:rsidRPr="0012157F" w:rsidRDefault="00937C9E" w:rsidP="008B4B9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37C9E" w:rsidRDefault="00937C9E" w:rsidP="008B4B9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37C9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37C9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37C9E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37C9E" w:rsidRPr="00C86421" w:rsidRDefault="00937C9E" w:rsidP="008B4B9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37C9E" w:rsidRDefault="00937C9E" w:rsidP="008B4B9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37C9E" w:rsidRPr="00C86421" w:rsidRDefault="00937C9E" w:rsidP="008B4B9D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37C9E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37C9E">
        <w:rPr>
          <w:rFonts w:ascii="Arial" w:hAnsi="Arial" w:cs="Arial"/>
          <w:b/>
          <w:sz w:val="24"/>
          <w:szCs w:val="24"/>
        </w:rPr>
        <w:t>Przeglądy i naprawy aparatów i urządzeń medycznych dla 10 Wojskowego Szpitala Klinicznego z Polikliniką SPZOZ w Bydgoszczy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37C9E" w:rsidRPr="00937C9E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 w Bydgoszczy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BA53CA">
        <w:rPr>
          <w:rFonts w:ascii="Arial" w:hAnsi="Arial" w:cs="Arial"/>
          <w:sz w:val="24"/>
          <w:szCs w:val="24"/>
        </w:rPr>
        <w:lastRenderedPageBreak/>
        <w:t>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2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Dz.U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3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37C9E" w:rsidRPr="0012157F" w:rsidTr="008B4B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C9E" w:rsidRPr="0012157F" w:rsidRDefault="00937C9E" w:rsidP="008B4B9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37C9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7C9E" w:rsidRPr="0012157F" w:rsidRDefault="00937C9E" w:rsidP="008B4B9D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37C9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37C9E" w:rsidRPr="00937C9E" w:rsidRDefault="00937C9E" w:rsidP="008B4B9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7C9E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</w:t>
            </w:r>
            <w:r w:rsidRPr="00937C9E">
              <w:rPr>
                <w:rFonts w:ascii="Arial" w:hAnsi="Arial" w:cs="Arial"/>
                <w:sz w:val="24"/>
                <w:szCs w:val="24"/>
              </w:rPr>
              <w:lastRenderedPageBreak/>
              <w:t>którzy spełniają warunki, dotyczące  zdolności technicznej lub zawodowej. Ocena spełniania warunków udziału w postępowaniu będzie dokonana na zasadzie spełnia/nie spełnia.</w:t>
            </w:r>
          </w:p>
          <w:p w:rsidR="00937C9E" w:rsidRPr="00937C9E" w:rsidRDefault="00937C9E" w:rsidP="008B4B9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37C9E" w:rsidRPr="00937C9E" w:rsidRDefault="00937C9E" w:rsidP="008B4B9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937C9E" w:rsidRPr="0012157F" w:rsidRDefault="00937C9E" w:rsidP="008B4B9D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37C9E">
              <w:rPr>
                <w:rFonts w:ascii="Arial" w:hAnsi="Arial" w:cs="Arial"/>
                <w:sz w:val="24"/>
                <w:szCs w:val="24"/>
              </w:rPr>
              <w:t xml:space="preserve">Osoby skierowane do wykonania zamówienia muszą legitymować się imiennym aktualnym certyfikatem wystawionym przez producenta urządzenia, jego autoryzowanego przedstawiciela </w:t>
            </w:r>
            <w:r w:rsidRPr="00113BCA">
              <w:rPr>
                <w:rFonts w:ascii="Arial" w:hAnsi="Arial" w:cs="Arial"/>
                <w:b/>
                <w:sz w:val="24"/>
                <w:szCs w:val="24"/>
              </w:rPr>
              <w:t>lub innym dokumentem</w:t>
            </w:r>
            <w:r w:rsidRPr="00937C9E">
              <w:rPr>
                <w:rFonts w:ascii="Arial" w:hAnsi="Arial" w:cs="Arial"/>
                <w:sz w:val="24"/>
                <w:szCs w:val="24"/>
              </w:rPr>
              <w:t xml:space="preserve"> poświadczającym przeszkolenie w zakresie obsługi serwisowej przedmiotu zamówienia - min. 1 osoba.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698D" w:rsidRDefault="00C3698D" w:rsidP="0038231F">
      <w:pPr>
        <w:spacing w:after="0" w:line="240" w:lineRule="auto"/>
      </w:pPr>
      <w:r>
        <w:separator/>
      </w:r>
    </w:p>
  </w:endnote>
  <w:endnote w:type="continuationSeparator" w:id="1">
    <w:p w:rsidR="00C3698D" w:rsidRDefault="00C369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C9E" w:rsidRDefault="00937C9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EE7BB2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EE7BB2">
      <w:rPr>
        <w:b/>
        <w:bCs/>
        <w:sz w:val="24"/>
        <w:szCs w:val="24"/>
      </w:rPr>
      <w:fldChar w:fldCharType="separate"/>
    </w:r>
    <w:r w:rsidR="00113BCA">
      <w:rPr>
        <w:b/>
        <w:bCs/>
        <w:noProof/>
      </w:rPr>
      <w:t>3</w:t>
    </w:r>
    <w:r w:rsidR="00EE7BB2">
      <w:rPr>
        <w:b/>
        <w:bCs/>
        <w:sz w:val="24"/>
        <w:szCs w:val="24"/>
      </w:rPr>
      <w:fldChar w:fldCharType="end"/>
    </w:r>
    <w:r>
      <w:t xml:space="preserve"> z </w:t>
    </w:r>
    <w:r w:rsidR="00EE7BB2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EE7BB2">
      <w:rPr>
        <w:b/>
        <w:bCs/>
        <w:sz w:val="24"/>
        <w:szCs w:val="24"/>
      </w:rPr>
      <w:fldChar w:fldCharType="separate"/>
    </w:r>
    <w:r w:rsidR="00113BCA">
      <w:rPr>
        <w:b/>
        <w:bCs/>
        <w:noProof/>
      </w:rPr>
      <w:t>4</w:t>
    </w:r>
    <w:r w:rsidR="00EE7BB2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C9E" w:rsidRDefault="00937C9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698D" w:rsidRDefault="00C3698D" w:rsidP="0038231F">
      <w:pPr>
        <w:spacing w:after="0" w:line="240" w:lineRule="auto"/>
      </w:pPr>
      <w:r>
        <w:separator/>
      </w:r>
    </w:p>
  </w:footnote>
  <w:footnote w:type="continuationSeparator" w:id="1">
    <w:p w:rsidR="00C3698D" w:rsidRDefault="00C3698D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94173" w:rsidRPr="00CC3A52" w:rsidRDefault="00F94173" w:rsidP="00F94173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20"/>
          <w:szCs w:val="20"/>
        </w:rPr>
      </w:pPr>
      <w:r w:rsidRPr="00CC3A52">
        <w:rPr>
          <w:rFonts w:ascii="Arial Narrow" w:hAnsi="Arial Narrow" w:cs="Arial"/>
          <w:sz w:val="20"/>
          <w:szCs w:val="20"/>
        </w:rPr>
        <w:t>obywateli rosyjskich lub osób fizycznych lub prawnych, podmiotów lub organów z siedzibą w Rosji;</w:t>
      </w:r>
    </w:p>
    <w:p w:rsidR="00F94173" w:rsidRPr="00CC3A52" w:rsidRDefault="00F94173" w:rsidP="00F94173">
      <w:pPr>
        <w:pStyle w:val="Default"/>
        <w:numPr>
          <w:ilvl w:val="0"/>
          <w:numId w:val="15"/>
        </w:numPr>
        <w:ind w:left="426" w:hanging="284"/>
        <w:jc w:val="both"/>
        <w:rPr>
          <w:rFonts w:ascii="Arial Narrow" w:hAnsi="Arial Narrow"/>
          <w:sz w:val="20"/>
          <w:szCs w:val="20"/>
        </w:rPr>
      </w:pPr>
      <w:r w:rsidRPr="00CC3A52">
        <w:rPr>
          <w:rFonts w:ascii="Arial Narrow" w:hAnsi="Arial Narrow"/>
          <w:sz w:val="20"/>
          <w:szCs w:val="20"/>
        </w:rPr>
        <w:t>osóbprawnych,podmiotówluborganów,doktórychprawawłasnościbezpośredniolubpośredniowponad50%należądopodmiotu,októrymmowawlit.a)niniejszegoustępu;lub</w:t>
      </w:r>
    </w:p>
    <w:p w:rsidR="00F94173" w:rsidRPr="0032618A" w:rsidRDefault="00F94173" w:rsidP="00F94173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37 ustawy z dnia 29 września 1994 r. o rachunkowości (</w:t>
      </w:r>
      <w:proofErr w:type="spellStart"/>
      <w:r w:rsidR="00554EEB" w:rsidRPr="00554EEB">
        <w:rPr>
          <w:rFonts w:ascii="Arial" w:hAnsi="Arial" w:cs="Arial"/>
          <w:sz w:val="16"/>
          <w:szCs w:val="16"/>
        </w:rPr>
        <w:t>t.j</w:t>
      </w:r>
      <w:proofErr w:type="spellEnd"/>
      <w:r w:rsidR="00554EEB" w:rsidRPr="00554EEB">
        <w:rPr>
          <w:rFonts w:ascii="Arial" w:hAnsi="Arial" w:cs="Arial"/>
          <w:sz w:val="16"/>
          <w:szCs w:val="16"/>
        </w:rPr>
        <w:t>. Dz. U. z 2023r. poz. 120</w:t>
      </w:r>
      <w:r w:rsidRPr="0011306C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11306C">
        <w:rPr>
          <w:rFonts w:ascii="Arial" w:hAnsi="Arial" w:cs="Arial"/>
          <w:sz w:val="16"/>
          <w:szCs w:val="16"/>
        </w:rPr>
        <w:t>pkt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C9E" w:rsidRDefault="00937C9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C9E" w:rsidRDefault="00937C9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7C9E" w:rsidRDefault="00937C9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7C9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13BCA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047A2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37C9E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39E"/>
    <w:rsid w:val="00BA53CA"/>
    <w:rsid w:val="00BB0C3C"/>
    <w:rsid w:val="00BE6F04"/>
    <w:rsid w:val="00C014B5"/>
    <w:rsid w:val="00C113BF"/>
    <w:rsid w:val="00C3698D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7BB2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4173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439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9417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954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5</cp:revision>
  <cp:lastPrinted>2025-11-27T07:40:00Z</cp:lastPrinted>
  <dcterms:created xsi:type="dcterms:W3CDTF">2025-11-14T10:33:00Z</dcterms:created>
  <dcterms:modified xsi:type="dcterms:W3CDTF">2025-11-27T07:40:00Z</dcterms:modified>
</cp:coreProperties>
</file>