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699BFA97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7B36A6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E047C42" w:rsidR="00D62E6E" w:rsidRPr="00926B32" w:rsidRDefault="00C1324E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1324E">
              <w:rPr>
                <w:rFonts w:ascii="Times New Roman" w:eastAsia="Times New Roman" w:hAnsi="Times New Roman"/>
                <w:b/>
                <w:bCs/>
                <w:lang w:eastAsia="pl-PL"/>
              </w:rPr>
              <w:t>Zakup tomografu w ramach realizacji zadania: Kompleksowy program rozwoju opieki nad pacjentem kardiologicznym w Szpitalu Wojewódzkim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49FD933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C1324E">
              <w:rPr>
                <w:rFonts w:ascii="Times New Roman" w:eastAsia="Times New Roman" w:hAnsi="Times New Roman"/>
                <w:bCs/>
                <w:lang w:eastAsia="pl-PL"/>
              </w:rPr>
              <w:t>65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C1324E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C1324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32A5" w14:textId="77777777" w:rsidR="00E06994" w:rsidRDefault="00E069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A143" w14:textId="77777777" w:rsidR="00E06994" w:rsidRDefault="00E06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6C96C701" w:rsidR="005C1DC8" w:rsidRDefault="00E06994" w:rsidP="007B36A6">
    <w:pPr>
      <w:pStyle w:val="Nagwek"/>
      <w:jc w:val="center"/>
    </w:pPr>
    <w:r w:rsidRPr="00006301">
      <w:rPr>
        <w:noProof/>
      </w:rPr>
      <w:drawing>
        <wp:inline distT="0" distB="0" distL="0" distR="0" wp14:anchorId="6F5D7576" wp14:editId="688F9E47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B54E" w14:textId="77777777" w:rsidR="00E06994" w:rsidRDefault="00E06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1324E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670CA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226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11</cp:revision>
  <cp:lastPrinted>2010-01-07T09:39:00Z</cp:lastPrinted>
  <dcterms:created xsi:type="dcterms:W3CDTF">2025-03-10T08:55:00Z</dcterms:created>
  <dcterms:modified xsi:type="dcterms:W3CDTF">2025-11-27T10:37:00Z</dcterms:modified>
</cp:coreProperties>
</file>