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B69B7" w14:textId="5A2E0261" w:rsidR="005103B9" w:rsidRPr="00A90D0E" w:rsidRDefault="006676AE" w:rsidP="00B10082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A450F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5539F2C" w14:textId="77777777" w:rsidR="00C4103F" w:rsidRPr="0012157F" w:rsidRDefault="007118F0" w:rsidP="00B10082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0E210C" w14:textId="77777777" w:rsidR="006676AE" w:rsidRPr="0012157F" w:rsidRDefault="004570C9" w:rsidP="00B10082">
      <w:pPr>
        <w:pStyle w:val="Tekstpodstawowy"/>
        <w:spacing w:after="0"/>
        <w:ind w:left="4111"/>
        <w:rPr>
          <w:rFonts w:ascii="Arial" w:hAnsi="Arial" w:cs="Arial"/>
        </w:rPr>
      </w:pPr>
      <w:r w:rsidRPr="004570C9">
        <w:rPr>
          <w:rFonts w:ascii="Arial" w:hAnsi="Arial" w:cs="Arial"/>
        </w:rPr>
        <w:t>SZPITAL WOJEWÓDZKI W POZNANIU</w:t>
      </w:r>
    </w:p>
    <w:p w14:paraId="7D167676" w14:textId="77777777" w:rsidR="006676AE" w:rsidRPr="0012157F" w:rsidRDefault="004570C9" w:rsidP="00B10082">
      <w:pPr>
        <w:pStyle w:val="Tekstpodstawowy"/>
        <w:spacing w:after="0"/>
        <w:ind w:left="4111"/>
        <w:rPr>
          <w:rFonts w:ascii="Arial" w:hAnsi="Arial" w:cs="Arial"/>
        </w:rPr>
      </w:pPr>
      <w:r w:rsidRPr="004570C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4570C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1CB9A68" w14:textId="77777777" w:rsidR="00F90CD1" w:rsidRDefault="004570C9" w:rsidP="00B10082">
      <w:pPr>
        <w:pStyle w:val="Tekstpodstawowy"/>
        <w:spacing w:after="0"/>
        <w:ind w:left="4111"/>
        <w:rPr>
          <w:rFonts w:ascii="Arial" w:hAnsi="Arial" w:cs="Arial"/>
        </w:rPr>
      </w:pPr>
      <w:r w:rsidRPr="004570C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570C9">
        <w:rPr>
          <w:rFonts w:ascii="Arial" w:hAnsi="Arial" w:cs="Arial"/>
        </w:rPr>
        <w:t>Poznań</w:t>
      </w:r>
    </w:p>
    <w:p w14:paraId="5AEF6644" w14:textId="77777777" w:rsidR="009169D4" w:rsidRDefault="009169D4" w:rsidP="00B10082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331A6B" w14:textId="77777777" w:rsidR="009169D4" w:rsidRPr="0012157F" w:rsidRDefault="009169D4" w:rsidP="00B10082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C893AF0" w14:textId="77777777" w:rsidR="00C4103F" w:rsidRPr="0012157F" w:rsidRDefault="006676AE" w:rsidP="00B10082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7A6C847" w14:textId="77777777" w:rsidR="00C4103F" w:rsidRPr="0012157F" w:rsidRDefault="007118F0" w:rsidP="00B1008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45E2363" w14:textId="77777777" w:rsidR="00757EFB" w:rsidRPr="0012157F" w:rsidRDefault="00757EFB" w:rsidP="00B10082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A804D68" w14:textId="77777777" w:rsidR="007118F0" w:rsidRPr="0012157F" w:rsidRDefault="007118F0" w:rsidP="00B10082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7264A59" w14:textId="77777777" w:rsidR="00C4103F" w:rsidRPr="00650D6C" w:rsidRDefault="007936D6" w:rsidP="00B10082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2FF21AF" w14:textId="77777777" w:rsidR="00757EFB" w:rsidRPr="0012157F" w:rsidRDefault="00757EFB" w:rsidP="00B10082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0BBF8E3" w14:textId="77777777" w:rsidR="00484F88" w:rsidRDefault="007936D6" w:rsidP="00B10082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8E0BEF2" w14:textId="77777777" w:rsidR="00B10082" w:rsidRPr="00612283" w:rsidRDefault="00B10082" w:rsidP="00B10082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70C9" w:rsidRPr="0012157F" w14:paraId="454CF944" w14:textId="77777777" w:rsidTr="00274CCB">
        <w:tc>
          <w:tcPr>
            <w:tcW w:w="9104" w:type="dxa"/>
            <w:shd w:val="clear" w:color="auto" w:fill="D9D9D9"/>
          </w:tcPr>
          <w:p w14:paraId="3647ECCA" w14:textId="77777777" w:rsidR="004570C9" w:rsidRPr="0012157F" w:rsidRDefault="004570C9" w:rsidP="00B10082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053D070" w14:textId="77777777" w:rsidR="004570C9" w:rsidRPr="0012157F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570C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570C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570C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A6FFE01" w14:textId="77777777" w:rsidR="004570C9" w:rsidRPr="00612283" w:rsidRDefault="004570C9" w:rsidP="00B1008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5703160" w14:textId="77777777" w:rsidR="004570C9" w:rsidRPr="00612283" w:rsidRDefault="004570C9" w:rsidP="00B1008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C22FCE6" w14:textId="77777777" w:rsidR="004570C9" w:rsidRPr="0012157F" w:rsidRDefault="004570C9" w:rsidP="00B10082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5038D41" w14:textId="77777777" w:rsidR="00E50194" w:rsidRDefault="001F027E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0043283" w14:textId="77777777" w:rsidR="00B10082" w:rsidRDefault="00B10082" w:rsidP="00B1008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560BC1B" w14:textId="77777777" w:rsidR="00B10082" w:rsidRDefault="00B10082" w:rsidP="00B1008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10082">
        <w:rPr>
          <w:rFonts w:ascii="Arial" w:hAnsi="Arial" w:cs="Arial"/>
          <w:b/>
          <w:sz w:val="24"/>
          <w:szCs w:val="24"/>
        </w:rPr>
        <w:t xml:space="preserve">Odbiór odpadów komunalnych (zmieszanych, segregowanych, BIO) </w:t>
      </w:r>
    </w:p>
    <w:p w14:paraId="7E61E956" w14:textId="4C12B96F" w:rsidR="00B10082" w:rsidRDefault="00B10082" w:rsidP="00B1008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10082">
        <w:rPr>
          <w:rFonts w:ascii="Arial" w:hAnsi="Arial" w:cs="Arial"/>
          <w:b/>
          <w:sz w:val="24"/>
          <w:szCs w:val="24"/>
        </w:rPr>
        <w:t>z Filii nr 2 Szpitala Wojewódzkiego w Poznaniu</w:t>
      </w:r>
    </w:p>
    <w:p w14:paraId="560A0CE3" w14:textId="77777777" w:rsidR="00B10082" w:rsidRDefault="00B10082" w:rsidP="00B1008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EC80201" w14:textId="398A26E5" w:rsidR="00A44833" w:rsidRDefault="00A44833" w:rsidP="00B1008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570C9" w:rsidRPr="004570C9">
        <w:rPr>
          <w:rFonts w:ascii="Arial" w:hAnsi="Arial" w:cs="Arial"/>
          <w:b/>
          <w:sz w:val="24"/>
          <w:szCs w:val="24"/>
        </w:rPr>
        <w:t>SZW/DZP/1</w:t>
      </w:r>
      <w:r w:rsidR="00B10082">
        <w:rPr>
          <w:rFonts w:ascii="Arial" w:hAnsi="Arial" w:cs="Arial"/>
          <w:b/>
          <w:sz w:val="24"/>
          <w:szCs w:val="24"/>
        </w:rPr>
        <w:t>50</w:t>
      </w:r>
      <w:r w:rsidR="004570C9" w:rsidRPr="004570C9">
        <w:rPr>
          <w:rFonts w:ascii="Arial" w:hAnsi="Arial" w:cs="Arial"/>
          <w:b/>
          <w:sz w:val="24"/>
          <w:szCs w:val="24"/>
        </w:rPr>
        <w:t>/202</w:t>
      </w:r>
      <w:r w:rsidR="00B10082">
        <w:rPr>
          <w:rFonts w:ascii="Arial" w:hAnsi="Arial" w:cs="Arial"/>
          <w:b/>
          <w:sz w:val="24"/>
          <w:szCs w:val="24"/>
        </w:rPr>
        <w:t>5</w:t>
      </w:r>
    </w:p>
    <w:p w14:paraId="5D8A8BBB" w14:textId="77777777" w:rsidR="00B10082" w:rsidRPr="00A44833" w:rsidRDefault="00B10082" w:rsidP="00B1008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A01A66D" w14:textId="77777777" w:rsidR="00F90CD1" w:rsidRPr="0012157F" w:rsidRDefault="005434B3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570C9" w:rsidRPr="004570C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FD6F091" w14:textId="77777777" w:rsidTr="00650D6C">
        <w:tc>
          <w:tcPr>
            <w:tcW w:w="9104" w:type="dxa"/>
            <w:shd w:val="clear" w:color="auto" w:fill="D9D9D9"/>
          </w:tcPr>
          <w:p w14:paraId="4C5A50B4" w14:textId="77777777" w:rsidR="00E50194" w:rsidRPr="00650D6C" w:rsidRDefault="00650D6C" w:rsidP="00B100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3D7C916" w14:textId="77777777" w:rsidR="00C113BF" w:rsidRPr="0012157F" w:rsidRDefault="00C113BF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84A25BC" w14:textId="77777777" w:rsidR="002426FF" w:rsidRPr="00A44833" w:rsidRDefault="002426FF" w:rsidP="00B10082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F9687D8" w14:textId="77777777" w:rsidR="00023477" w:rsidRPr="006B53D6" w:rsidRDefault="00023477" w:rsidP="00B10082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CE64EB2" w14:textId="77777777" w:rsidR="00023477" w:rsidRPr="00992BD8" w:rsidRDefault="00992BD8" w:rsidP="00B10082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65EBB8" w14:textId="77777777" w:rsidR="00992BD8" w:rsidRPr="00992BD8" w:rsidRDefault="00992BD8" w:rsidP="00B10082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3109849" w14:textId="77777777" w:rsidR="00023477" w:rsidRDefault="00C113BF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EAEE2F7" w14:textId="77777777" w:rsidR="007A2BCB" w:rsidRDefault="00992BD8" w:rsidP="00B1008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645EB4A" w14:textId="77777777" w:rsidR="0011306C" w:rsidRDefault="007A2BCB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8CF5ABC" w14:textId="77777777" w:rsidTr="00CD4DD1">
        <w:tc>
          <w:tcPr>
            <w:tcW w:w="9104" w:type="dxa"/>
            <w:shd w:val="clear" w:color="auto" w:fill="D9D9D9"/>
          </w:tcPr>
          <w:p w14:paraId="436019EC" w14:textId="77777777" w:rsidR="0011306C" w:rsidRPr="00650D6C" w:rsidRDefault="0011306C" w:rsidP="00B100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5D8BCA2" w14:textId="77777777" w:rsidR="00D2702A" w:rsidRPr="0012157F" w:rsidRDefault="004F23F7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1FFF87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60A2" w14:textId="77777777" w:rsidR="00D2702A" w:rsidRPr="0012157F" w:rsidRDefault="00D2702A" w:rsidP="00B1008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C8CB" w14:textId="77777777" w:rsidR="00D2702A" w:rsidRPr="0012157F" w:rsidRDefault="00D2702A" w:rsidP="00B100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570C9" w:rsidRPr="0012157F" w14:paraId="0DA4F64F" w14:textId="77777777" w:rsidTr="00274C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326A" w14:textId="77777777" w:rsidR="004570C9" w:rsidRPr="0012157F" w:rsidRDefault="004570C9" w:rsidP="00B100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9CFCC" w14:textId="77777777" w:rsidR="004570C9" w:rsidRPr="0012157F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0C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AA57CEE" w14:textId="77777777" w:rsidR="004570C9" w:rsidRPr="004570C9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</w:p>
          <w:p w14:paraId="19B69CAA" w14:textId="77777777" w:rsidR="004570C9" w:rsidRPr="0012157F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4570C9" w:rsidRPr="0012157F" w14:paraId="2C468941" w14:textId="77777777" w:rsidTr="00274C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F24B" w14:textId="77777777" w:rsidR="004570C9" w:rsidRPr="0012157F" w:rsidRDefault="004570C9" w:rsidP="00B100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0E690" w14:textId="77777777" w:rsidR="004570C9" w:rsidRPr="0012157F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0C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039E872" w14:textId="77777777" w:rsidR="004570C9" w:rsidRPr="004570C9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</w:p>
          <w:p w14:paraId="089737DB" w14:textId="77777777" w:rsidR="004570C9" w:rsidRPr="0012157F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4570C9" w:rsidRPr="0012157F" w14:paraId="38E73ED4" w14:textId="77777777" w:rsidTr="00274C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3B09" w14:textId="77777777" w:rsidR="004570C9" w:rsidRPr="0012157F" w:rsidRDefault="004570C9" w:rsidP="00B100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997E" w14:textId="77777777" w:rsidR="004570C9" w:rsidRPr="0012157F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0C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0AA4CB7" w14:textId="77777777" w:rsidR="004570C9" w:rsidRPr="004570C9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</w:p>
          <w:p w14:paraId="304DEF6F" w14:textId="77777777" w:rsidR="004570C9" w:rsidRPr="0012157F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4570C9" w:rsidRPr="0012157F" w14:paraId="3B1A1D49" w14:textId="77777777" w:rsidTr="00274C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2C20" w14:textId="77777777" w:rsidR="004570C9" w:rsidRPr="0012157F" w:rsidRDefault="004570C9" w:rsidP="00B100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38AB0" w14:textId="77777777" w:rsidR="004570C9" w:rsidRPr="0012157F" w:rsidRDefault="004570C9" w:rsidP="00B1008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0C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12AD457" w14:textId="77777777" w:rsidR="00B10082" w:rsidRDefault="00B10082" w:rsidP="00B1008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D3F97">
              <w:rPr>
                <w:rFonts w:ascii="Arial" w:hAnsi="Arial" w:cs="Arial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0320D039" w14:textId="77777777" w:rsidR="00B10082" w:rsidRDefault="00B10082" w:rsidP="00B1008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tym zakresie Zamawiający wymaga wpisu do Rejestru </w:t>
            </w:r>
            <w:r w:rsidRPr="003D3F97">
              <w:rPr>
                <w:rFonts w:ascii="Arial" w:hAnsi="Arial" w:cs="Arial"/>
              </w:rPr>
              <w:t xml:space="preserve">Działalności Regulowanej </w:t>
            </w:r>
            <w:r>
              <w:rPr>
                <w:rFonts w:ascii="Arial" w:hAnsi="Arial" w:cs="Arial"/>
              </w:rPr>
              <w:t>na prowadzenie działalności na terenie gminy Oborniki.</w:t>
            </w:r>
          </w:p>
          <w:p w14:paraId="6B4E6F8B" w14:textId="1CE0BA2E" w:rsidR="004570C9" w:rsidRPr="0012157F" w:rsidRDefault="00B10082" w:rsidP="00B100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4B6E">
              <w:rPr>
                <w:rFonts w:ascii="Arial" w:hAnsi="Arial" w:cs="Arial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1).</w:t>
            </w:r>
          </w:p>
        </w:tc>
      </w:tr>
    </w:tbl>
    <w:p w14:paraId="73E241AC" w14:textId="77777777" w:rsidR="00E21BB4" w:rsidRPr="0012157F" w:rsidRDefault="00257E73" w:rsidP="00B1008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9FE609D" w14:textId="77777777" w:rsidR="00E21BB4" w:rsidRPr="00E21BB4" w:rsidRDefault="00E21BB4" w:rsidP="00B10082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ECD4E10" w14:textId="77777777" w:rsidR="00C62F57" w:rsidRDefault="00C62F57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5388C49" w14:textId="77777777" w:rsidR="00C62F57" w:rsidRDefault="00C62F57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56AA981" w14:textId="77777777" w:rsidR="00721D87" w:rsidRDefault="00E21BB4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7F5A3AA" w14:textId="77777777" w:rsidR="00721D87" w:rsidRDefault="00E21BB4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947685" w14:textId="77777777" w:rsidR="00721D87" w:rsidRPr="00721D87" w:rsidRDefault="00721D87" w:rsidP="00B10082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B9383E9" w14:textId="77777777" w:rsidR="00721D87" w:rsidRDefault="00E21BB4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538794E" w14:textId="77777777" w:rsidR="00E21BB4" w:rsidRPr="00E21BB4" w:rsidRDefault="00E21BB4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2928252" w14:textId="77777777" w:rsidR="00E21BB4" w:rsidRPr="00721D87" w:rsidRDefault="00E21BB4" w:rsidP="00B10082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99E6D97" w14:textId="77777777" w:rsidR="00C62F57" w:rsidRDefault="00257E73" w:rsidP="00B1008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F010800" w14:textId="77777777" w:rsidTr="00CD4DD1">
        <w:tc>
          <w:tcPr>
            <w:tcW w:w="9104" w:type="dxa"/>
            <w:shd w:val="clear" w:color="auto" w:fill="D9D9D9"/>
          </w:tcPr>
          <w:p w14:paraId="1DDEFF9E" w14:textId="77777777" w:rsidR="00BE6F04" w:rsidRPr="00650D6C" w:rsidRDefault="00E426EB" w:rsidP="00B100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59C92EF" w14:textId="77777777" w:rsidR="00FE4E2B" w:rsidRPr="00E426EB" w:rsidRDefault="00E426EB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33E8A20" w14:textId="77777777" w:rsidTr="00847232">
        <w:tc>
          <w:tcPr>
            <w:tcW w:w="9104" w:type="dxa"/>
            <w:shd w:val="clear" w:color="auto" w:fill="D9D9D9"/>
          </w:tcPr>
          <w:p w14:paraId="52BDB7BC" w14:textId="77777777" w:rsidR="00E426EB" w:rsidRPr="00650D6C" w:rsidRDefault="00E426EB" w:rsidP="00B100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145DDDF" w14:textId="77777777" w:rsidR="00E426EB" w:rsidRPr="0012157F" w:rsidRDefault="00E426EB" w:rsidP="00B1008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5D6B3D" w14:textId="77777777" w:rsidR="00E426EB" w:rsidRPr="00E426EB" w:rsidRDefault="00E426EB" w:rsidP="00B100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AE7B19D" w14:textId="77777777" w:rsidR="00E426EB" w:rsidRPr="00E426EB" w:rsidRDefault="00E426EB" w:rsidP="00B10082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595C58D" w14:textId="77777777" w:rsidR="00E426EB" w:rsidRPr="00FF0EBB" w:rsidRDefault="00E426EB" w:rsidP="00B10082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DC89341" w14:textId="77777777" w:rsidR="00E426EB" w:rsidRPr="00E426EB" w:rsidRDefault="00E426EB" w:rsidP="00B10082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2C60712" w14:textId="77777777" w:rsidR="00E426EB" w:rsidRPr="00FF0EBB" w:rsidRDefault="00E426EB" w:rsidP="00B10082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446AEF7" w14:textId="4F93029B" w:rsidR="00524951" w:rsidRDefault="00FE4E2B" w:rsidP="00B1008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B3173E" w14:textId="77777777" w:rsidR="00524951" w:rsidRDefault="00524951" w:rsidP="00B10082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F8F7361" w14:textId="77777777" w:rsidR="00FE4E2B" w:rsidRPr="0012157F" w:rsidRDefault="00524951" w:rsidP="00B10082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D49F927" w14:textId="77777777" w:rsidR="00484F88" w:rsidRPr="0012157F" w:rsidRDefault="006D536F" w:rsidP="00B10082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7DC9D" w14:textId="77777777" w:rsidR="005F0AA9" w:rsidRDefault="005F0AA9" w:rsidP="0038231F">
      <w:pPr>
        <w:spacing w:after="0" w:line="240" w:lineRule="auto"/>
      </w:pPr>
      <w:r>
        <w:separator/>
      </w:r>
    </w:p>
  </w:endnote>
  <w:endnote w:type="continuationSeparator" w:id="0">
    <w:p w14:paraId="0A1014D5" w14:textId="77777777" w:rsidR="005F0AA9" w:rsidRDefault="005F0A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0345E" w14:textId="77777777" w:rsidR="004570C9" w:rsidRDefault="004570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704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893B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023CB" w14:textId="77777777" w:rsidR="004570C9" w:rsidRDefault="004570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8E9A7" w14:textId="77777777" w:rsidR="005F0AA9" w:rsidRDefault="005F0AA9" w:rsidP="0038231F">
      <w:pPr>
        <w:spacing w:after="0" w:line="240" w:lineRule="auto"/>
      </w:pPr>
      <w:r>
        <w:separator/>
      </w:r>
    </w:p>
  </w:footnote>
  <w:footnote w:type="continuationSeparator" w:id="0">
    <w:p w14:paraId="6FE43A67" w14:textId="77777777" w:rsidR="005F0AA9" w:rsidRDefault="005F0AA9" w:rsidP="0038231F">
      <w:pPr>
        <w:spacing w:after="0" w:line="240" w:lineRule="auto"/>
      </w:pPr>
      <w:r>
        <w:continuationSeparator/>
      </w:r>
    </w:p>
  </w:footnote>
  <w:footnote w:id="1">
    <w:p w14:paraId="1918639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B1FF2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96972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322D3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D1457" w14:textId="77777777" w:rsidR="004570C9" w:rsidRDefault="00457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14D0F" w14:textId="77777777" w:rsidR="004570C9" w:rsidRDefault="00457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66F50" w14:textId="77777777" w:rsidR="004570C9" w:rsidRDefault="004570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266684">
    <w:abstractNumId w:val="11"/>
  </w:num>
  <w:num w:numId="2" w16cid:durableId="890532075">
    <w:abstractNumId w:val="0"/>
  </w:num>
  <w:num w:numId="3" w16cid:durableId="612830849">
    <w:abstractNumId w:val="10"/>
  </w:num>
  <w:num w:numId="4" w16cid:durableId="781267786">
    <w:abstractNumId w:val="13"/>
  </w:num>
  <w:num w:numId="5" w16cid:durableId="1775399713">
    <w:abstractNumId w:val="12"/>
  </w:num>
  <w:num w:numId="6" w16cid:durableId="395981809">
    <w:abstractNumId w:val="9"/>
  </w:num>
  <w:num w:numId="7" w16cid:durableId="1894385771">
    <w:abstractNumId w:val="1"/>
  </w:num>
  <w:num w:numId="8" w16cid:durableId="700133609">
    <w:abstractNumId w:val="6"/>
  </w:num>
  <w:num w:numId="9" w16cid:durableId="703136929">
    <w:abstractNumId w:val="4"/>
  </w:num>
  <w:num w:numId="10" w16cid:durableId="1162234655">
    <w:abstractNumId w:val="7"/>
  </w:num>
  <w:num w:numId="11" w16cid:durableId="574973131">
    <w:abstractNumId w:val="5"/>
  </w:num>
  <w:num w:numId="12" w16cid:durableId="386532763">
    <w:abstractNumId w:val="8"/>
  </w:num>
  <w:num w:numId="13" w16cid:durableId="866680412">
    <w:abstractNumId w:val="3"/>
  </w:num>
  <w:num w:numId="14" w16cid:durableId="1805075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8A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450F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570C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0AA9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68DD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0082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8A6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A5E27"/>
  <w15:docId w15:val="{F7C8458E-EB33-4926-A658-B7845C235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809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2022-12-13T08:43:00Z</dcterms:created>
  <dcterms:modified xsi:type="dcterms:W3CDTF">2025-11-17T08:44:00Z</dcterms:modified>
</cp:coreProperties>
</file>