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4AC39DD9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AC045C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A08A96C" w14:textId="603F31B1" w:rsidR="00AC3C49" w:rsidRDefault="00AC3C49" w:rsidP="004D1E43">
      <w:pPr>
        <w:spacing w:line="276" w:lineRule="auto"/>
        <w:jc w:val="center"/>
        <w:rPr>
          <w:b/>
          <w:bCs/>
          <w:sz w:val="22"/>
          <w:szCs w:val="22"/>
        </w:rPr>
      </w:pPr>
      <w:r w:rsidRPr="00AC3C49">
        <w:rPr>
          <w:b/>
          <w:bCs/>
          <w:sz w:val="22"/>
          <w:szCs w:val="22"/>
        </w:rPr>
        <w:t>Zakup trzech agregatów prądotwórczych na potrzeby Szpitala Wojewódzkiego</w:t>
      </w:r>
    </w:p>
    <w:p w14:paraId="5F306FD5" w14:textId="7362420B" w:rsidR="00AC3C49" w:rsidRDefault="00AC3C49" w:rsidP="004D1E43">
      <w:pPr>
        <w:spacing w:line="276" w:lineRule="auto"/>
        <w:jc w:val="center"/>
        <w:rPr>
          <w:b/>
          <w:bCs/>
          <w:sz w:val="22"/>
          <w:szCs w:val="22"/>
        </w:rPr>
      </w:pPr>
      <w:r w:rsidRPr="00AC3C49">
        <w:rPr>
          <w:b/>
          <w:bCs/>
          <w:sz w:val="22"/>
          <w:szCs w:val="22"/>
        </w:rPr>
        <w:t>w Poznaniu w ramach realizacji Programu Ochrony Ludności i Obrony Cywilnej</w:t>
      </w:r>
    </w:p>
    <w:p w14:paraId="062A5F4F" w14:textId="4958653B" w:rsidR="00AC3C49" w:rsidRDefault="00AC3C49" w:rsidP="004D1E43">
      <w:pPr>
        <w:spacing w:line="276" w:lineRule="auto"/>
        <w:jc w:val="center"/>
        <w:rPr>
          <w:b/>
          <w:bCs/>
          <w:sz w:val="22"/>
          <w:szCs w:val="22"/>
        </w:rPr>
      </w:pPr>
      <w:r w:rsidRPr="00AC3C49">
        <w:rPr>
          <w:b/>
          <w:bCs/>
          <w:sz w:val="22"/>
          <w:szCs w:val="22"/>
        </w:rPr>
        <w:t>na lata 2025-2026</w:t>
      </w:r>
    </w:p>
    <w:p w14:paraId="52264483" w14:textId="6962963C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vAlign w:val="center"/>
          </w:tcPr>
          <w:p w14:paraId="3E8B7E48" w14:textId="77777777" w:rsidR="00D233A0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  <w:p w14:paraId="1E721167" w14:textId="4EFF0CB9" w:rsidR="00281DC6" w:rsidRPr="00281DC6" w:rsidRDefault="00D233A0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>(</w:t>
            </w:r>
            <w:r>
              <w:t xml:space="preserve">ulica, miasto, </w:t>
            </w:r>
            <w:r w:rsidRPr="00281DC6">
              <w:t>województwo)</w:t>
            </w:r>
          </w:p>
        </w:tc>
        <w:tc>
          <w:tcPr>
            <w:tcW w:w="5521" w:type="dxa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vAlign w:val="center"/>
          </w:tcPr>
          <w:p w14:paraId="31F22435" w14:textId="3BADF52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</w:r>
          </w:p>
        </w:tc>
        <w:tc>
          <w:tcPr>
            <w:tcW w:w="5521" w:type="dxa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3765D075" w:rsidR="00281DC6" w:rsidRPr="00B7321F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  <w:szCs w:val="22"/>
        </w:rPr>
      </w:pPr>
      <w:r w:rsidRPr="00B7321F">
        <w:rPr>
          <w:b/>
          <w:sz w:val="22"/>
          <w:szCs w:val="22"/>
        </w:rPr>
        <w:t>SKŁADAMY OFERTĘ</w:t>
      </w:r>
      <w:r w:rsidRPr="00B7321F">
        <w:rPr>
          <w:sz w:val="22"/>
          <w:szCs w:val="22"/>
        </w:rPr>
        <w:t xml:space="preserve"> na wykonanie przedmiotu zamówienia zgodnie ze Specyfikacją Warunków Zamówienia, </w:t>
      </w:r>
      <w:r w:rsidR="00B7321F" w:rsidRPr="00B7321F">
        <w:rPr>
          <w:sz w:val="22"/>
          <w:szCs w:val="22"/>
        </w:rPr>
        <w:t xml:space="preserve">na zasadach określonych w wzorze umowy </w:t>
      </w:r>
      <w:r w:rsidRPr="00B7321F">
        <w:rPr>
          <w:sz w:val="22"/>
          <w:szCs w:val="22"/>
        </w:rPr>
        <w:t>stosując niżej wymienione stawki:</w:t>
      </w:r>
    </w:p>
    <w:p w14:paraId="7E76C24B" w14:textId="77777777" w:rsidR="007A5C07" w:rsidRDefault="007A5C07" w:rsidP="00B7321F">
      <w:pPr>
        <w:ind w:left="284"/>
        <w:jc w:val="both"/>
      </w:pPr>
      <w:bookmarkStart w:id="2" w:name="_Hlk64876004"/>
      <w:r>
        <w:t>wartość netto za wykonanie całości przedmiotu zamówienia wynosi....................... zł</w:t>
      </w:r>
    </w:p>
    <w:p w14:paraId="2D08C28A" w14:textId="77777777" w:rsidR="007A5C07" w:rsidRDefault="007A5C07" w:rsidP="00B7321F">
      <w:pPr>
        <w:ind w:left="284" w:hanging="284"/>
        <w:jc w:val="both"/>
      </w:pPr>
      <w:r>
        <w:t xml:space="preserve">     stawka  podatku VAT wynosi  ......%</w:t>
      </w:r>
    </w:p>
    <w:p w14:paraId="441BF562" w14:textId="77777777" w:rsidR="007A5C07" w:rsidRDefault="007A5C07" w:rsidP="00B7321F">
      <w:pPr>
        <w:ind w:left="284" w:hanging="284"/>
        <w:jc w:val="both"/>
      </w:pPr>
      <w:r>
        <w:t xml:space="preserve">     kwota podatku VAT wynosi ................................ zł</w:t>
      </w:r>
    </w:p>
    <w:p w14:paraId="7FA194DA" w14:textId="77777777" w:rsidR="007A5C07" w:rsidRDefault="007A5C07" w:rsidP="00B7321F">
      <w:pPr>
        <w:ind w:left="284" w:hanging="284"/>
        <w:jc w:val="both"/>
      </w:pPr>
      <w:r>
        <w:tab/>
        <w:t>wartość brutto za wykonanie całości przedmiotu zamówienia wynosi....................... zł</w:t>
      </w:r>
    </w:p>
    <w:p w14:paraId="51361886" w14:textId="669754AF" w:rsidR="00B7321F" w:rsidRDefault="007A5C07" w:rsidP="00AC3C49">
      <w:pPr>
        <w:ind w:left="284" w:hanging="284"/>
        <w:jc w:val="both"/>
      </w:pPr>
      <w:r>
        <w:t xml:space="preserve">     (słownie:.......................................................................................................................zł),</w:t>
      </w:r>
    </w:p>
    <w:p w14:paraId="5723DD12" w14:textId="18209D88" w:rsidR="004D1E43" w:rsidRPr="00062662" w:rsidRDefault="00062662" w:rsidP="00AC3C49">
      <w:pPr>
        <w:ind w:left="284"/>
        <w:jc w:val="both"/>
        <w:rPr>
          <w:bCs/>
        </w:rPr>
      </w:pPr>
      <w:r>
        <w:rPr>
          <w:bCs/>
        </w:rPr>
        <w:t>w</w:t>
      </w:r>
      <w:r w:rsidRPr="00062662">
        <w:rPr>
          <w:bCs/>
        </w:rPr>
        <w:t>artość wyliczona zgodnie z formularzem cenowym.</w:t>
      </w:r>
    </w:p>
    <w:p w14:paraId="51E7B271" w14:textId="41117E37" w:rsidR="00AC3C49" w:rsidRDefault="00AC3C49" w:rsidP="00AC3C49">
      <w:pPr>
        <w:ind w:left="284"/>
        <w:jc w:val="both"/>
      </w:pPr>
      <w:r>
        <w:rPr>
          <w:b/>
        </w:rPr>
        <w:lastRenderedPageBreak/>
        <w:t>Okres g</w:t>
      </w:r>
      <w:r w:rsidRPr="00B678B7">
        <w:rPr>
          <w:b/>
        </w:rPr>
        <w:t>warancj</w:t>
      </w:r>
      <w:r>
        <w:rPr>
          <w:b/>
        </w:rPr>
        <w:t>i</w:t>
      </w:r>
      <w:r>
        <w:rPr>
          <w:bCs/>
        </w:rPr>
        <w:t xml:space="preserve">: </w:t>
      </w:r>
      <w:r w:rsidRPr="00F86799">
        <w:rPr>
          <w:bCs/>
        </w:rPr>
        <w:t>……..…</w:t>
      </w:r>
      <w:r w:rsidRPr="00B35DA3">
        <w:t xml:space="preserve"> </w:t>
      </w:r>
      <w:r>
        <w:t>m-</w:t>
      </w:r>
      <w:proofErr w:type="spellStart"/>
      <w:r>
        <w:t>cy</w:t>
      </w:r>
      <w:proofErr w:type="spellEnd"/>
      <w:r w:rsidRPr="00B35DA3">
        <w:t xml:space="preserve"> (</w:t>
      </w:r>
      <w:r>
        <w:t>wpisać ilość</w:t>
      </w:r>
      <w:r w:rsidR="004D1E43">
        <w:t xml:space="preserve"> </w:t>
      </w:r>
      <w:r>
        <w:t>m-</w:t>
      </w:r>
      <w:proofErr w:type="spellStart"/>
      <w:r>
        <w:t>cy</w:t>
      </w:r>
      <w:proofErr w:type="spellEnd"/>
      <w:r>
        <w:t>) – II kryterium punktowane.</w:t>
      </w:r>
    </w:p>
    <w:p w14:paraId="018E8891" w14:textId="77777777" w:rsidR="00AC3C49" w:rsidRDefault="00AC3C49" w:rsidP="00B7321F">
      <w:pPr>
        <w:ind w:left="284"/>
        <w:jc w:val="both"/>
      </w:pPr>
    </w:p>
    <w:p w14:paraId="78280600" w14:textId="0FD43779" w:rsidR="007A5C07" w:rsidRDefault="004D1E43" w:rsidP="00B7321F">
      <w:pPr>
        <w:ind w:left="284"/>
        <w:jc w:val="both"/>
      </w:pPr>
      <w:r>
        <w:t>T</w:t>
      </w:r>
      <w:r w:rsidR="007A5C07">
        <w:t xml:space="preserve">ermin wykonania umowy </w:t>
      </w:r>
      <w:r w:rsidR="00AC3C49">
        <w:t>– do 15 grudnia 2025r.</w:t>
      </w:r>
    </w:p>
    <w:p w14:paraId="39FBDA66" w14:textId="15F05C4C" w:rsidR="007A5C07" w:rsidRDefault="004D1E43" w:rsidP="00B7321F">
      <w:pPr>
        <w:ind w:left="284"/>
        <w:jc w:val="both"/>
      </w:pPr>
      <w:r>
        <w:t>W</w:t>
      </w:r>
      <w:r w:rsidR="007A5C07" w:rsidRPr="00A552BA">
        <w:t xml:space="preserve">arunki płatności </w:t>
      </w:r>
      <w:r>
        <w:t>3</w:t>
      </w:r>
      <w:r w:rsidR="007A5C07" w:rsidRPr="00A552BA">
        <w:t>0 dni</w:t>
      </w:r>
    </w:p>
    <w:p w14:paraId="65FFC4E9" w14:textId="77777777" w:rsidR="00211F84" w:rsidRDefault="00211F84" w:rsidP="00B7321F">
      <w:pPr>
        <w:ind w:left="284"/>
        <w:jc w:val="both"/>
      </w:pPr>
    </w:p>
    <w:p w14:paraId="3D1EE74B" w14:textId="77777777" w:rsidR="00211F84" w:rsidRPr="00281DC6" w:rsidRDefault="00211F84" w:rsidP="00211F84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786D5868" w14:textId="219CA0F7" w:rsidR="00211F84" w:rsidRPr="00B34EF5" w:rsidRDefault="00211F84" w:rsidP="00211F84">
      <w:pPr>
        <w:pStyle w:val="Akapitzlist"/>
        <w:numPr>
          <w:ilvl w:val="0"/>
          <w:numId w:val="43"/>
        </w:numPr>
        <w:jc w:val="both"/>
      </w:pPr>
      <w:r w:rsidRPr="00B34EF5">
        <w:t xml:space="preserve">oświadczamy, że zapoznaliśmy się ze </w:t>
      </w:r>
      <w:r>
        <w:t>SWZ</w:t>
      </w:r>
      <w:r w:rsidRPr="00B34EF5">
        <w:t xml:space="preserve"> i uznajemy się za związanych określonymi w niej zasadami postępowania,</w:t>
      </w:r>
    </w:p>
    <w:p w14:paraId="15E58E36" w14:textId="0046F20B" w:rsidR="00211F84" w:rsidRPr="00B34EF5" w:rsidRDefault="00211F84" w:rsidP="00211F84">
      <w:pPr>
        <w:ind w:left="284" w:hanging="284"/>
        <w:jc w:val="both"/>
      </w:pPr>
      <w:r>
        <w:t>2</w:t>
      </w:r>
      <w:r w:rsidRPr="00B34EF5">
        <w:t>) oświadczamy, że uważamy się za związanych niniejszą ofertą na czas wskazany w </w:t>
      </w:r>
      <w:r>
        <w:t>SWZ</w:t>
      </w:r>
      <w:r w:rsidRPr="00B34EF5">
        <w:t>,</w:t>
      </w:r>
    </w:p>
    <w:p w14:paraId="228D6DFC" w14:textId="0DD1168A" w:rsidR="00211F84" w:rsidRPr="00B34EF5" w:rsidRDefault="00211F84" w:rsidP="00211F84">
      <w:pPr>
        <w:ind w:left="284" w:hanging="284"/>
        <w:jc w:val="both"/>
      </w:pPr>
      <w:r>
        <w:t>3</w:t>
      </w:r>
      <w:r w:rsidRPr="00B34EF5">
        <w:t>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C11126" w14:textId="0D65BA94" w:rsidR="00211F84" w:rsidRPr="00B34EF5" w:rsidRDefault="00211F84" w:rsidP="00211F84">
      <w:pPr>
        <w:ind w:left="284" w:hanging="284"/>
        <w:jc w:val="both"/>
      </w:pPr>
      <w:r>
        <w:t>4</w:t>
      </w:r>
      <w:r w:rsidRPr="00B34EF5">
        <w:t>)</w:t>
      </w:r>
      <w:r>
        <w:t xml:space="preserve"> </w:t>
      </w:r>
      <w:r w:rsidRPr="00B34EF5">
        <w:t xml:space="preserve">oświadczamy, że zapoznaliśmy się z wzorem umowy, który stanowi załącznik </w:t>
      </w:r>
      <w:r>
        <w:t xml:space="preserve">nr 4 </w:t>
      </w:r>
      <w:r w:rsidRPr="00B34EF5">
        <w:t xml:space="preserve">do </w:t>
      </w:r>
      <w:r>
        <w:t>SWZ</w:t>
      </w:r>
      <w:r w:rsidRPr="00B34EF5">
        <w:t xml:space="preserve"> i zobowiązujemy się w przypadku wyboru naszej oferty do zawarcia umowy na zawartych tam warunkach w miejscu i terminie wyznaczonym przez Zamawiającego.</w:t>
      </w:r>
    </w:p>
    <w:p w14:paraId="6984CDC8" w14:textId="77777777" w:rsidR="00211F84" w:rsidRDefault="00211F84" w:rsidP="00211F84">
      <w:pPr>
        <w:ind w:left="284" w:hanging="284"/>
        <w:jc w:val="both"/>
      </w:pPr>
      <w:r>
        <w:t>5</w:t>
      </w:r>
      <w:r w:rsidRPr="00B34EF5">
        <w:t xml:space="preserve">)  oświadczamy, </w:t>
      </w:r>
      <w:r w:rsidRPr="00B34EF5">
        <w:rPr>
          <w:bCs/>
        </w:rPr>
        <w:t>ż</w:t>
      </w:r>
      <w:r w:rsidRPr="00B34EF5">
        <w:t xml:space="preserve">e w cenie oferty zostały uwzględnione wszystkie koszty wykonania zamówienia i realizacji przyszłego świadczenia umownego, i </w:t>
      </w:r>
      <w:r w:rsidRPr="00B34EF5">
        <w:rPr>
          <w:bCs/>
        </w:rPr>
        <w:t>ż</w:t>
      </w:r>
      <w:r w:rsidRPr="00B34EF5">
        <w:t>e cena oferty nie ma charakteru ceny rażąco niskiej (ceny dumpingowej).</w:t>
      </w:r>
    </w:p>
    <w:p w14:paraId="54D8C3F2" w14:textId="78028506" w:rsidR="00211F84" w:rsidRPr="00B34EF5" w:rsidRDefault="00211F84" w:rsidP="00211F84">
      <w:pPr>
        <w:ind w:left="284" w:hanging="284"/>
        <w:jc w:val="both"/>
      </w:pPr>
      <w:r>
        <w:t xml:space="preserve">6) </w:t>
      </w:r>
      <w:r w:rsidRPr="00B34EF5">
        <w:t>oświadczamy, że wybór naszej oferty:</w:t>
      </w:r>
    </w:p>
    <w:p w14:paraId="1AE1EEC3" w14:textId="77777777" w:rsidR="00211F84" w:rsidRPr="00B34EF5" w:rsidRDefault="00211F84" w:rsidP="00211F84">
      <w:pPr>
        <w:ind w:left="284" w:firstLine="142"/>
        <w:jc w:val="both"/>
      </w:pPr>
      <w:r w:rsidRPr="00B34EF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instrText xml:space="preserve"> FORMCHECKBOX </w:instrText>
      </w:r>
      <w:r w:rsidRPr="00B34EF5">
        <w:fldChar w:fldCharType="separate"/>
      </w:r>
      <w:r w:rsidRPr="00B34EF5">
        <w:fldChar w:fldCharType="end"/>
      </w:r>
      <w:r w:rsidRPr="00B34EF5">
        <w:t xml:space="preserve"> </w:t>
      </w:r>
      <w:r w:rsidRPr="00B34EF5">
        <w:rPr>
          <w:b/>
        </w:rPr>
        <w:t>nie będzie</w:t>
      </w:r>
      <w:r w:rsidRPr="00B34EF5">
        <w:t xml:space="preserve"> prowadzić do powstania u Zamawiającego obowiązku podatkowego.</w:t>
      </w:r>
    </w:p>
    <w:p w14:paraId="68916C21" w14:textId="77777777" w:rsidR="00211F84" w:rsidRPr="00B34EF5" w:rsidRDefault="00211F84" w:rsidP="00211F84">
      <w:pPr>
        <w:ind w:left="284" w:firstLine="142"/>
        <w:rPr>
          <w:lang w:val="cs-CZ"/>
        </w:rPr>
      </w:pPr>
      <w:r w:rsidRPr="00B34EF5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rPr>
          <w:lang w:val="cs-CZ"/>
        </w:rPr>
        <w:instrText xml:space="preserve"> FORMCHECKBOX </w:instrText>
      </w:r>
      <w:r w:rsidRPr="00B34EF5">
        <w:rPr>
          <w:lang w:val="cs-CZ"/>
        </w:rPr>
      </w:r>
      <w:r w:rsidRPr="00B34EF5">
        <w:rPr>
          <w:lang w:val="cs-CZ"/>
        </w:rPr>
        <w:fldChar w:fldCharType="separate"/>
      </w:r>
      <w:r w:rsidRPr="00B34EF5">
        <w:fldChar w:fldCharType="end"/>
      </w:r>
      <w:r w:rsidRPr="00B34EF5">
        <w:rPr>
          <w:lang w:val="cs-CZ"/>
        </w:rPr>
        <w:t xml:space="preserve"> </w:t>
      </w:r>
      <w:r w:rsidRPr="00B34EF5">
        <w:rPr>
          <w:b/>
          <w:lang w:val="cs-CZ"/>
        </w:rPr>
        <w:t>będzie</w:t>
      </w:r>
      <w:r w:rsidRPr="00B34EF5">
        <w:rPr>
          <w:lang w:val="cs-CZ"/>
        </w:rPr>
        <w:t xml:space="preserve"> prowadzić do powstania u Zamawiającego obowiązku podatkowego następujących towarów/usług:</w:t>
      </w:r>
    </w:p>
    <w:p w14:paraId="2DEE1E28" w14:textId="1C8E8DB3" w:rsidR="00211F84" w:rsidRPr="00B34EF5" w:rsidRDefault="00211F84" w:rsidP="00211F84">
      <w:pPr>
        <w:ind w:left="284" w:firstLine="142"/>
        <w:jc w:val="both"/>
      </w:pPr>
      <w:r w:rsidRPr="00B34EF5">
        <w:t>…………………………………………………… - ………………………… zł netto</w:t>
      </w:r>
    </w:p>
    <w:p w14:paraId="2307BB27" w14:textId="77777777" w:rsidR="00211F84" w:rsidRPr="00B34EF5" w:rsidRDefault="00211F84" w:rsidP="00211F84">
      <w:pPr>
        <w:ind w:left="284" w:firstLine="142"/>
        <w:jc w:val="both"/>
        <w:rPr>
          <w:lang w:val="cs-CZ"/>
        </w:rPr>
      </w:pPr>
      <w:r w:rsidRPr="00B34EF5">
        <w:rPr>
          <w:lang w:val="cs-CZ"/>
        </w:rPr>
        <w:t>Nazwa towaru/usługi</w:t>
      </w:r>
      <w:r w:rsidRPr="00B34EF5">
        <w:rPr>
          <w:lang w:val="cs-CZ"/>
        </w:rPr>
        <w:tab/>
      </w:r>
      <w:r w:rsidRPr="00B34EF5">
        <w:rPr>
          <w:lang w:val="cs-CZ"/>
        </w:rPr>
        <w:tab/>
        <w:t>wartość bez kwoty podatku VAT</w:t>
      </w:r>
    </w:p>
    <w:p w14:paraId="7AA379BE" w14:textId="77777777" w:rsidR="00211F84" w:rsidRPr="00B34EF5" w:rsidRDefault="00211F84" w:rsidP="00211F84">
      <w:pPr>
        <w:numPr>
          <w:ilvl w:val="0"/>
          <w:numId w:val="41"/>
        </w:numPr>
        <w:ind w:left="502" w:hanging="502"/>
        <w:jc w:val="both"/>
      </w:pPr>
      <w:r w:rsidRPr="00B34EF5">
        <w:t>w przypadku wyboru oferty za ofertę najkorzystniejszą:</w:t>
      </w:r>
    </w:p>
    <w:p w14:paraId="6C825F2A" w14:textId="77777777" w:rsidR="00211F84" w:rsidRPr="00B34EF5" w:rsidRDefault="00211F84" w:rsidP="00211F84">
      <w:pPr>
        <w:numPr>
          <w:ilvl w:val="0"/>
          <w:numId w:val="40"/>
        </w:numPr>
        <w:ind w:left="720"/>
        <w:jc w:val="both"/>
      </w:pPr>
      <w:r w:rsidRPr="00B34EF5">
        <w:t>Osoba/y uprawniona/e do podpisania umowy: ………………………</w:t>
      </w:r>
      <w:r>
        <w:t>……</w:t>
      </w:r>
      <w:r w:rsidRPr="00B34EF5">
        <w:t>…...</w:t>
      </w:r>
    </w:p>
    <w:p w14:paraId="6089B2E3" w14:textId="77777777" w:rsidR="00211F84" w:rsidRPr="00B34EF5" w:rsidRDefault="00211F84" w:rsidP="00211F84">
      <w:pPr>
        <w:numPr>
          <w:ilvl w:val="0"/>
          <w:numId w:val="40"/>
        </w:numPr>
        <w:ind w:left="720"/>
        <w:jc w:val="both"/>
      </w:pPr>
      <w:r w:rsidRPr="00B34EF5">
        <w:t>Osoba do kontaktów w sprawie realizacji umowy: ………………………</w:t>
      </w:r>
      <w:r>
        <w:t>.</w:t>
      </w:r>
      <w:r w:rsidRPr="00B34EF5">
        <w:t>..….</w:t>
      </w:r>
    </w:p>
    <w:p w14:paraId="1DA08635" w14:textId="77777777" w:rsidR="00211F84" w:rsidRPr="00B34EF5" w:rsidRDefault="00211F84" w:rsidP="00211F84">
      <w:pPr>
        <w:ind w:left="284"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  tel.: ………………………………, faks: …………………………………</w:t>
      </w:r>
      <w:r>
        <w:rPr>
          <w:bCs/>
        </w:rPr>
        <w:t>.</w:t>
      </w:r>
      <w:r w:rsidRPr="00B34EF5">
        <w:rPr>
          <w:bCs/>
          <w:lang w:val="x-none"/>
        </w:rPr>
        <w:t>….…</w:t>
      </w:r>
      <w:r w:rsidRPr="00B34EF5">
        <w:rPr>
          <w:bCs/>
        </w:rPr>
        <w:t>.</w:t>
      </w:r>
      <w:r w:rsidRPr="00B34EF5">
        <w:rPr>
          <w:bCs/>
          <w:lang w:val="x-none"/>
        </w:rPr>
        <w:t>.</w:t>
      </w:r>
    </w:p>
    <w:p w14:paraId="32496DA1" w14:textId="77777777" w:rsidR="00211F84" w:rsidRPr="00B34EF5" w:rsidRDefault="00211F84" w:rsidP="00211F84">
      <w:pPr>
        <w:ind w:left="284"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</w:t>
      </w:r>
      <w:r w:rsidRPr="00B34EF5">
        <w:rPr>
          <w:bCs/>
        </w:rPr>
        <w:t xml:space="preserve"> e -</w:t>
      </w:r>
      <w:r w:rsidRPr="00B34EF5">
        <w:rPr>
          <w:bCs/>
          <w:lang w:val="x-none"/>
        </w:rPr>
        <w:t xml:space="preserve"> mail:</w:t>
      </w:r>
      <w:r w:rsidRPr="00B34EF5">
        <w:t xml:space="preserve"> </w:t>
      </w:r>
      <w:r w:rsidRPr="00B34EF5">
        <w:rPr>
          <w:bCs/>
        </w:rPr>
        <w:t>………………………..….</w:t>
      </w:r>
    </w:p>
    <w:p w14:paraId="45FF932D" w14:textId="33710905" w:rsidR="00211F84" w:rsidRPr="00B34EF5" w:rsidRDefault="00730BF1" w:rsidP="00211F84">
      <w:pPr>
        <w:ind w:left="284" w:hanging="284"/>
        <w:jc w:val="both"/>
        <w:rPr>
          <w:b/>
          <w:bCs/>
        </w:rPr>
      </w:pPr>
      <w:r>
        <w:t>8</w:t>
      </w:r>
      <w:r w:rsidR="00211F84" w:rsidRPr="00B34EF5">
        <w:t>) załącznikami do niniejszej oferty są:</w:t>
      </w:r>
    </w:p>
    <w:p w14:paraId="78BE0F71" w14:textId="77777777" w:rsidR="00211F84" w:rsidRPr="00B34EF5" w:rsidRDefault="00211F84" w:rsidP="00211F84">
      <w:pPr>
        <w:ind w:left="284" w:firstLine="142"/>
        <w:jc w:val="both"/>
      </w:pPr>
      <w:r w:rsidRPr="00B34EF5">
        <w:t>- formularz cenowy</w:t>
      </w:r>
    </w:p>
    <w:p w14:paraId="2E636A0C" w14:textId="77777777" w:rsidR="00211F84" w:rsidRDefault="00211F84" w:rsidP="00211F84">
      <w:pPr>
        <w:ind w:left="284" w:firstLine="142"/>
        <w:jc w:val="both"/>
      </w:pPr>
      <w:r w:rsidRPr="00B34EF5">
        <w:t xml:space="preserve">-  dokumenty, o których mowa w </w:t>
      </w:r>
      <w:r>
        <w:t>SWZ</w:t>
      </w:r>
      <w:r w:rsidRPr="00B34EF5">
        <w:t>,</w:t>
      </w:r>
    </w:p>
    <w:p w14:paraId="36E81BE9" w14:textId="7FA801ED" w:rsidR="00211F84" w:rsidRPr="00735932" w:rsidRDefault="00730BF1" w:rsidP="00211F84">
      <w:pPr>
        <w:ind w:left="426" w:hanging="426"/>
        <w:jc w:val="both"/>
      </w:pPr>
      <w:r>
        <w:t>9</w:t>
      </w:r>
      <w:r w:rsidR="00211F84">
        <w:t xml:space="preserve">) </w:t>
      </w:r>
      <w:r w:rsidR="00211F84" w:rsidRPr="00735932">
        <w:t>wypełniliśmy obowiązki informacyjne przewidziane w art. 13 lub art. 14 RODO</w:t>
      </w:r>
      <w:r w:rsidR="00211F84" w:rsidRPr="00735932">
        <w:rPr>
          <w:vertAlign w:val="superscript"/>
        </w:rPr>
        <w:footnoteReference w:id="2"/>
      </w:r>
      <w:r w:rsidR="00211F84" w:rsidRPr="00735932">
        <w:t xml:space="preserve">  wobec osób fizycznych, od których dane osobowe bezpośrednio lub pośrednio pozyskaliśmy w celu ubiegania się o udzielenie zamówienia publicznego w niniejszym postępowaniu</w:t>
      </w:r>
      <w:r w:rsidR="00211F84" w:rsidRPr="00735932">
        <w:rPr>
          <w:vertAlign w:val="superscript"/>
        </w:rPr>
        <w:footnoteReference w:id="3"/>
      </w:r>
      <w:r w:rsidR="00211F84" w:rsidRPr="00735932">
        <w:t>.</w:t>
      </w:r>
    </w:p>
    <w:p w14:paraId="0183936A" w14:textId="2B76429A" w:rsidR="00211F84" w:rsidRPr="00735932" w:rsidRDefault="00211F84" w:rsidP="00730BF1">
      <w:pPr>
        <w:pStyle w:val="Akapitzlist"/>
        <w:numPr>
          <w:ilvl w:val="0"/>
          <w:numId w:val="42"/>
        </w:numPr>
        <w:ind w:left="284"/>
        <w:jc w:val="both"/>
      </w:pPr>
      <w:r w:rsidRPr="00735932">
        <w:t>oświadczam, że nie podlegam wykluczeniu z postępowania na podstawie art.</w:t>
      </w:r>
      <w:r>
        <w:t xml:space="preserve"> </w:t>
      </w:r>
      <w:r w:rsidRPr="00735932">
        <w:t xml:space="preserve">108 ust 1 pkt 1-6 ustawy </w:t>
      </w:r>
      <w:proofErr w:type="spellStart"/>
      <w:r w:rsidRPr="00735932">
        <w:t>Pzp</w:t>
      </w:r>
      <w:proofErr w:type="spellEnd"/>
      <w:r w:rsidRPr="00735932">
        <w:t>.</w:t>
      </w:r>
    </w:p>
    <w:p w14:paraId="2FBAEDD9" w14:textId="77777777" w:rsidR="00211F84" w:rsidRDefault="00211F84" w:rsidP="00211F84">
      <w:pPr>
        <w:numPr>
          <w:ilvl w:val="0"/>
          <w:numId w:val="42"/>
        </w:numPr>
        <w:ind w:left="426" w:hanging="426"/>
        <w:jc w:val="both"/>
      </w:pPr>
      <w:r w:rsidRPr="00735932">
        <w:t xml:space="preserve">oświadczam, że nie podlegam wykluczeniu z postępowania na podstawie art. 109 ust. 1 pkt 4 ustawy </w:t>
      </w:r>
      <w:proofErr w:type="spellStart"/>
      <w:r w:rsidRPr="00735932">
        <w:t>Pzp</w:t>
      </w:r>
      <w:proofErr w:type="spellEnd"/>
    </w:p>
    <w:p w14:paraId="31437B58" w14:textId="77777777" w:rsidR="00211F84" w:rsidRPr="00735932" w:rsidRDefault="00211F84" w:rsidP="00211F84">
      <w:pPr>
        <w:numPr>
          <w:ilvl w:val="0"/>
          <w:numId w:val="42"/>
        </w:numPr>
        <w:ind w:left="426" w:hanging="426"/>
        <w:jc w:val="both"/>
      </w:pPr>
      <w:r w:rsidRPr="00735932">
        <w:t xml:space="preserve">oświadczam, że nie podlegam wykluczeniu z postępowania na podstawie </w:t>
      </w:r>
      <w:r w:rsidRPr="00497D7A">
        <w:t xml:space="preserve">art. 5k rozporządzenia Rady (UE) nr 833/2014 oraz  </w:t>
      </w:r>
      <w:r w:rsidRPr="00735932">
        <w:t>art. 7 ust. 1 ustawy z dnia 13 kwietnia 2022r. o szczególnych rozwiązaniach w zakresie przeciwdziałania wspieraniu agresji na Ukrainę oraz służących ochronie bezpieczeństwa</w:t>
      </w:r>
      <w:r>
        <w:t xml:space="preserve"> narodowego</w:t>
      </w:r>
    </w:p>
    <w:p w14:paraId="04DFB853" w14:textId="77777777" w:rsidR="00211F84" w:rsidRPr="00B34EF5" w:rsidRDefault="00211F84" w:rsidP="00211F84">
      <w:pPr>
        <w:ind w:left="284" w:hanging="284"/>
        <w:jc w:val="both"/>
      </w:pPr>
      <w:r w:rsidRPr="00B34EF5">
        <w:rPr>
          <w:bCs/>
        </w:rPr>
        <w:t>1</w:t>
      </w:r>
      <w:r>
        <w:rPr>
          <w:bCs/>
        </w:rPr>
        <w:t>4</w:t>
      </w:r>
      <w:r w:rsidRPr="00B34EF5">
        <w:rPr>
          <w:bCs/>
        </w:rPr>
        <w:t>)  i</w:t>
      </w:r>
      <w:r w:rsidRPr="00B34EF5">
        <w:t>nformacja dla Zamawiającego</w:t>
      </w:r>
    </w:p>
    <w:p w14:paraId="15AEFFB7" w14:textId="77777777" w:rsidR="00211F84" w:rsidRPr="00B34EF5" w:rsidRDefault="00211F84" w:rsidP="00211F84">
      <w:pPr>
        <w:ind w:left="284"/>
        <w:jc w:val="both"/>
        <w:rPr>
          <w:i/>
        </w:rPr>
      </w:pPr>
      <w:r w:rsidRPr="00B34EF5">
        <w:lastRenderedPageBreak/>
        <w:t xml:space="preserve">Wykonawca jest: </w:t>
      </w:r>
      <w:r w:rsidRPr="00B34EF5">
        <w:rPr>
          <w:i/>
        </w:rPr>
        <w:t>(właściwe zaznaczyć)</w:t>
      </w:r>
    </w:p>
    <w:p w14:paraId="7594CA1C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Mikroprzedsiębiorstw</w:t>
      </w:r>
      <w:r w:rsidRPr="00C4665C">
        <w:rPr>
          <w:rFonts w:ascii="Times New Roman" w:hAnsi="Times New Roman"/>
          <w:sz w:val="22"/>
          <w:szCs w:val="22"/>
          <w:lang w:val="pl-PL"/>
        </w:rPr>
        <w:t>o</w:t>
      </w:r>
    </w:p>
    <w:p w14:paraId="681A8653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Mał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5CA000D5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Średni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014CCDB0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J</w:t>
      </w:r>
      <w:proofErr w:type="spellStart"/>
      <w:r w:rsidRPr="00C4665C">
        <w:rPr>
          <w:rFonts w:ascii="Times New Roman" w:hAnsi="Times New Roman"/>
          <w:sz w:val="22"/>
          <w:szCs w:val="22"/>
        </w:rPr>
        <w:t>ednoosobowa</w:t>
      </w:r>
      <w:proofErr w:type="spellEnd"/>
      <w:r w:rsidRPr="00C4665C">
        <w:rPr>
          <w:rFonts w:ascii="Times New Roman" w:hAnsi="Times New Roman"/>
          <w:sz w:val="22"/>
          <w:szCs w:val="22"/>
        </w:rPr>
        <w:t xml:space="preserve"> działalność gospodarcza,  </w:t>
      </w:r>
    </w:p>
    <w:p w14:paraId="7A7B9866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72927B7C" w14:textId="77777777" w:rsidR="00211F84" w:rsidRPr="00C4665C" w:rsidRDefault="00211F84" w:rsidP="00211F84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noProof/>
          <w:sz w:val="22"/>
          <w:szCs w:val="22"/>
          <w:lang w:val="pl-PL"/>
        </w:rPr>
        <w:t>☐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 Inny rodzaj</w:t>
      </w:r>
    </w:p>
    <w:p w14:paraId="78984824" w14:textId="77777777" w:rsidR="00211F84" w:rsidRPr="007E27AA" w:rsidRDefault="00211F84" w:rsidP="00211F84">
      <w:pPr>
        <w:ind w:hanging="284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05149647" w14:textId="77777777" w:rsidR="00211F84" w:rsidRPr="007E27AA" w:rsidRDefault="00211F84" w:rsidP="00211F84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01D5C563" w14:textId="77777777" w:rsidR="00211F84" w:rsidRPr="007E27AA" w:rsidRDefault="00211F84" w:rsidP="00211F84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01022529" w14:textId="77777777" w:rsidR="00211F84" w:rsidRPr="007E27AA" w:rsidRDefault="00211F84" w:rsidP="00211F84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4A58403B" w14:textId="77777777" w:rsidR="00211F84" w:rsidRDefault="00211F84" w:rsidP="00211F84">
      <w:pPr>
        <w:pStyle w:val="Tekstpodstawowy2"/>
        <w:rPr>
          <w:szCs w:val="24"/>
          <w:u w:val="dotted"/>
        </w:rPr>
      </w:pPr>
    </w:p>
    <w:p w14:paraId="36A4F9F6" w14:textId="77777777" w:rsidR="00211F84" w:rsidRDefault="00211F84" w:rsidP="00211F84">
      <w:pPr>
        <w:pStyle w:val="Tekstpodstawowy2"/>
        <w:rPr>
          <w:szCs w:val="24"/>
          <w:u w:val="dotted"/>
        </w:rPr>
      </w:pPr>
    </w:p>
    <w:p w14:paraId="721613A1" w14:textId="77777777" w:rsidR="00211F84" w:rsidRDefault="00211F84" w:rsidP="00211F84">
      <w:pPr>
        <w:pStyle w:val="Tekstpodstawowy2"/>
        <w:rPr>
          <w:szCs w:val="24"/>
          <w:u w:val="dotted"/>
        </w:rPr>
      </w:pPr>
    </w:p>
    <w:p w14:paraId="53FBE958" w14:textId="77777777" w:rsidR="00211F84" w:rsidRPr="00B34EF5" w:rsidRDefault="00211F84" w:rsidP="00211F84">
      <w:pPr>
        <w:pStyle w:val="Tekstpodstawowy2"/>
        <w:rPr>
          <w:szCs w:val="24"/>
          <w:u w:val="dotted"/>
        </w:rPr>
      </w:pPr>
    </w:p>
    <w:p w14:paraId="0233B781" w14:textId="77777777" w:rsidR="00211F84" w:rsidRPr="00240A85" w:rsidRDefault="00211F84" w:rsidP="00211F84">
      <w:pPr>
        <w:jc w:val="both"/>
        <w:rPr>
          <w:sz w:val="16"/>
          <w:szCs w:val="16"/>
        </w:rPr>
      </w:pPr>
      <w:r w:rsidRPr="00240A85">
        <w:t>……………… dnia ………</w:t>
      </w:r>
      <w:r>
        <w:t>………………….</w:t>
      </w:r>
      <w:r w:rsidRPr="00240A85">
        <w:t>……………….</w:t>
      </w:r>
      <w:r>
        <w:t>podpis</w:t>
      </w:r>
    </w:p>
    <w:bookmarkEnd w:id="2"/>
    <w:p w14:paraId="2A40E185" w14:textId="77777777" w:rsidR="0032207E" w:rsidRDefault="0032207E" w:rsidP="00436F39">
      <w:pPr>
        <w:spacing w:line="360" w:lineRule="auto"/>
        <w:jc w:val="both"/>
      </w:pPr>
    </w:p>
    <w:sectPr w:rsidR="0032207E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A50A2" w14:textId="77777777" w:rsidR="00BD34E1" w:rsidRDefault="00BD34E1">
      <w:r>
        <w:separator/>
      </w:r>
    </w:p>
  </w:endnote>
  <w:endnote w:type="continuationSeparator" w:id="0">
    <w:p w14:paraId="6E111CFA" w14:textId="77777777" w:rsidR="00BD34E1" w:rsidRDefault="00BD3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8BD90" w14:textId="77777777" w:rsidR="00BD34E1" w:rsidRDefault="00BD34E1">
      <w:r>
        <w:separator/>
      </w:r>
    </w:p>
  </w:footnote>
  <w:footnote w:type="continuationSeparator" w:id="0">
    <w:p w14:paraId="4978FD8A" w14:textId="77777777" w:rsidR="00BD34E1" w:rsidRDefault="00BD34E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5137DDF" w14:textId="77777777" w:rsidR="00211F84" w:rsidRDefault="00211F84" w:rsidP="00211F84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7D09BB9" w14:textId="77777777" w:rsidR="00211F84" w:rsidRPr="00173016" w:rsidRDefault="00211F84" w:rsidP="00211F84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8F2CC2C" w14:textId="77777777" w:rsidR="00211F84" w:rsidRPr="00173016" w:rsidRDefault="00211F84" w:rsidP="00211F84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38F9DF29" w:rsidR="00D74BC1" w:rsidRDefault="00281DC6">
    <w:pPr>
      <w:pStyle w:val="Nagwek"/>
    </w:pPr>
    <w:r>
      <w:t>Znak sprawy: SZW/DZP/</w:t>
    </w:r>
    <w:r w:rsidR="00AC045C">
      <w:t>1</w:t>
    </w:r>
    <w:r w:rsidR="00AC3C49">
      <w:t>66</w:t>
    </w:r>
    <w:r>
      <w:t>/202</w:t>
    </w:r>
    <w:r w:rsidR="00B1067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9A4575"/>
    <w:multiLevelType w:val="hybridMultilevel"/>
    <w:tmpl w:val="19649AA4"/>
    <w:lvl w:ilvl="0" w:tplc="041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3A091C"/>
    <w:multiLevelType w:val="hybridMultilevel"/>
    <w:tmpl w:val="3A88FFAC"/>
    <w:lvl w:ilvl="0" w:tplc="6EC02DA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0881924">
    <w:abstractNumId w:val="11"/>
  </w:num>
  <w:num w:numId="2" w16cid:durableId="994534357">
    <w:abstractNumId w:val="23"/>
  </w:num>
  <w:num w:numId="3" w16cid:durableId="2126270778">
    <w:abstractNumId w:val="26"/>
  </w:num>
  <w:num w:numId="4" w16cid:durableId="1992174595">
    <w:abstractNumId w:val="6"/>
  </w:num>
  <w:num w:numId="5" w16cid:durableId="199977706">
    <w:abstractNumId w:val="30"/>
  </w:num>
  <w:num w:numId="6" w16cid:durableId="1444498243">
    <w:abstractNumId w:val="7"/>
  </w:num>
  <w:num w:numId="7" w16cid:durableId="1438480092">
    <w:abstractNumId w:val="8"/>
  </w:num>
  <w:num w:numId="8" w16cid:durableId="1742868663">
    <w:abstractNumId w:val="34"/>
  </w:num>
  <w:num w:numId="9" w16cid:durableId="806119026">
    <w:abstractNumId w:val="5"/>
  </w:num>
  <w:num w:numId="10" w16cid:durableId="1219049591">
    <w:abstractNumId w:val="33"/>
  </w:num>
  <w:num w:numId="11" w16cid:durableId="246622096">
    <w:abstractNumId w:val="28"/>
  </w:num>
  <w:num w:numId="12" w16cid:durableId="393162258">
    <w:abstractNumId w:val="13"/>
  </w:num>
  <w:num w:numId="13" w16cid:durableId="355153478">
    <w:abstractNumId w:val="27"/>
  </w:num>
  <w:num w:numId="14" w16cid:durableId="2019496971">
    <w:abstractNumId w:val="41"/>
  </w:num>
  <w:num w:numId="15" w16cid:durableId="500315939">
    <w:abstractNumId w:val="25"/>
  </w:num>
  <w:num w:numId="16" w16cid:durableId="1215770971">
    <w:abstractNumId w:val="40"/>
  </w:num>
  <w:num w:numId="17" w16cid:durableId="1289357024">
    <w:abstractNumId w:val="12"/>
  </w:num>
  <w:num w:numId="18" w16cid:durableId="79523970">
    <w:abstractNumId w:val="18"/>
  </w:num>
  <w:num w:numId="19" w16cid:durableId="617613784">
    <w:abstractNumId w:val="37"/>
  </w:num>
  <w:num w:numId="20" w16cid:durableId="2051294030">
    <w:abstractNumId w:val="1"/>
  </w:num>
  <w:num w:numId="21" w16cid:durableId="1924995712">
    <w:abstractNumId w:val="31"/>
  </w:num>
  <w:num w:numId="22" w16cid:durableId="435095744">
    <w:abstractNumId w:val="3"/>
  </w:num>
  <w:num w:numId="23" w16cid:durableId="2132353885">
    <w:abstractNumId w:val="14"/>
  </w:num>
  <w:num w:numId="24" w16cid:durableId="93287234">
    <w:abstractNumId w:val="35"/>
  </w:num>
  <w:num w:numId="25" w16cid:durableId="711541410">
    <w:abstractNumId w:val="10"/>
  </w:num>
  <w:num w:numId="26" w16cid:durableId="1172456355">
    <w:abstractNumId w:val="17"/>
  </w:num>
  <w:num w:numId="27" w16cid:durableId="1489592315">
    <w:abstractNumId w:val="21"/>
  </w:num>
  <w:num w:numId="28" w16cid:durableId="139157435">
    <w:abstractNumId w:val="19"/>
  </w:num>
  <w:num w:numId="29" w16cid:durableId="1598059750">
    <w:abstractNumId w:val="4"/>
  </w:num>
  <w:num w:numId="30" w16cid:durableId="1259871624">
    <w:abstractNumId w:val="20"/>
  </w:num>
  <w:num w:numId="31" w16cid:durableId="40055387">
    <w:abstractNumId w:val="0"/>
  </w:num>
  <w:num w:numId="32" w16cid:durableId="2095397913">
    <w:abstractNumId w:val="29"/>
  </w:num>
  <w:num w:numId="33" w16cid:durableId="1473985587">
    <w:abstractNumId w:val="22"/>
  </w:num>
  <w:num w:numId="34" w16cid:durableId="419569372">
    <w:abstractNumId w:val="32"/>
  </w:num>
  <w:num w:numId="35" w16cid:durableId="2134905608">
    <w:abstractNumId w:val="39"/>
  </w:num>
  <w:num w:numId="36" w16cid:durableId="699629085">
    <w:abstractNumId w:val="36"/>
  </w:num>
  <w:num w:numId="37" w16cid:durableId="35203857">
    <w:abstractNumId w:val="16"/>
  </w:num>
  <w:num w:numId="38" w16cid:durableId="1394890971">
    <w:abstractNumId w:val="2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9"/>
  </w:num>
  <w:num w:numId="40" w16cid:durableId="716050661">
    <w:abstractNumId w:val="38"/>
  </w:num>
  <w:num w:numId="41" w16cid:durableId="1327825404">
    <w:abstractNumId w:val="2"/>
  </w:num>
  <w:num w:numId="42" w16cid:durableId="1092169304">
    <w:abstractNumId w:val="15"/>
  </w:num>
  <w:num w:numId="43" w16cid:durableId="9060370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62662"/>
    <w:rsid w:val="001625F4"/>
    <w:rsid w:val="0018410E"/>
    <w:rsid w:val="001863C8"/>
    <w:rsid w:val="00211F84"/>
    <w:rsid w:val="00255408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441D3"/>
    <w:rsid w:val="00496B62"/>
    <w:rsid w:val="004A2566"/>
    <w:rsid w:val="004D1E43"/>
    <w:rsid w:val="00535E57"/>
    <w:rsid w:val="00584259"/>
    <w:rsid w:val="005A70C7"/>
    <w:rsid w:val="005F6A0F"/>
    <w:rsid w:val="00613B65"/>
    <w:rsid w:val="00730BF1"/>
    <w:rsid w:val="00734AFF"/>
    <w:rsid w:val="00735A7B"/>
    <w:rsid w:val="00740C0B"/>
    <w:rsid w:val="00746C4E"/>
    <w:rsid w:val="00764D26"/>
    <w:rsid w:val="007717C3"/>
    <w:rsid w:val="007A5C07"/>
    <w:rsid w:val="00917D11"/>
    <w:rsid w:val="00973A41"/>
    <w:rsid w:val="0097796A"/>
    <w:rsid w:val="00983529"/>
    <w:rsid w:val="00A552BA"/>
    <w:rsid w:val="00A60BC9"/>
    <w:rsid w:val="00A82944"/>
    <w:rsid w:val="00AC045C"/>
    <w:rsid w:val="00AC3C49"/>
    <w:rsid w:val="00B1067E"/>
    <w:rsid w:val="00B7321F"/>
    <w:rsid w:val="00BD34E1"/>
    <w:rsid w:val="00C41BC1"/>
    <w:rsid w:val="00C71FE1"/>
    <w:rsid w:val="00CA0475"/>
    <w:rsid w:val="00CA7C6C"/>
    <w:rsid w:val="00D1658C"/>
    <w:rsid w:val="00D233A0"/>
    <w:rsid w:val="00D74BC1"/>
    <w:rsid w:val="00DC688C"/>
    <w:rsid w:val="00E54BE5"/>
    <w:rsid w:val="00EB6612"/>
    <w:rsid w:val="00EC5B76"/>
    <w:rsid w:val="00F2537A"/>
    <w:rsid w:val="00F5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11F84"/>
    <w:rPr>
      <w:sz w:val="24"/>
    </w:rPr>
  </w:style>
  <w:style w:type="paragraph" w:styleId="Zwykytekst">
    <w:name w:val="Plain Text"/>
    <w:basedOn w:val="Normalny"/>
    <w:link w:val="ZwykytekstZnak"/>
    <w:rsid w:val="00211F84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11F84"/>
    <w:rPr>
      <w:rFonts w:ascii="Courier New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3</Pages>
  <Words>703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35</cp:revision>
  <cp:lastPrinted>2007-10-05T06:59:00Z</cp:lastPrinted>
  <dcterms:created xsi:type="dcterms:W3CDTF">2021-03-05T08:11:00Z</dcterms:created>
  <dcterms:modified xsi:type="dcterms:W3CDTF">2025-11-26T13:11:00Z</dcterms:modified>
</cp:coreProperties>
</file>