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08A20" w14:textId="07A01938" w:rsidR="005103B9" w:rsidRDefault="003C4FC6" w:rsidP="003C4FC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B708E8D" w14:textId="77777777" w:rsidR="003C4FC6" w:rsidRPr="003C4FC6" w:rsidRDefault="003C4FC6" w:rsidP="003C4FC6">
      <w:pPr>
        <w:rPr>
          <w:lang w:eastAsia="pl-PL"/>
        </w:rPr>
      </w:pPr>
    </w:p>
    <w:p w14:paraId="6DAFDE8A" w14:textId="77777777" w:rsidR="00C4103F" w:rsidRPr="0012157F" w:rsidRDefault="007118F0" w:rsidP="003C4FC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EF94A26" w14:textId="2E2401CD" w:rsidR="006676AE" w:rsidRPr="0012157F" w:rsidRDefault="005057E6" w:rsidP="003C4FC6">
      <w:pPr>
        <w:pStyle w:val="Tekstpodstawowy"/>
        <w:spacing w:after="0"/>
        <w:ind w:left="4111"/>
        <w:rPr>
          <w:rFonts w:ascii="Arial" w:hAnsi="Arial" w:cs="Arial"/>
        </w:rPr>
      </w:pPr>
      <w:r w:rsidRPr="005057E6">
        <w:rPr>
          <w:rFonts w:ascii="Arial" w:hAnsi="Arial" w:cs="Arial"/>
        </w:rPr>
        <w:t>SZPITAL WOJEWÓDZKI W POZNANIU</w:t>
      </w:r>
    </w:p>
    <w:p w14:paraId="0C9E4A95" w14:textId="1D15915A" w:rsidR="006676AE" w:rsidRPr="0012157F" w:rsidRDefault="005057E6" w:rsidP="003C4FC6">
      <w:pPr>
        <w:pStyle w:val="Tekstpodstawowy"/>
        <w:spacing w:after="0"/>
        <w:ind w:left="4111"/>
        <w:rPr>
          <w:rFonts w:ascii="Arial" w:hAnsi="Arial" w:cs="Arial"/>
        </w:rPr>
      </w:pPr>
      <w:r w:rsidRPr="005057E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5057E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F9FE124" w14:textId="43B89EEB" w:rsidR="00F90CD1" w:rsidRDefault="005057E6" w:rsidP="003C4FC6">
      <w:pPr>
        <w:pStyle w:val="Tekstpodstawowy"/>
        <w:spacing w:after="0"/>
        <w:ind w:left="4111"/>
        <w:rPr>
          <w:rFonts w:ascii="Arial" w:hAnsi="Arial" w:cs="Arial"/>
        </w:rPr>
      </w:pPr>
      <w:r w:rsidRPr="005057E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5057E6">
        <w:rPr>
          <w:rFonts w:ascii="Arial" w:hAnsi="Arial" w:cs="Arial"/>
        </w:rPr>
        <w:t>Poznań</w:t>
      </w:r>
    </w:p>
    <w:p w14:paraId="238CDF99" w14:textId="77777777" w:rsidR="009169D4" w:rsidRDefault="009169D4" w:rsidP="003C4FC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E6AA8ED" w14:textId="77777777" w:rsidR="00C4103F" w:rsidRPr="002578E4" w:rsidRDefault="002578E4" w:rsidP="003C4FC6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CDF7CB8" w14:textId="77777777" w:rsidR="002578E4" w:rsidRDefault="002578E4" w:rsidP="003C4FC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CC6B2E6" w14:textId="77777777" w:rsidTr="0018769E">
        <w:tc>
          <w:tcPr>
            <w:tcW w:w="2800" w:type="dxa"/>
          </w:tcPr>
          <w:p w14:paraId="74C0529E" w14:textId="77777777" w:rsidR="002578E4" w:rsidRPr="00A2540E" w:rsidRDefault="002578E4" w:rsidP="003C4FC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12E64F2" w14:textId="77777777" w:rsidR="002578E4" w:rsidRPr="00A2540E" w:rsidRDefault="002578E4" w:rsidP="003C4FC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BE360F8" w14:textId="77777777" w:rsidR="002578E4" w:rsidRPr="00A2540E" w:rsidRDefault="002578E4" w:rsidP="003C4FC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0BE7C2" w14:textId="77777777" w:rsidR="002578E4" w:rsidRPr="00A2540E" w:rsidRDefault="002578E4" w:rsidP="003C4FC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F818235" w14:textId="77777777" w:rsidTr="0018769E">
        <w:tc>
          <w:tcPr>
            <w:tcW w:w="2800" w:type="dxa"/>
          </w:tcPr>
          <w:p w14:paraId="1DCA0EF4" w14:textId="77777777" w:rsidR="002578E4" w:rsidRPr="00A2540E" w:rsidRDefault="002578E4" w:rsidP="003C4FC6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BAC619B" w14:textId="77777777" w:rsidR="002578E4" w:rsidRPr="00A2540E" w:rsidRDefault="002578E4" w:rsidP="003C4FC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F2975A3" w14:textId="77777777" w:rsidR="002578E4" w:rsidRPr="00A2540E" w:rsidRDefault="002578E4" w:rsidP="003C4FC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92D1A6" w14:textId="77777777" w:rsidR="002578E4" w:rsidRPr="00A2540E" w:rsidRDefault="002578E4" w:rsidP="003C4FC6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6CE7DE" w14:textId="77777777" w:rsidR="002578E4" w:rsidRPr="002578E4" w:rsidRDefault="002578E4" w:rsidP="003C4FC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057E6" w:rsidRPr="0012157F" w14:paraId="29E1EAB3" w14:textId="77777777" w:rsidTr="00121907">
        <w:tc>
          <w:tcPr>
            <w:tcW w:w="9104" w:type="dxa"/>
            <w:shd w:val="clear" w:color="auto" w:fill="D9D9D9"/>
          </w:tcPr>
          <w:p w14:paraId="51538606" w14:textId="77777777" w:rsidR="005057E6" w:rsidRPr="0012157F" w:rsidRDefault="005057E6" w:rsidP="003C4FC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C496A5A" w14:textId="2422B406" w:rsidR="005057E6" w:rsidRPr="0012157F" w:rsidRDefault="005057E6" w:rsidP="003C4F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057E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057E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057E6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5057E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057E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781ADD2" w14:textId="77777777" w:rsidR="005057E6" w:rsidRPr="00612283" w:rsidRDefault="005057E6" w:rsidP="003C4FC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4F65B28" w14:textId="77777777" w:rsidR="005057E6" w:rsidRPr="00612283" w:rsidRDefault="005057E6" w:rsidP="003C4FC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A13EFC3" w14:textId="77777777" w:rsidR="005057E6" w:rsidRPr="0012157F" w:rsidRDefault="005057E6" w:rsidP="003C4FC6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F92A75E" w14:textId="77777777" w:rsidR="00E50194" w:rsidRDefault="001F027E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5BABF9C" w14:textId="77777777" w:rsidTr="0018769E">
        <w:tc>
          <w:tcPr>
            <w:tcW w:w="2269" w:type="dxa"/>
          </w:tcPr>
          <w:p w14:paraId="782B9BA9" w14:textId="77777777" w:rsidR="002578E4" w:rsidRPr="00A2540E" w:rsidRDefault="002578E4" w:rsidP="003C4FC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FF8C6B" w14:textId="10F65A7B" w:rsidR="002578E4" w:rsidRPr="00A2540E" w:rsidRDefault="005057E6" w:rsidP="003C4FC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057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trzech agregatów prądotwórczych na potrzeby Szpitala Wojewódzkiego w Poznaniu w ramach realizacji Programu Ochrony Ludności i Obrony Cywilnej na lata 2025-2026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057E6" w:rsidRPr="00A2540E" w14:paraId="253AF3EE" w14:textId="77777777" w:rsidTr="00121907">
        <w:tc>
          <w:tcPr>
            <w:tcW w:w="2269" w:type="dxa"/>
          </w:tcPr>
          <w:p w14:paraId="5E8D2016" w14:textId="77777777" w:rsidR="005057E6" w:rsidRPr="00A2540E" w:rsidRDefault="005057E6" w:rsidP="003C4FC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714D4F7" w14:textId="08420B90" w:rsidR="005057E6" w:rsidRPr="00A2540E" w:rsidRDefault="005057E6" w:rsidP="003C4FC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057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SZW/DZP/166/2025</w:t>
            </w:r>
          </w:p>
        </w:tc>
      </w:tr>
    </w:tbl>
    <w:p w14:paraId="51D23395" w14:textId="77777777" w:rsidR="002578E4" w:rsidRDefault="002578E4" w:rsidP="003C4FC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811B845" w14:textId="75B7264C" w:rsidR="00F90CD1" w:rsidRPr="0012157F" w:rsidRDefault="005434B3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057E6" w:rsidRPr="005057E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F78EEC9" w14:textId="77777777" w:rsidTr="00650D6C">
        <w:tc>
          <w:tcPr>
            <w:tcW w:w="9104" w:type="dxa"/>
            <w:shd w:val="clear" w:color="auto" w:fill="D9D9D9"/>
          </w:tcPr>
          <w:p w14:paraId="2AD6DA14" w14:textId="77777777" w:rsidR="00E50194" w:rsidRPr="00650D6C" w:rsidRDefault="00650D6C" w:rsidP="003C4F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D6D4D5E" w14:textId="77777777" w:rsidR="00C113BF" w:rsidRPr="0012157F" w:rsidRDefault="00C113BF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53DD967" w14:textId="77777777" w:rsidR="002426FF" w:rsidRPr="00A44833" w:rsidRDefault="002426FF" w:rsidP="003C4FC6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0CA1E7B" w14:textId="77777777" w:rsidR="00023477" w:rsidRPr="006B53D6" w:rsidRDefault="00023477" w:rsidP="003C4FC6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5003B43" w14:textId="77777777" w:rsidR="00023477" w:rsidRPr="00992BD8" w:rsidRDefault="00992BD8" w:rsidP="003C4FC6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EE465E" w14:textId="77777777" w:rsidR="00992BD8" w:rsidRPr="00992BD8" w:rsidRDefault="00992BD8" w:rsidP="003C4FC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140E5380" w14:textId="77777777" w:rsidR="00023477" w:rsidRDefault="00C113BF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4A616B1" w14:textId="77777777" w:rsidR="007A2BCB" w:rsidRDefault="00992BD8" w:rsidP="003C4FC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2C138D3" w14:textId="77777777" w:rsidR="005057E6" w:rsidRDefault="007A2BCB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79ADDD27" w14:textId="77777777" w:rsidR="00AC6A18" w:rsidRDefault="00AC6A18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2B82D68" w14:textId="77777777" w:rsidTr="00CD4DD1">
        <w:tc>
          <w:tcPr>
            <w:tcW w:w="9104" w:type="dxa"/>
            <w:shd w:val="clear" w:color="auto" w:fill="D9D9D9"/>
          </w:tcPr>
          <w:p w14:paraId="1E0A0D97" w14:textId="77777777" w:rsidR="0011306C" w:rsidRPr="00650D6C" w:rsidRDefault="0011306C" w:rsidP="003C4F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EB29032" w14:textId="77777777" w:rsidR="00D2702A" w:rsidRPr="0012157F" w:rsidRDefault="004F23F7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B6EEE5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CED1" w14:textId="77777777" w:rsidR="00D2702A" w:rsidRPr="0012157F" w:rsidRDefault="00D2702A" w:rsidP="003C4FC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140D" w14:textId="77777777" w:rsidR="00D2702A" w:rsidRPr="0012157F" w:rsidRDefault="00D2702A" w:rsidP="003C4F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057E6" w:rsidRPr="0012157F" w14:paraId="6A8A4CA1" w14:textId="77777777" w:rsidTr="001219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99115" w14:textId="77777777" w:rsidR="005057E6" w:rsidRPr="0012157F" w:rsidRDefault="005057E6" w:rsidP="003C4F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57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D5E7" w14:textId="38D0377E" w:rsidR="005057E6" w:rsidRPr="0012157F" w:rsidRDefault="005057E6" w:rsidP="003C4F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57E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7BDE1C0" w14:textId="07AEC048" w:rsidR="005057E6" w:rsidRPr="0012157F" w:rsidRDefault="005057E6" w:rsidP="003C4F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7E6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5057E6" w:rsidRPr="0012157F" w14:paraId="07AFF948" w14:textId="77777777" w:rsidTr="001219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3B3C" w14:textId="48B9FA5F" w:rsidR="005057E6" w:rsidRPr="0012157F" w:rsidRDefault="005057E6" w:rsidP="003C4F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57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445AA" w14:textId="660BFF08" w:rsidR="005057E6" w:rsidRPr="0012157F" w:rsidRDefault="005057E6" w:rsidP="003C4F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57E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C814E91" w14:textId="41CB17C6" w:rsidR="005057E6" w:rsidRPr="0012157F" w:rsidRDefault="005057E6" w:rsidP="003C4F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7E6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5057E6" w:rsidRPr="0012157F" w14:paraId="76271124" w14:textId="77777777" w:rsidTr="001219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D887" w14:textId="0F45F96F" w:rsidR="005057E6" w:rsidRPr="0012157F" w:rsidRDefault="005057E6" w:rsidP="003C4F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57E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8578" w14:textId="3F16F68C" w:rsidR="005057E6" w:rsidRPr="0012157F" w:rsidRDefault="005057E6" w:rsidP="003C4F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57E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BA2F894" w14:textId="02D6AB78" w:rsidR="005057E6" w:rsidRPr="0012157F" w:rsidRDefault="005057E6" w:rsidP="003C4F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7E6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5057E6" w:rsidRPr="0012157F" w14:paraId="1064706A" w14:textId="77777777" w:rsidTr="001219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D9C3" w14:textId="3BF628FB" w:rsidR="005057E6" w:rsidRPr="0012157F" w:rsidRDefault="005057E6" w:rsidP="003C4F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57E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AC60A" w14:textId="1E70822B" w:rsidR="005057E6" w:rsidRPr="0012157F" w:rsidRDefault="005057E6" w:rsidP="003C4F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57E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84C40F3" w14:textId="408D68D1" w:rsidR="005057E6" w:rsidRPr="0012157F" w:rsidRDefault="005057E6" w:rsidP="003C4F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7E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6AA9A13" w14:textId="77777777" w:rsidR="00E21BB4" w:rsidRPr="0012157F" w:rsidRDefault="00257E73" w:rsidP="003C4FC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9E59FB8" w14:textId="77777777" w:rsidR="00E21BB4" w:rsidRPr="00E21BB4" w:rsidRDefault="00E21BB4" w:rsidP="003C4FC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92D475D" w14:textId="77777777" w:rsidR="00C62F57" w:rsidRDefault="00C62F57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9177561" w14:textId="77777777" w:rsidR="00C62F57" w:rsidRDefault="00C62F57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3FEE5BA" w14:textId="77777777" w:rsidR="00721D87" w:rsidRDefault="00E21BB4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4BFE219" w14:textId="77777777" w:rsidR="00721D87" w:rsidRDefault="00E21BB4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0517E2C" w14:textId="77777777" w:rsidR="00721D87" w:rsidRPr="00721D87" w:rsidRDefault="00721D87" w:rsidP="003C4FC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1623473" w14:textId="77777777" w:rsidR="00721D87" w:rsidRDefault="00E21BB4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F831126" w14:textId="77777777" w:rsidR="00E21BB4" w:rsidRPr="00E21BB4" w:rsidRDefault="00E21BB4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2358B77" w14:textId="77777777" w:rsidR="00E21BB4" w:rsidRPr="00721D87" w:rsidRDefault="00E21BB4" w:rsidP="003C4FC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B341199" w14:textId="77777777" w:rsidR="00C62F57" w:rsidRDefault="00257E73" w:rsidP="003C4FC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0B8D48D" w14:textId="77777777" w:rsidTr="00CD4DD1">
        <w:tc>
          <w:tcPr>
            <w:tcW w:w="9104" w:type="dxa"/>
            <w:shd w:val="clear" w:color="auto" w:fill="D9D9D9"/>
          </w:tcPr>
          <w:p w14:paraId="2793EB5B" w14:textId="77777777" w:rsidR="00BE6F04" w:rsidRPr="00650D6C" w:rsidRDefault="00E426EB" w:rsidP="003C4F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DBF24E6" w14:textId="77777777" w:rsidR="00FE4E2B" w:rsidRDefault="00E426EB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B00E08D" w14:textId="77777777" w:rsidR="003C4FC6" w:rsidRDefault="003C4FC6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E9CD6A" w14:textId="77777777" w:rsidR="003C4FC6" w:rsidRDefault="003C4FC6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B06E3C" w14:textId="77777777" w:rsidR="003C4FC6" w:rsidRDefault="003C4FC6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4DA84F" w14:textId="77777777" w:rsidR="003C4FC6" w:rsidRDefault="003C4FC6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DACE09" w14:textId="77777777" w:rsidR="003C4FC6" w:rsidRPr="00E426EB" w:rsidRDefault="003C4FC6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8F0834C" w14:textId="77777777" w:rsidTr="00847232">
        <w:tc>
          <w:tcPr>
            <w:tcW w:w="9104" w:type="dxa"/>
            <w:shd w:val="clear" w:color="auto" w:fill="D9D9D9"/>
          </w:tcPr>
          <w:p w14:paraId="28F7792D" w14:textId="77777777" w:rsidR="00E426EB" w:rsidRPr="00650D6C" w:rsidRDefault="00E426EB" w:rsidP="003C4F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DE9CD2D" w14:textId="77777777" w:rsidR="00E426EB" w:rsidRPr="0012157F" w:rsidRDefault="00E426EB" w:rsidP="003C4FC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713DFF" w14:textId="77777777" w:rsidR="00E426EB" w:rsidRPr="00E426EB" w:rsidRDefault="00E426EB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C6422D9" w14:textId="77777777" w:rsidR="00E426EB" w:rsidRPr="00E426EB" w:rsidRDefault="00E426EB" w:rsidP="003C4FC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899B60D" w14:textId="77777777" w:rsidR="00E426EB" w:rsidRPr="00FF0EBB" w:rsidRDefault="00E426EB" w:rsidP="003C4FC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BE9D4AE" w14:textId="77777777" w:rsidR="00E426EB" w:rsidRPr="00E426EB" w:rsidRDefault="00E426EB" w:rsidP="003C4FC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4910DBF" w14:textId="77777777" w:rsidR="00E426EB" w:rsidRPr="00FF0EBB" w:rsidRDefault="00E426EB" w:rsidP="003C4FC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C94003" w14:textId="77777777" w:rsidR="00E426EB" w:rsidRDefault="00E426EB" w:rsidP="003C4F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A994F2" w14:textId="77777777" w:rsidR="0012157F" w:rsidRPr="0012157F" w:rsidRDefault="0012157F" w:rsidP="003C4FC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3EA4B" w14:textId="77777777" w:rsidR="00524951" w:rsidRDefault="00FE4E2B" w:rsidP="003C4FC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D002C0B" w14:textId="77777777" w:rsidR="00524951" w:rsidRDefault="00524951" w:rsidP="003C4FC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AA671F2" w14:textId="77777777" w:rsidR="00FE4E2B" w:rsidRPr="0012157F" w:rsidRDefault="00524951" w:rsidP="003C4FC6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E6E237B" w14:textId="77777777" w:rsidR="00484F88" w:rsidRPr="0012157F" w:rsidRDefault="006D536F" w:rsidP="003C4FC6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EF59C" w14:textId="77777777" w:rsidR="004975B1" w:rsidRDefault="004975B1" w:rsidP="0038231F">
      <w:pPr>
        <w:spacing w:after="0" w:line="240" w:lineRule="auto"/>
      </w:pPr>
      <w:r>
        <w:separator/>
      </w:r>
    </w:p>
  </w:endnote>
  <w:endnote w:type="continuationSeparator" w:id="0">
    <w:p w14:paraId="59F3B397" w14:textId="77777777" w:rsidR="004975B1" w:rsidRDefault="004975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0E931" w14:textId="77777777" w:rsidR="005057E6" w:rsidRDefault="005057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E073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86BC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23D6F" w14:textId="77777777" w:rsidR="005057E6" w:rsidRDefault="005057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76542" w14:textId="77777777" w:rsidR="004975B1" w:rsidRDefault="004975B1" w:rsidP="0038231F">
      <w:pPr>
        <w:spacing w:after="0" w:line="240" w:lineRule="auto"/>
      </w:pPr>
      <w:r>
        <w:separator/>
      </w:r>
    </w:p>
  </w:footnote>
  <w:footnote w:type="continuationSeparator" w:id="0">
    <w:p w14:paraId="045B6B90" w14:textId="77777777" w:rsidR="004975B1" w:rsidRDefault="004975B1" w:rsidP="0038231F">
      <w:pPr>
        <w:spacing w:after="0" w:line="240" w:lineRule="auto"/>
      </w:pPr>
      <w:r>
        <w:continuationSeparator/>
      </w:r>
    </w:p>
  </w:footnote>
  <w:footnote w:id="1">
    <w:p w14:paraId="6F119A7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5FDF1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5FF163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03AB59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5D142BC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91162" w14:textId="77777777" w:rsidR="005057E6" w:rsidRDefault="00505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3A6CC" w14:textId="77777777" w:rsidR="005057E6" w:rsidRDefault="005057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C8182" w14:textId="77777777" w:rsidR="005057E6" w:rsidRDefault="005057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062782">
    <w:abstractNumId w:val="11"/>
  </w:num>
  <w:num w:numId="2" w16cid:durableId="1087505961">
    <w:abstractNumId w:val="0"/>
  </w:num>
  <w:num w:numId="3" w16cid:durableId="2020081712">
    <w:abstractNumId w:val="10"/>
  </w:num>
  <w:num w:numId="4" w16cid:durableId="1303803419">
    <w:abstractNumId w:val="13"/>
  </w:num>
  <w:num w:numId="5" w16cid:durableId="1284464262">
    <w:abstractNumId w:val="12"/>
  </w:num>
  <w:num w:numId="6" w16cid:durableId="2005275741">
    <w:abstractNumId w:val="9"/>
  </w:num>
  <w:num w:numId="7" w16cid:durableId="1824081008">
    <w:abstractNumId w:val="1"/>
  </w:num>
  <w:num w:numId="8" w16cid:durableId="993531525">
    <w:abstractNumId w:val="6"/>
  </w:num>
  <w:num w:numId="9" w16cid:durableId="504635059">
    <w:abstractNumId w:val="4"/>
  </w:num>
  <w:num w:numId="10" w16cid:durableId="2092117651">
    <w:abstractNumId w:val="7"/>
  </w:num>
  <w:num w:numId="11" w16cid:durableId="60980851">
    <w:abstractNumId w:val="5"/>
  </w:num>
  <w:num w:numId="12" w16cid:durableId="1262955828">
    <w:abstractNumId w:val="8"/>
  </w:num>
  <w:num w:numId="13" w16cid:durableId="1327590608">
    <w:abstractNumId w:val="3"/>
  </w:num>
  <w:num w:numId="14" w16cid:durableId="654453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433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4FC6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5B1"/>
    <w:rsid w:val="004C4854"/>
    <w:rsid w:val="004D7E48"/>
    <w:rsid w:val="004F23F7"/>
    <w:rsid w:val="004F40EF"/>
    <w:rsid w:val="005057E6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6433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C90F17"/>
  <w15:docId w15:val="{BFEC3B97-843E-4F7E-9FA8-49DA196B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2025-11-26T13:13:00Z</dcterms:created>
  <dcterms:modified xsi:type="dcterms:W3CDTF">2025-11-26T13:13:00Z</dcterms:modified>
</cp:coreProperties>
</file>