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FA342" w14:textId="20EA9EF9"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935F16">
        <w:rPr>
          <w:rFonts w:ascii="Arial Narrow" w:hAnsi="Arial Narrow"/>
          <w:sz w:val="22"/>
          <w:szCs w:val="22"/>
        </w:rPr>
        <w:t xml:space="preserve">, </w:t>
      </w:r>
      <w:r w:rsidR="006E19D5">
        <w:rPr>
          <w:rFonts w:ascii="Arial Narrow" w:hAnsi="Arial Narrow"/>
          <w:sz w:val="22"/>
          <w:szCs w:val="22"/>
        </w:rPr>
        <w:t>01-12</w:t>
      </w:r>
      <w:r w:rsidR="00935F16">
        <w:rPr>
          <w:rFonts w:ascii="Arial Narrow" w:hAnsi="Arial Narrow"/>
          <w:sz w:val="22"/>
          <w:szCs w:val="22"/>
        </w:rPr>
        <w:t xml:space="preserve">-2025 </w:t>
      </w:r>
      <w:r w:rsidR="008145FA">
        <w:rPr>
          <w:rFonts w:ascii="Arial Narrow" w:hAnsi="Arial Narrow"/>
          <w:sz w:val="22"/>
          <w:szCs w:val="22"/>
        </w:rPr>
        <w:t>r.</w:t>
      </w:r>
    </w:p>
    <w:p w14:paraId="26B6F591" w14:textId="77777777"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14:paraId="53F7864E" w14:textId="77777777"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14:paraId="59E834E0" w14:textId="77777777"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14:paraId="3C416DB6" w14:textId="77777777"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14:paraId="351AAE05" w14:textId="77777777"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14:paraId="5B92B38E" w14:textId="77777777"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14:paraId="04F50DD9" w14:textId="77777777" w:rsidTr="005E28E4">
        <w:trPr>
          <w:trHeight w:val="638"/>
        </w:trPr>
        <w:tc>
          <w:tcPr>
            <w:tcW w:w="959" w:type="dxa"/>
          </w:tcPr>
          <w:p w14:paraId="25FF4234" w14:textId="77777777"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371A9EB" w14:textId="77581591" w:rsidR="006E19D5" w:rsidRPr="006E19D5" w:rsidRDefault="00C240F0" w:rsidP="006E19D5">
            <w:pPr>
              <w:ind w:left="142" w:right="84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E19D5">
              <w:rPr>
                <w:rFonts w:ascii="Arial" w:hAnsi="Arial" w:cs="Arial"/>
                <w:sz w:val="20"/>
                <w:szCs w:val="20"/>
              </w:rPr>
              <w:t>postępowania o udzielenie zamówienia publicznego, prowadzonego w trybie uproszczone (pozaustawowe)</w:t>
            </w:r>
            <w:r w:rsidRPr="006E19D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E19D5">
              <w:rPr>
                <w:rFonts w:ascii="Arial" w:hAnsi="Arial" w:cs="Arial"/>
                <w:bCs/>
                <w:sz w:val="20"/>
                <w:szCs w:val="20"/>
              </w:rPr>
              <w:t>na</w:t>
            </w:r>
            <w:r w:rsidRPr="006E19D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F479F" w:rsidRPr="006E19D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6E19D5" w:rsidRPr="006E19D5">
              <w:rPr>
                <w:rFonts w:ascii="Arial" w:hAnsi="Arial" w:cs="Arial"/>
                <w:b/>
                <w:sz w:val="20"/>
                <w:szCs w:val="20"/>
              </w:rPr>
              <w:t>wykonanie usługi jednorazowego przeglądu serwisowego zasilaczy UPS podtrzymujących budynkowe linie zasilania elektrycznego dla potrzeb Centrum NanoBioMedycznego UAM przy ul. Wszechnicy Piastowskiej 3 w Poznaniu,</w:t>
            </w:r>
          </w:p>
          <w:p w14:paraId="4A907D1A" w14:textId="77777777" w:rsidR="006E19D5" w:rsidRPr="006E19D5" w:rsidRDefault="006E19D5" w:rsidP="006E19D5">
            <w:pPr>
              <w:ind w:left="142" w:right="8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E19D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nr zapytania ofertowego ZP3/6563</w:t>
            </w:r>
          </w:p>
          <w:p w14:paraId="4C9B82C8" w14:textId="241C3B65" w:rsidR="00C240F0" w:rsidRPr="00C84CAA" w:rsidRDefault="00C240F0" w:rsidP="00935F1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4820F37B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</w:t>
      </w:r>
      <w:r w:rsidR="002D6ABC">
        <w:rPr>
          <w:rFonts w:ascii="Arial Narrow" w:hAnsi="Arial Narrow"/>
          <w:sz w:val="22"/>
          <w:szCs w:val="22"/>
        </w:rPr>
        <w:t xml:space="preserve"> </w:t>
      </w:r>
      <w:r w:rsidR="00C84CAA">
        <w:rPr>
          <w:rFonts w:ascii="Arial Narrow" w:hAnsi="Arial Narrow"/>
          <w:sz w:val="22"/>
          <w:szCs w:val="22"/>
        </w:rPr>
        <w:t>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14:paraId="3329919F" w14:textId="77777777"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14:paraId="3E7F8D71" w14:textId="77777777" w:rsidTr="00C84CAA">
        <w:trPr>
          <w:cantSplit/>
          <w:trHeight w:val="859"/>
          <w:jc w:val="center"/>
        </w:trPr>
        <w:tc>
          <w:tcPr>
            <w:tcW w:w="5262" w:type="dxa"/>
          </w:tcPr>
          <w:p w14:paraId="5CC455BB" w14:textId="0689CEA5" w:rsidR="008145FA" w:rsidRDefault="006E19D5" w:rsidP="00C84CAA">
            <w:pPr>
              <w:spacing w:line="36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Riello Delta Power sp. z o.o.</w:t>
            </w:r>
          </w:p>
          <w:p w14:paraId="7319C005" w14:textId="110845B4" w:rsidR="0050637C" w:rsidRPr="0050637C" w:rsidRDefault="002D6ABC" w:rsidP="00C84CAA">
            <w:pPr>
              <w:spacing w:line="36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u</w:t>
            </w:r>
            <w:r w:rsidR="0050637C" w:rsidRPr="0050637C">
              <w:rPr>
                <w:rFonts w:ascii="Arial Narrow" w:hAnsi="Arial Narrow"/>
                <w:b/>
              </w:rPr>
              <w:t xml:space="preserve">l. </w:t>
            </w:r>
            <w:r w:rsidR="006E19D5">
              <w:rPr>
                <w:rFonts w:ascii="Arial Narrow" w:hAnsi="Arial Narrow"/>
                <w:b/>
              </w:rPr>
              <w:t>Olgierda 137</w:t>
            </w:r>
          </w:p>
          <w:p w14:paraId="3DE87EE5" w14:textId="6C769D64" w:rsidR="0050637C" w:rsidRDefault="006E19D5" w:rsidP="003D4B2D">
            <w:pPr>
              <w:spacing w:line="36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81-584 Gdynia</w:t>
            </w:r>
          </w:p>
          <w:p w14:paraId="1B58F36E" w14:textId="1C8C06FF" w:rsidR="00935F16" w:rsidRPr="00C84CAA" w:rsidRDefault="00935F16" w:rsidP="003D4B2D">
            <w:pPr>
              <w:spacing w:line="360" w:lineRule="auto"/>
              <w:rPr>
                <w:rFonts w:ascii="Arial Narrow" w:hAnsi="Arial Narrow"/>
                <w:b/>
                <w:sz w:val="20"/>
                <w:szCs w:val="20"/>
              </w:rPr>
            </w:pPr>
            <w:r w:rsidRPr="001F479F">
              <w:rPr>
                <w:rFonts w:ascii="Arial Narrow" w:hAnsi="Arial Narrow"/>
                <w:b/>
                <w:bCs/>
                <w:sz w:val="22"/>
                <w:szCs w:val="22"/>
              </w:rPr>
              <w:t>z ceną brutto</w:t>
            </w:r>
            <w:r w:rsidRPr="001F479F">
              <w:rPr>
                <w:rFonts w:ascii="Arial Narrow" w:hAnsi="Arial Narrow"/>
                <w:bCs/>
                <w:sz w:val="22"/>
                <w:szCs w:val="22"/>
              </w:rPr>
              <w:t xml:space="preserve">:     </w:t>
            </w:r>
            <w:r w:rsidR="006E19D5">
              <w:rPr>
                <w:rFonts w:ascii="Arial Narrow" w:hAnsi="Arial Narrow"/>
                <w:b/>
                <w:bCs/>
                <w:sz w:val="22"/>
                <w:szCs w:val="22"/>
              </w:rPr>
              <w:t>73.775,40</w:t>
            </w:r>
            <w:r w:rsidRPr="001F479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F479F">
              <w:rPr>
                <w:rFonts w:ascii="Arial Narrow" w:hAnsi="Arial Narrow"/>
                <w:b/>
                <w:bCs/>
                <w:sz w:val="22"/>
                <w:szCs w:val="22"/>
              </w:rPr>
              <w:t>zł</w:t>
            </w:r>
          </w:p>
        </w:tc>
      </w:tr>
    </w:tbl>
    <w:p w14:paraId="3E61F0A8" w14:textId="77777777"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14:paraId="4E5A373F" w14:textId="77777777"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76063A09" w14:textId="77777777" w:rsidR="00F960D7" w:rsidRPr="001F479F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1F479F">
        <w:rPr>
          <w:rFonts w:ascii="Arial Narrow" w:hAnsi="Arial Narrow"/>
          <w:bCs/>
          <w:sz w:val="22"/>
          <w:szCs w:val="22"/>
        </w:rPr>
        <w:t xml:space="preserve">     </w:t>
      </w:r>
    </w:p>
    <w:bookmarkEnd w:id="0"/>
    <w:sectPr w:rsidR="00F960D7" w:rsidRPr="001F479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58E0D" w14:textId="77777777" w:rsidR="00EE002C" w:rsidRDefault="00EE002C">
      <w:r>
        <w:separator/>
      </w:r>
    </w:p>
  </w:endnote>
  <w:endnote w:type="continuationSeparator" w:id="0">
    <w:p w14:paraId="5409063F" w14:textId="77777777"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B61D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A948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EB07DE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3DB84C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B2D8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9171F" w14:textId="77777777" w:rsidR="00EE002C" w:rsidRDefault="00EE002C">
      <w:r>
        <w:separator/>
      </w:r>
    </w:p>
  </w:footnote>
  <w:footnote w:type="continuationSeparator" w:id="0">
    <w:p w14:paraId="584AA7C4" w14:textId="77777777"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7E0A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E46E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3B1D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479F"/>
    <w:rsid w:val="002B1E4F"/>
    <w:rsid w:val="002B6761"/>
    <w:rsid w:val="002D6ABC"/>
    <w:rsid w:val="003445A0"/>
    <w:rsid w:val="003A0AFC"/>
    <w:rsid w:val="003D4B2D"/>
    <w:rsid w:val="003D611C"/>
    <w:rsid w:val="00431C0B"/>
    <w:rsid w:val="00437CAD"/>
    <w:rsid w:val="004657DA"/>
    <w:rsid w:val="004B1C32"/>
    <w:rsid w:val="004B2665"/>
    <w:rsid w:val="004C3459"/>
    <w:rsid w:val="004E324A"/>
    <w:rsid w:val="004E7234"/>
    <w:rsid w:val="0050637C"/>
    <w:rsid w:val="0054734E"/>
    <w:rsid w:val="00596FD7"/>
    <w:rsid w:val="005E5BFF"/>
    <w:rsid w:val="00607F9B"/>
    <w:rsid w:val="00644DCB"/>
    <w:rsid w:val="00657C1E"/>
    <w:rsid w:val="006E19D5"/>
    <w:rsid w:val="006E3089"/>
    <w:rsid w:val="00712C39"/>
    <w:rsid w:val="0075025B"/>
    <w:rsid w:val="00756CDA"/>
    <w:rsid w:val="007E2ACC"/>
    <w:rsid w:val="007E68C5"/>
    <w:rsid w:val="008145FA"/>
    <w:rsid w:val="00832144"/>
    <w:rsid w:val="008567C7"/>
    <w:rsid w:val="008642B3"/>
    <w:rsid w:val="008A6C10"/>
    <w:rsid w:val="008B1A9A"/>
    <w:rsid w:val="008E5102"/>
    <w:rsid w:val="00915B9E"/>
    <w:rsid w:val="00935F16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7912"/>
    <w:rsid w:val="00BD2174"/>
    <w:rsid w:val="00C240F0"/>
    <w:rsid w:val="00C423DD"/>
    <w:rsid w:val="00C60D7B"/>
    <w:rsid w:val="00C65E53"/>
    <w:rsid w:val="00C84CAA"/>
    <w:rsid w:val="00CA0B33"/>
    <w:rsid w:val="00CA3511"/>
    <w:rsid w:val="00CD02E7"/>
    <w:rsid w:val="00D01E5B"/>
    <w:rsid w:val="00D04203"/>
    <w:rsid w:val="00D26ED6"/>
    <w:rsid w:val="00D42C90"/>
    <w:rsid w:val="00D8427E"/>
    <w:rsid w:val="00E30B2D"/>
    <w:rsid w:val="00E62859"/>
    <w:rsid w:val="00E85D70"/>
    <w:rsid w:val="00EB2D38"/>
    <w:rsid w:val="00EC5D7F"/>
    <w:rsid w:val="00EE002C"/>
    <w:rsid w:val="00F10C15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ED5331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59</TotalTime>
  <Pages>1</Pages>
  <Words>112</Words>
  <Characters>806</Characters>
  <Application>Microsoft Office Word</Application>
  <DocSecurity>0</DocSecurity>
  <Lines>26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Iwona Zerbin</cp:lastModifiedBy>
  <cp:revision>13</cp:revision>
  <cp:lastPrinted>2022-06-23T10:43:00Z</cp:lastPrinted>
  <dcterms:created xsi:type="dcterms:W3CDTF">2021-03-26T07:38:00Z</dcterms:created>
  <dcterms:modified xsi:type="dcterms:W3CDTF">2025-12-01T09:02:00Z</dcterms:modified>
</cp:coreProperties>
</file>