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37E7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37E7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37E78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637E7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637E78" w:rsidTr="00D62E6E">
        <w:tc>
          <w:tcPr>
            <w:tcW w:w="2800" w:type="dxa"/>
          </w:tcPr>
          <w:p w:rsidR="00D62E6E" w:rsidRPr="00637E7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7E7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37E7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637E7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37E7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37E7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37E7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37E7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37E7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37E78" w:rsidTr="00D62E6E">
        <w:tc>
          <w:tcPr>
            <w:tcW w:w="2800" w:type="dxa"/>
          </w:tcPr>
          <w:p w:rsidR="00D62E6E" w:rsidRPr="00637E7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7E7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637E7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37E7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37E7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37E7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37E7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37E7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637E7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D78AF" w:rsidRPr="00637E78" w:rsidTr="0097689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D78AF" w:rsidRPr="00637E78" w:rsidRDefault="006D78AF" w:rsidP="0097689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D78AF" w:rsidRPr="00637E78" w:rsidRDefault="006D78AF" w:rsidP="0097689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37E78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37E7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37E78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637E78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637E78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637E78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637E7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37E7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6D78AF" w:rsidRPr="00637E78" w:rsidRDefault="006D78AF" w:rsidP="009768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D78AF" w:rsidRPr="00637E78" w:rsidRDefault="006D78AF" w:rsidP="009768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637E78" w:rsidRDefault="006D78A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7E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37E7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37E7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637E78" w:rsidTr="00D62E6E">
        <w:tc>
          <w:tcPr>
            <w:tcW w:w="2269" w:type="dxa"/>
          </w:tcPr>
          <w:p w:rsidR="00D62E6E" w:rsidRPr="00637E7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637E78" w:rsidRDefault="006D78A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637E7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mroźniczej</w:t>
            </w:r>
            <w:proofErr w:type="spellEnd"/>
            <w:r w:rsidRPr="00637E7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potrzeby kuchni 10 Wojskowego Szpitala Klinicznego w Bydgoszczy</w:t>
            </w:r>
            <w:r w:rsidR="00D62E6E" w:rsidRPr="00637E7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D78AF" w:rsidRPr="00637E78" w:rsidTr="00976891">
        <w:tc>
          <w:tcPr>
            <w:tcW w:w="2269" w:type="dxa"/>
          </w:tcPr>
          <w:p w:rsidR="006D78AF" w:rsidRPr="00637E78" w:rsidRDefault="006D78AF" w:rsidP="009768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D78AF" w:rsidRPr="00637E78" w:rsidRDefault="006D78AF" w:rsidP="009768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137/2025</w:t>
            </w:r>
          </w:p>
        </w:tc>
      </w:tr>
    </w:tbl>
    <w:p w:rsidR="00BC121E" w:rsidRPr="00637E78" w:rsidRDefault="006D78AF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37E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37E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37E7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637E7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37E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37E7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637E78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37E78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637E78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637E7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637E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37E7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37E78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637E7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37E7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637E7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7E7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637E7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637E78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637E78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37E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37E7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37E7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37E78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37E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37E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37E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37E78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37E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37E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37E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37E7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37E7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637E7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37E7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37E7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637E7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637E7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637E7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637E7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637E78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37E7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637E7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637E7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637E78" w:rsidTr="00620E37">
        <w:tc>
          <w:tcPr>
            <w:tcW w:w="2660" w:type="dxa"/>
          </w:tcPr>
          <w:p w:rsidR="00BC121E" w:rsidRPr="00637E7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37E7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37E7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37E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37E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637E7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37E7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37E78" w:rsidRDefault="00844A96" w:rsidP="006D78A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7E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D78AF" w:rsidRPr="00637E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637E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37E7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637E78" w:rsidRDefault="00106AC7" w:rsidP="001E4022">
      <w:pPr>
        <w:rPr>
          <w:rFonts w:ascii="Arial Narrow" w:hAnsi="Arial Narrow"/>
        </w:rPr>
      </w:pPr>
    </w:p>
    <w:sectPr w:rsidR="00106AC7" w:rsidRPr="00637E7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AFC" w:rsidRDefault="00937AFC">
      <w:r>
        <w:separator/>
      </w:r>
    </w:p>
  </w:endnote>
  <w:endnote w:type="continuationSeparator" w:id="1">
    <w:p w:rsidR="00937AFC" w:rsidRDefault="00937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7E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7E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8AF" w:rsidRDefault="006D78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AFC" w:rsidRDefault="00937AFC">
      <w:r>
        <w:separator/>
      </w:r>
    </w:p>
  </w:footnote>
  <w:footnote w:type="continuationSeparator" w:id="1">
    <w:p w:rsidR="00937AFC" w:rsidRDefault="00937A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8AF" w:rsidRDefault="006D78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8AF" w:rsidRDefault="006D78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8AF" w:rsidRDefault="006D78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78A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7E78"/>
    <w:rsid w:val="00641063"/>
    <w:rsid w:val="00664D2F"/>
    <w:rsid w:val="00686C95"/>
    <w:rsid w:val="00697D36"/>
    <w:rsid w:val="006B51E7"/>
    <w:rsid w:val="006D68D8"/>
    <w:rsid w:val="006D78AF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7AFC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2025-12-03T11:41:00Z</dcterms:created>
  <dcterms:modified xsi:type="dcterms:W3CDTF">2025-12-03T11:41:00Z</dcterms:modified>
</cp:coreProperties>
</file>