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6F01E8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6F01E8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6F01E8">
        <w:rPr>
          <w:rFonts w:ascii="Arial Narrow" w:hAnsi="Arial Narrow" w:cs="Arial"/>
          <w:b w:val="0"/>
          <w:bCs/>
          <w:sz w:val="24"/>
        </w:rPr>
        <w:t>2</w:t>
      </w:r>
      <w:r w:rsidR="00F83B51" w:rsidRPr="006F01E8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6F01E8" w:rsidTr="00CA5E56">
        <w:tc>
          <w:tcPr>
            <w:tcW w:w="2800" w:type="dxa"/>
            <w:shd w:val="clear" w:color="auto" w:fill="auto"/>
          </w:tcPr>
          <w:p w:rsidR="007524A3" w:rsidRPr="006F01E8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01E8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6F01E8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6F01E8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6F01E8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F01E8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6F01E8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6F01E8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6F01E8">
              <w:rPr>
                <w:rFonts w:ascii="Arial Narrow" w:hAnsi="Arial Narrow"/>
              </w:rPr>
              <w:t xml:space="preserve"> </w:t>
            </w:r>
            <w:r w:rsidRPr="006F01E8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6F01E8" w:rsidTr="00CA5E56">
        <w:tc>
          <w:tcPr>
            <w:tcW w:w="2800" w:type="dxa"/>
            <w:shd w:val="clear" w:color="auto" w:fill="auto"/>
          </w:tcPr>
          <w:p w:rsidR="007524A3" w:rsidRPr="006F01E8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F01E8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6F01E8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6F01E8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F01E8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6F01E8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6F01E8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6F01E8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6F01E8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6F01E8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6F01E8" w:rsidTr="00CA5E56">
        <w:tc>
          <w:tcPr>
            <w:tcW w:w="14034" w:type="dxa"/>
            <w:shd w:val="clear" w:color="auto" w:fill="F2F2F2"/>
          </w:tcPr>
          <w:p w:rsidR="00CA5E56" w:rsidRPr="006F01E8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F01E8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6F01E8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01E8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6F01E8" w:rsidTr="00CA5E56">
        <w:tc>
          <w:tcPr>
            <w:tcW w:w="2268" w:type="dxa"/>
            <w:shd w:val="clear" w:color="auto" w:fill="auto"/>
          </w:tcPr>
          <w:p w:rsidR="00CA5E56" w:rsidRPr="006F01E8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1E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6F01E8" w:rsidRDefault="00EC687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1E8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6F01E8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6F01E8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 10 Wojskowego Szpitala Klinicznego w Bydgoszczy</w:t>
            </w:r>
            <w:r w:rsidR="00CA5E56" w:rsidRPr="006F01E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C6876" w:rsidRPr="006F01E8" w:rsidTr="00976891">
        <w:tc>
          <w:tcPr>
            <w:tcW w:w="2268" w:type="dxa"/>
            <w:shd w:val="clear" w:color="auto" w:fill="auto"/>
          </w:tcPr>
          <w:p w:rsidR="00EC6876" w:rsidRPr="006F01E8" w:rsidRDefault="00EC6876" w:rsidP="009768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01E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EC6876" w:rsidRPr="006F01E8" w:rsidRDefault="00EC6876" w:rsidP="009768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F01E8">
              <w:rPr>
                <w:rFonts w:ascii="Arial Narrow" w:hAnsi="Arial Narrow" w:cs="Arial"/>
                <w:bCs/>
                <w:sz w:val="24"/>
                <w:szCs w:val="24"/>
              </w:rPr>
              <w:t>137/2025</w:t>
            </w:r>
          </w:p>
        </w:tc>
      </w:tr>
    </w:tbl>
    <w:p w:rsidR="0060654D" w:rsidRPr="006F01E8" w:rsidRDefault="00EC687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6F01E8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 w Bydgoszczy</w:t>
      </w:r>
      <w:r w:rsidR="00CA5E56" w:rsidRPr="006F01E8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6F01E8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6F01E8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6F01E8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6F01E8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6F01E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F01E8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F01E8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F01E8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6F01E8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6F01E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F01E8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6F01E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F01E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6F01E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6F01E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6F01E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6F01E8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6F01E8" w:rsidTr="009160CE">
        <w:tc>
          <w:tcPr>
            <w:tcW w:w="6237" w:type="dxa"/>
            <w:shd w:val="clear" w:color="auto" w:fill="auto"/>
          </w:tcPr>
          <w:p w:rsidR="00121B8A" w:rsidRPr="006F01E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6F01E8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6F01E8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F01E8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6F01E8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6F01E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6F01E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6F01E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6F01E8" w:rsidRDefault="00121B8A" w:rsidP="00EC687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F01E8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EC6876" w:rsidRPr="006F01E8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6F01E8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6F01E8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6F01E8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265" w:rsidRDefault="00A72265">
      <w:r>
        <w:separator/>
      </w:r>
    </w:p>
  </w:endnote>
  <w:endnote w:type="continuationSeparator" w:id="1">
    <w:p w:rsidR="00A72265" w:rsidRDefault="00A722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6F01E8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6F01E8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226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265" w:rsidRDefault="00A72265">
      <w:r>
        <w:separator/>
      </w:r>
    </w:p>
  </w:footnote>
  <w:footnote w:type="continuationSeparator" w:id="1">
    <w:p w:rsidR="00A72265" w:rsidRDefault="00A722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876" w:rsidRDefault="00EC68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C6876">
      <w:rPr>
        <w:rFonts w:ascii="Arial" w:hAnsi="Arial" w:cs="Arial"/>
      </w:rPr>
      <w:t>137/2025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876"/>
    <w:rsid w:val="001174D3"/>
    <w:rsid w:val="00121B8A"/>
    <w:rsid w:val="00150D7E"/>
    <w:rsid w:val="00167DCC"/>
    <w:rsid w:val="00173417"/>
    <w:rsid w:val="004E070D"/>
    <w:rsid w:val="0060654D"/>
    <w:rsid w:val="00691359"/>
    <w:rsid w:val="006F01E8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72265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C6876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140</Words>
  <Characters>1338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2000-12-12T17:01:00Z</cp:lastPrinted>
  <dcterms:created xsi:type="dcterms:W3CDTF">2025-12-03T11:41:00Z</dcterms:created>
  <dcterms:modified xsi:type="dcterms:W3CDTF">2025-12-03T11:41:00Z</dcterms:modified>
</cp:coreProperties>
</file>