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44D1E" w14:textId="77777777" w:rsidR="00025386" w:rsidRPr="009A4710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9A471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515B5" w:rsidRPr="009A4710">
        <w:rPr>
          <w:rFonts w:ascii="Arial Narrow" w:hAnsi="Arial Narrow" w:cs="Arial"/>
          <w:bCs/>
          <w:i w:val="0"/>
          <w:szCs w:val="24"/>
        </w:rPr>
        <w:t>2</w:t>
      </w:r>
      <w:r w:rsidR="007666D6" w:rsidRPr="009A4710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9A4710" w14:paraId="17CA76AB" w14:textId="77777777" w:rsidTr="00467CA2">
        <w:tc>
          <w:tcPr>
            <w:tcW w:w="2800" w:type="dxa"/>
          </w:tcPr>
          <w:p w14:paraId="7C6F4FDC" w14:textId="77777777" w:rsidR="00D520D3" w:rsidRPr="009A4710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A4710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9A471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557B490" w14:textId="77777777" w:rsidR="00D520D3" w:rsidRPr="009A471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0B6EC14" w14:textId="77777777" w:rsidR="00D520D3" w:rsidRPr="009A471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A471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48B8718" w14:textId="77777777" w:rsidR="00D520D3" w:rsidRPr="009A4710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A471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A471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A471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9A4710" w14:paraId="39792B00" w14:textId="77777777" w:rsidTr="00467CA2">
        <w:tc>
          <w:tcPr>
            <w:tcW w:w="2800" w:type="dxa"/>
          </w:tcPr>
          <w:p w14:paraId="4D373485" w14:textId="77777777" w:rsidR="00D520D3" w:rsidRPr="009A4710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A471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59E6A735" w14:textId="77777777" w:rsidR="00D520D3" w:rsidRPr="009A471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0A994BE" w14:textId="77777777" w:rsidR="00D520D3" w:rsidRPr="009A471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A471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4BBF380" w14:textId="77777777" w:rsidR="00D520D3" w:rsidRPr="009A4710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A471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A4710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9A471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873787E" w14:textId="77777777" w:rsidR="00B62AD0" w:rsidRPr="009A4710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9A4710" w14:paraId="7F7B22B4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0E28465" w14:textId="77777777" w:rsidR="00053927" w:rsidRPr="009A4710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9A4710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0CFDCBAB" w14:textId="77777777" w:rsidR="00053927" w:rsidRPr="009A4710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9A4710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9A4710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9A4710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1EF58F4" w14:textId="77777777" w:rsidR="0071340C" w:rsidRPr="009A4710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A471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9A471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9A4710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9A471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9A4710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9A4710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7515B5" w:rsidRPr="009A4710">
        <w:rPr>
          <w:rFonts w:ascii="Arial Narrow" w:hAnsi="Arial Narrow" w:cs="Arial"/>
          <w:sz w:val="24"/>
          <w:szCs w:val="24"/>
        </w:rPr>
        <w:t>(t.j. Dz. U. z 2024 r. poz. 1320 z późn. zm.)</w:t>
      </w:r>
      <w:r w:rsidR="00E27ABB" w:rsidRPr="009A471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9A471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9A471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9A471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9A471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9A4710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9A4710" w14:paraId="20AAA2E8" w14:textId="77777777" w:rsidTr="00467CA2">
        <w:tc>
          <w:tcPr>
            <w:tcW w:w="2269" w:type="dxa"/>
          </w:tcPr>
          <w:p w14:paraId="463446C2" w14:textId="77777777" w:rsidR="00D520D3" w:rsidRPr="009A4710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A471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E8B4A34" w14:textId="77777777" w:rsidR="00D520D3" w:rsidRPr="009A4710" w:rsidRDefault="007515B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A471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Przeglądy i naprawy systemów sygnalizacji włamania i napadu, kontroli dostępu, rejestracji czasu pracy, domofonowych, wideo domofonowych i telewizyjnych systemów nadzoru</w:t>
            </w:r>
            <w:r w:rsidR="00D520D3" w:rsidRPr="009A471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515B5" w:rsidRPr="009A4710" w14:paraId="5AFAC17E" w14:textId="77777777" w:rsidTr="00A6417B">
        <w:tc>
          <w:tcPr>
            <w:tcW w:w="2269" w:type="dxa"/>
          </w:tcPr>
          <w:p w14:paraId="4D3854FA" w14:textId="77777777" w:rsidR="007515B5" w:rsidRPr="009A4710" w:rsidRDefault="007515B5" w:rsidP="00A6417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A471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520EB97" w14:textId="77777777" w:rsidR="007515B5" w:rsidRPr="009A4710" w:rsidRDefault="007515B5" w:rsidP="00A6417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A471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146/2025</w:t>
            </w:r>
          </w:p>
        </w:tc>
      </w:tr>
    </w:tbl>
    <w:p w14:paraId="60DDDD1B" w14:textId="77777777" w:rsidR="00DC652A" w:rsidRPr="009A4710" w:rsidRDefault="007515B5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A471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9A4710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3A7848F3" w14:textId="77777777" w:rsidR="00DC652A" w:rsidRPr="009A471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A471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33935A96" w14:textId="77777777" w:rsidR="0071340C" w:rsidRPr="009A471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9A4710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9A4710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9A4710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3706EAD5" w14:textId="77777777" w:rsidR="0071340C" w:rsidRPr="009A471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1F6BCC04" w14:textId="77777777" w:rsidR="0071340C" w:rsidRPr="009A4710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A4710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057E78BE" w14:textId="77777777" w:rsidR="0071340C" w:rsidRPr="009A471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A471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5FEAC8D8" w14:textId="77777777" w:rsidR="0071340C" w:rsidRPr="009A471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9A4710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9A4710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9A4710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4D27ECAC" w14:textId="77777777" w:rsidR="0071340C" w:rsidRPr="009A471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0FAF5309" w14:textId="77777777" w:rsidR="0071340C" w:rsidRPr="009A471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54113DDC" w14:textId="77777777" w:rsidR="00DC652A" w:rsidRPr="009A471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A471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9A471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9A4710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347F069A" w14:textId="77777777" w:rsidR="00DC652A" w:rsidRPr="009A471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A4710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9A4710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9A4710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9A4710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9A4710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9A471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9A4710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082D0815" w14:textId="77777777" w:rsidR="0093388F" w:rsidRPr="009A471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9A471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429BC1B4" w14:textId="77777777" w:rsidR="0093388F" w:rsidRPr="009A471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A4710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6C62F972" w14:textId="77777777" w:rsidR="0093388F" w:rsidRPr="009A471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9A471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2C086933" w14:textId="77777777" w:rsidR="00CB29AC" w:rsidRPr="009A4710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A4710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59B89AD3" w14:textId="77777777" w:rsidR="00CB29AC" w:rsidRPr="009A471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A471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1A186D91" w14:textId="77777777" w:rsidR="00830970" w:rsidRPr="009A471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A471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9A471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9A471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9A4710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36301025" w14:textId="77777777" w:rsidR="00E27ABB" w:rsidRPr="009A4710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A471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9A4710" w14:paraId="269292B2" w14:textId="77777777" w:rsidTr="00467CA2">
        <w:tc>
          <w:tcPr>
            <w:tcW w:w="2660" w:type="dxa"/>
          </w:tcPr>
          <w:p w14:paraId="6CE82551" w14:textId="77777777" w:rsidR="00D520D3" w:rsidRPr="009A471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0EC9860" w14:textId="77777777" w:rsidR="00D520D3" w:rsidRPr="009A471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A471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F9E6FC5" w14:textId="77777777" w:rsidR="00D520D3" w:rsidRPr="009A4710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A471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C32AAAF" w14:textId="77777777" w:rsidR="00D520D3" w:rsidRPr="009A471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ECAFEC5" w14:textId="77777777" w:rsidR="00D520D3" w:rsidRPr="009A471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A471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C9CCDDD" w14:textId="77777777" w:rsidR="00D520D3" w:rsidRPr="009A4710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A471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515B5" w:rsidRPr="009A471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9A471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9A471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9A471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6012706F" w14:textId="77777777" w:rsidR="00E27ABB" w:rsidRPr="009A4710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9A4710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2A341E" w14:textId="77777777" w:rsidR="00B80953" w:rsidRDefault="00B80953" w:rsidP="00025386">
      <w:pPr>
        <w:spacing w:after="0" w:line="240" w:lineRule="auto"/>
      </w:pPr>
      <w:r>
        <w:separator/>
      </w:r>
    </w:p>
  </w:endnote>
  <w:endnote w:type="continuationSeparator" w:id="0">
    <w:p w14:paraId="1F54A197" w14:textId="77777777" w:rsidR="00B80953" w:rsidRDefault="00B8095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DC6E8" w14:textId="77777777" w:rsidR="007515B5" w:rsidRDefault="007515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F6ABB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1D1EE43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ACE585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91F8AE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F5CFD" w14:textId="77777777" w:rsidR="007515B5" w:rsidRDefault="007515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5FB2BC" w14:textId="77777777" w:rsidR="00B80953" w:rsidRDefault="00B80953" w:rsidP="00025386">
      <w:pPr>
        <w:spacing w:after="0" w:line="240" w:lineRule="auto"/>
      </w:pPr>
      <w:r>
        <w:separator/>
      </w:r>
    </w:p>
  </w:footnote>
  <w:footnote w:type="continuationSeparator" w:id="0">
    <w:p w14:paraId="242D4C16" w14:textId="77777777" w:rsidR="00B80953" w:rsidRDefault="00B8095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ACA68" w14:textId="77777777" w:rsidR="007515B5" w:rsidRDefault="007515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4C764" w14:textId="77777777" w:rsidR="007515B5" w:rsidRDefault="007515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A5AFE" w14:textId="77777777" w:rsidR="007515B5" w:rsidRDefault="007515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4294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095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515B5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A4710"/>
    <w:rsid w:val="00A56A6F"/>
    <w:rsid w:val="00A87380"/>
    <w:rsid w:val="00AF4E90"/>
    <w:rsid w:val="00AF7375"/>
    <w:rsid w:val="00B62AD0"/>
    <w:rsid w:val="00B77707"/>
    <w:rsid w:val="00B80953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BF859A"/>
  <w15:chartTrackingRefBased/>
  <w15:docId w15:val="{DC4A02AE-4869-4726-B471-4409D137C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308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2025-12-04T06:42:00Z</dcterms:created>
  <dcterms:modified xsi:type="dcterms:W3CDTF">2025-12-04T06:42:00Z</dcterms:modified>
</cp:coreProperties>
</file>