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6FECB" w14:textId="3AEB8203" w:rsidR="00D62E6E" w:rsidRPr="00595A6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95A60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1A5CB2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595A6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595A60" w14:paraId="713CCD28" w14:textId="77777777" w:rsidTr="00D62E6E">
        <w:tc>
          <w:tcPr>
            <w:tcW w:w="2800" w:type="dxa"/>
          </w:tcPr>
          <w:p w14:paraId="2E49AF5D" w14:textId="77777777" w:rsidR="00D62E6E" w:rsidRPr="00595A6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95A6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95A6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BD95D86" w14:textId="77777777" w:rsidR="00D62E6E" w:rsidRPr="00595A6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CE5B63F" w14:textId="77777777" w:rsidR="00D62E6E" w:rsidRPr="00595A6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8D5D30" w14:textId="77777777" w:rsidR="00D62E6E" w:rsidRPr="00595A6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95A6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95A6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95A6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595A60" w14:paraId="5331DA91" w14:textId="77777777" w:rsidTr="00D62E6E">
        <w:tc>
          <w:tcPr>
            <w:tcW w:w="2800" w:type="dxa"/>
          </w:tcPr>
          <w:p w14:paraId="449765C0" w14:textId="77777777" w:rsidR="00D62E6E" w:rsidRPr="00595A6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95A6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F275814" w14:textId="77777777" w:rsidR="00D62E6E" w:rsidRPr="00595A6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36AF599" w14:textId="77777777" w:rsidR="00D62E6E" w:rsidRPr="00595A6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5CABA6" w14:textId="77777777" w:rsidR="00D62E6E" w:rsidRPr="00595A6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95A6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95A6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95A6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A9ACFA8" w14:textId="77777777" w:rsidR="00BC121E" w:rsidRPr="00595A6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171AB" w:rsidRPr="00595A60" w14:paraId="3AE28FCB" w14:textId="77777777" w:rsidTr="00A6417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01D37D8" w14:textId="77777777" w:rsidR="002171AB" w:rsidRPr="00595A60" w:rsidRDefault="002171AB" w:rsidP="00A6417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BF4552D" w14:textId="77777777" w:rsidR="002171AB" w:rsidRPr="00595A60" w:rsidRDefault="002171AB" w:rsidP="00A6417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2024 r. poz. 1320 z późn. zm.) (dalej jako: ustawa Pzp), dotyczące:</w:t>
            </w:r>
          </w:p>
          <w:p w14:paraId="477474EA" w14:textId="77777777" w:rsidR="002171AB" w:rsidRPr="00595A60" w:rsidRDefault="002171AB" w:rsidP="00A641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9B61F7B" w14:textId="77777777" w:rsidR="002171AB" w:rsidRPr="00595A60" w:rsidRDefault="002171AB" w:rsidP="00A641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0B33DFB" w14:textId="77777777" w:rsidR="00BC121E" w:rsidRPr="00595A60" w:rsidRDefault="002171A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95A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595A60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595A60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95A60" w14:paraId="16FB1522" w14:textId="77777777" w:rsidTr="00D62E6E">
        <w:tc>
          <w:tcPr>
            <w:tcW w:w="2269" w:type="dxa"/>
          </w:tcPr>
          <w:p w14:paraId="175D9ADB" w14:textId="77777777" w:rsidR="00D62E6E" w:rsidRPr="00595A6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D0A80C6" w14:textId="77777777" w:rsidR="00D62E6E" w:rsidRPr="00595A60" w:rsidRDefault="002171A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i naprawy systemów sygnalizacji włamania i napadu, kontroli dostępu, rejestracji czasu pracy, domofonowych, wideo domofonowych i telewizyjnych systemów nadzoru</w:t>
            </w:r>
            <w:r w:rsidR="00D62E6E" w:rsidRPr="00595A6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171AB" w:rsidRPr="00595A60" w14:paraId="07117A05" w14:textId="77777777" w:rsidTr="00A6417B">
        <w:tc>
          <w:tcPr>
            <w:tcW w:w="2269" w:type="dxa"/>
          </w:tcPr>
          <w:p w14:paraId="39666DBA" w14:textId="77777777" w:rsidR="002171AB" w:rsidRPr="00595A60" w:rsidRDefault="002171AB" w:rsidP="00A641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98C5123" w14:textId="77777777" w:rsidR="002171AB" w:rsidRPr="00595A60" w:rsidRDefault="002171AB" w:rsidP="00A6417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146/2025</w:t>
            </w:r>
          </w:p>
        </w:tc>
      </w:tr>
    </w:tbl>
    <w:p w14:paraId="4482BE2D" w14:textId="77777777" w:rsidR="00BC121E" w:rsidRPr="00595A60" w:rsidRDefault="002171AB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95A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95A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595A6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595A6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595A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595A6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6C68C34" w14:textId="77777777" w:rsidR="00BC121E" w:rsidRPr="00595A60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95A60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595A60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595A6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595A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95A6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595A60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595A6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95A6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69FD8825" w14:textId="77777777" w:rsidR="00BF69A4" w:rsidRPr="00595A6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95A6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595A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595A60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595A60" w14:paraId="3428EDE6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CEACD" w14:textId="77777777" w:rsidR="00BC121E" w:rsidRPr="00595A6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8A1E1" w14:textId="77777777" w:rsidR="00BC121E" w:rsidRPr="00595A6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DB54" w14:textId="77777777" w:rsidR="00BC121E" w:rsidRPr="00595A6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95A60" w14:paraId="4D066017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B55DE" w14:textId="77777777" w:rsidR="00BC121E" w:rsidRPr="00595A6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D9CC" w14:textId="77777777" w:rsidR="00BC121E" w:rsidRPr="00595A6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5123" w14:textId="77777777" w:rsidR="00BC121E" w:rsidRPr="00595A6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95A60" w14:paraId="78FED52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12AED" w14:textId="77777777" w:rsidR="00BC121E" w:rsidRPr="00595A6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86E09" w14:textId="77777777" w:rsidR="00BC121E" w:rsidRPr="00595A6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21FE" w14:textId="77777777" w:rsidR="00BC121E" w:rsidRPr="00595A6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343343E" w14:textId="77777777" w:rsidR="00BC121E" w:rsidRPr="00595A6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95A6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24382609" w14:textId="77777777" w:rsidR="00BC121E" w:rsidRPr="00595A6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95A60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917F63F" w14:textId="77777777" w:rsidR="00067B62" w:rsidRPr="00595A6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595A6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595A6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595A6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595A6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474E9399" w14:textId="77777777" w:rsidR="00CF03EF" w:rsidRPr="00595A60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95A6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595A6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2C811DB7" w14:textId="77777777" w:rsidR="00067B62" w:rsidRPr="00595A6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95A60" w14:paraId="0A765D28" w14:textId="77777777" w:rsidTr="00620E37">
        <w:tc>
          <w:tcPr>
            <w:tcW w:w="2660" w:type="dxa"/>
          </w:tcPr>
          <w:p w14:paraId="705DB3BE" w14:textId="77777777" w:rsidR="00BC121E" w:rsidRPr="00595A6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5C57E0D" w14:textId="77777777" w:rsidR="00BC121E" w:rsidRPr="00595A6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481A6A5" w14:textId="77777777" w:rsidR="00BC121E" w:rsidRPr="00595A6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595A6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595A6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CE2CD53" w14:textId="77777777" w:rsidR="00BC121E" w:rsidRPr="00595A6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3EBCAA3" w14:textId="77777777" w:rsidR="00BC121E" w:rsidRPr="00595A6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7C98EC0" w14:textId="77777777" w:rsidR="00BC121E" w:rsidRPr="00595A6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95A6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171AB" w:rsidRPr="00595A6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595A6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595A6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9E06F51" w14:textId="77777777" w:rsidR="00106AC7" w:rsidRPr="00595A60" w:rsidRDefault="00106AC7" w:rsidP="001E4022">
      <w:pPr>
        <w:rPr>
          <w:rFonts w:ascii="Arial Narrow" w:hAnsi="Arial Narrow"/>
        </w:rPr>
      </w:pPr>
    </w:p>
    <w:sectPr w:rsidR="00106AC7" w:rsidRPr="00595A60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18AAA" w14:textId="77777777" w:rsidR="00AD4F3F" w:rsidRDefault="00AD4F3F">
      <w:r>
        <w:separator/>
      </w:r>
    </w:p>
  </w:endnote>
  <w:endnote w:type="continuationSeparator" w:id="0">
    <w:p w14:paraId="7B447505" w14:textId="77777777" w:rsidR="00AD4F3F" w:rsidRDefault="00AD4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6C7E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BF123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80AB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8F0C56F" w14:textId="77777777" w:rsidR="009A4CD3" w:rsidRDefault="001A5CB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0966F48">
        <v:line id="_x0000_s1025" style="position:absolute;left:0;text-align:left;z-index:251657728" from="-3.85pt,8.7pt" to="455.15pt,8.7pt"/>
      </w:pict>
    </w:r>
  </w:p>
  <w:p w14:paraId="07D305D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B81D4" w14:textId="77777777" w:rsidR="002171AB" w:rsidRDefault="002171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4AC19" w14:textId="77777777" w:rsidR="00AD4F3F" w:rsidRDefault="00AD4F3F">
      <w:r>
        <w:separator/>
      </w:r>
    </w:p>
  </w:footnote>
  <w:footnote w:type="continuationSeparator" w:id="0">
    <w:p w14:paraId="09F443B4" w14:textId="77777777" w:rsidR="00AD4F3F" w:rsidRDefault="00AD4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4951B" w14:textId="77777777" w:rsidR="002171AB" w:rsidRDefault="002171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C762B" w14:textId="77777777" w:rsidR="002171AB" w:rsidRDefault="002171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35B91" w14:textId="77777777" w:rsidR="002171AB" w:rsidRDefault="002171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5951913">
    <w:abstractNumId w:val="13"/>
  </w:num>
  <w:num w:numId="2" w16cid:durableId="1578519870">
    <w:abstractNumId w:val="0"/>
  </w:num>
  <w:num w:numId="3" w16cid:durableId="81537478">
    <w:abstractNumId w:val="11"/>
  </w:num>
  <w:num w:numId="4" w16cid:durableId="1344019048">
    <w:abstractNumId w:val="8"/>
  </w:num>
  <w:num w:numId="5" w16cid:durableId="748119134">
    <w:abstractNumId w:val="7"/>
  </w:num>
  <w:num w:numId="6" w16cid:durableId="699356209">
    <w:abstractNumId w:val="1"/>
  </w:num>
  <w:num w:numId="7" w16cid:durableId="648556958">
    <w:abstractNumId w:val="6"/>
  </w:num>
  <w:num w:numId="8" w16cid:durableId="1015153030">
    <w:abstractNumId w:val="3"/>
  </w:num>
  <w:num w:numId="9" w16cid:durableId="281110590">
    <w:abstractNumId w:val="2"/>
  </w:num>
  <w:num w:numId="10" w16cid:durableId="1372264771">
    <w:abstractNumId w:val="5"/>
  </w:num>
  <w:num w:numId="11" w16cid:durableId="1260216618">
    <w:abstractNumId w:val="10"/>
  </w:num>
  <w:num w:numId="12" w16cid:durableId="1256016123">
    <w:abstractNumId w:val="4"/>
  </w:num>
  <w:num w:numId="13" w16cid:durableId="355546228">
    <w:abstractNumId w:val="9"/>
  </w:num>
  <w:num w:numId="14" w16cid:durableId="156643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4F3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A5CB2"/>
    <w:rsid w:val="001E4022"/>
    <w:rsid w:val="00203597"/>
    <w:rsid w:val="00204613"/>
    <w:rsid w:val="002171AB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5A60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AD4F3F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9A577B"/>
  <w15:chartTrackingRefBased/>
  <w15:docId w15:val="{E39D279A-0ED4-419A-B023-BE2239CD6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220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2025-12-04T06:43:00Z</dcterms:created>
  <dcterms:modified xsi:type="dcterms:W3CDTF">2025-12-04T06:45:00Z</dcterms:modified>
</cp:coreProperties>
</file>