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7EBD2" w14:textId="2963C568" w:rsidR="00A2540E" w:rsidRPr="001801C7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801C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801C7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1801C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1801C7" w14:paraId="7A9DCD66" w14:textId="77777777" w:rsidTr="009B1625">
        <w:tc>
          <w:tcPr>
            <w:tcW w:w="2800" w:type="dxa"/>
          </w:tcPr>
          <w:p w14:paraId="70AEBF23" w14:textId="77777777" w:rsidR="00A2540E" w:rsidRPr="001801C7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801C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801C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AE79879" w14:textId="77777777" w:rsidR="00A2540E" w:rsidRPr="001801C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1D1566A" w14:textId="77777777" w:rsidR="00A2540E" w:rsidRPr="001801C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ECEF1B" w14:textId="77777777" w:rsidR="00A2540E" w:rsidRPr="001801C7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801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801C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801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1801C7" w14:paraId="35C0840C" w14:textId="77777777" w:rsidTr="009B1625">
        <w:tc>
          <w:tcPr>
            <w:tcW w:w="2800" w:type="dxa"/>
          </w:tcPr>
          <w:p w14:paraId="12DDC628" w14:textId="77777777" w:rsidR="00A2540E" w:rsidRPr="001801C7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801C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107A8FF" w14:textId="77777777" w:rsidR="00A2540E" w:rsidRPr="001801C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EB2EE0" w14:textId="77777777" w:rsidR="00A2540E" w:rsidRPr="001801C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724B53" w14:textId="77777777" w:rsidR="00A2540E" w:rsidRPr="001801C7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801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801C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801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96927B" w14:textId="77777777" w:rsidR="0057252E" w:rsidRPr="001801C7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1801C7" w14:paraId="7581D011" w14:textId="77777777" w:rsidTr="0036631E">
        <w:tc>
          <w:tcPr>
            <w:tcW w:w="9104" w:type="dxa"/>
            <w:shd w:val="clear" w:color="auto" w:fill="F2F2F2"/>
          </w:tcPr>
          <w:p w14:paraId="6C7E5584" w14:textId="77777777" w:rsidR="00A2540E" w:rsidRPr="001801C7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801C7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1801C7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1801C7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45A3AB2E" w14:textId="77777777" w:rsidR="0057252E" w:rsidRPr="001801C7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801C7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1801C7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1801C7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32EAD1DD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1801C7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1801C7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1801C7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1801C7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1801C7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101812A4" w14:textId="77777777" w:rsidR="00A2540E" w:rsidRPr="001801C7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801C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1801C7" w14:paraId="2E4A4107" w14:textId="77777777" w:rsidTr="009B1625">
        <w:tc>
          <w:tcPr>
            <w:tcW w:w="2269" w:type="dxa"/>
          </w:tcPr>
          <w:p w14:paraId="068FD7CD" w14:textId="77777777" w:rsidR="00A2540E" w:rsidRPr="001801C7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7568C1E" w14:textId="77777777" w:rsidR="00A2540E" w:rsidRPr="001801C7" w:rsidRDefault="005C1391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systemów sygnalizacji włamania i napadu, kontroli dostępu, rejestracji czasu pracy, domofonowych, wideo domofonowych i telewizyjnych systemów nadzoru</w:t>
            </w:r>
            <w:r w:rsidR="00A2540E" w:rsidRPr="001801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1391" w:rsidRPr="001801C7" w14:paraId="277E4C9F" w14:textId="77777777" w:rsidTr="00A6417B">
        <w:tc>
          <w:tcPr>
            <w:tcW w:w="2269" w:type="dxa"/>
          </w:tcPr>
          <w:p w14:paraId="71AD731F" w14:textId="77777777" w:rsidR="005C1391" w:rsidRPr="001801C7" w:rsidRDefault="005C1391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6265457" w14:textId="77777777" w:rsidR="005C1391" w:rsidRPr="001801C7" w:rsidRDefault="005C1391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146/2025</w:t>
            </w:r>
          </w:p>
        </w:tc>
      </w:tr>
    </w:tbl>
    <w:p w14:paraId="334E4063" w14:textId="77777777" w:rsidR="008F2498" w:rsidRPr="001801C7" w:rsidRDefault="005C1391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01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1801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801C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A2540E" w:rsidRPr="001801C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1801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1801C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1801C7">
        <w:rPr>
          <w:rFonts w:ascii="Arial Narrow" w:hAnsi="Arial Narrow" w:cs="Arial"/>
          <w:sz w:val="24"/>
          <w:szCs w:val="24"/>
        </w:rPr>
        <w:t>w przedmiot</w:t>
      </w:r>
      <w:r w:rsidR="00E631B6" w:rsidRPr="001801C7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1801C7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1801C7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1801C7" w14:paraId="43D3E10A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C08DA86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B4283C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C7872AB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1801C7" w14:paraId="48489525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D0B15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F054A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AA780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1801C7" w14:paraId="3303B005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E7666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0E53F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77296" w14:textId="77777777" w:rsidR="00A2540E" w:rsidRPr="001801C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F848D41" w14:textId="77777777" w:rsidR="008B745A" w:rsidRPr="001801C7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1801C7" w14:paraId="753ABC91" w14:textId="77777777" w:rsidTr="009B1625">
        <w:tc>
          <w:tcPr>
            <w:tcW w:w="2660" w:type="dxa"/>
          </w:tcPr>
          <w:p w14:paraId="0B2BBD80" w14:textId="77777777" w:rsidR="008B745A" w:rsidRPr="001801C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118489" w14:textId="77777777" w:rsidR="008B745A" w:rsidRPr="001801C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16359D" w14:textId="77777777" w:rsidR="008B745A" w:rsidRPr="001801C7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613AA91" w14:textId="77777777" w:rsidR="008B745A" w:rsidRPr="001801C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B83510B" w14:textId="77777777" w:rsidR="008B745A" w:rsidRPr="001801C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7C90110" w14:textId="77777777" w:rsidR="008B745A" w:rsidRPr="001801C7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801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C1391" w:rsidRPr="001801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801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9610D52" w14:textId="77777777" w:rsidR="00025386" w:rsidRPr="001801C7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1801C7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6E8EF" w14:textId="77777777" w:rsidR="00F364AE" w:rsidRDefault="00F364AE" w:rsidP="00025386">
      <w:pPr>
        <w:spacing w:after="0" w:line="240" w:lineRule="auto"/>
      </w:pPr>
      <w:r>
        <w:separator/>
      </w:r>
    </w:p>
  </w:endnote>
  <w:endnote w:type="continuationSeparator" w:id="0">
    <w:p w14:paraId="0D70E7EA" w14:textId="77777777" w:rsidR="00F364AE" w:rsidRDefault="00F364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2955E" w14:textId="77777777" w:rsidR="005C1391" w:rsidRDefault="005C13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E4B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18A9AD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1A498B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283D37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D20D2" w14:textId="77777777" w:rsidR="005C1391" w:rsidRDefault="005C13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D1426" w14:textId="77777777" w:rsidR="00F364AE" w:rsidRDefault="00F364AE" w:rsidP="00025386">
      <w:pPr>
        <w:spacing w:after="0" w:line="240" w:lineRule="auto"/>
      </w:pPr>
      <w:r>
        <w:separator/>
      </w:r>
    </w:p>
  </w:footnote>
  <w:footnote w:type="continuationSeparator" w:id="0">
    <w:p w14:paraId="35F46FDF" w14:textId="77777777" w:rsidR="00F364AE" w:rsidRDefault="00F364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12C78" w14:textId="77777777" w:rsidR="005C1391" w:rsidRDefault="005C1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1B9F" w14:textId="77777777" w:rsidR="005C1391" w:rsidRDefault="005C13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9290D" w14:textId="77777777" w:rsidR="005C1391" w:rsidRDefault="005C13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4AE"/>
    <w:rsid w:val="00025386"/>
    <w:rsid w:val="00101B40"/>
    <w:rsid w:val="001801C7"/>
    <w:rsid w:val="001C2314"/>
    <w:rsid w:val="0036631E"/>
    <w:rsid w:val="003C30EF"/>
    <w:rsid w:val="005428E4"/>
    <w:rsid w:val="005624D8"/>
    <w:rsid w:val="005657EB"/>
    <w:rsid w:val="0057252E"/>
    <w:rsid w:val="005A0158"/>
    <w:rsid w:val="005C1391"/>
    <w:rsid w:val="0069796D"/>
    <w:rsid w:val="008B745A"/>
    <w:rsid w:val="008E405A"/>
    <w:rsid w:val="008F2498"/>
    <w:rsid w:val="009B1625"/>
    <w:rsid w:val="00A2540E"/>
    <w:rsid w:val="00A56A6F"/>
    <w:rsid w:val="00D55FC4"/>
    <w:rsid w:val="00E631B6"/>
    <w:rsid w:val="00F16E93"/>
    <w:rsid w:val="00F364AE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65283"/>
  <w15:chartTrackingRefBased/>
  <w15:docId w15:val="{D2A11D03-F189-491E-AA16-65856C87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2025-12-04T06:44:00Z</dcterms:created>
  <dcterms:modified xsi:type="dcterms:W3CDTF">2025-12-04T06:45:00Z</dcterms:modified>
</cp:coreProperties>
</file>