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7777777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(t.j.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03120F9" w14:textId="77777777" w:rsidR="00CD0424" w:rsidRDefault="00CD0424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CD0424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leków do programu lekowego i chemioterapii</w:t>
      </w:r>
    </w:p>
    <w:p w14:paraId="412D55C7" w14:textId="773E941E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C46392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r w:rsidR="00CD0424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EA0D5F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7FFC781D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C46392">
      <w:rPr>
        <w:rFonts w:ascii="Arial" w:hAnsi="Arial" w:cs="Arial"/>
        <w:sz w:val="20"/>
        <w:szCs w:val="20"/>
      </w:rPr>
      <w:t>5</w:t>
    </w:r>
    <w:r w:rsidR="00CD0424">
      <w:rPr>
        <w:rFonts w:ascii="Arial" w:hAnsi="Arial" w:cs="Arial"/>
        <w:sz w:val="20"/>
        <w:szCs w:val="20"/>
      </w:rPr>
      <w:t>9</w:t>
    </w:r>
    <w:r w:rsidR="004D7961">
      <w:rPr>
        <w:rFonts w:ascii="Arial" w:hAnsi="Arial" w:cs="Arial"/>
        <w:sz w:val="20"/>
        <w:szCs w:val="20"/>
      </w:rPr>
      <w:t>/202</w:t>
    </w:r>
    <w:r w:rsidR="00EA0D5F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75FD9"/>
    <w:rsid w:val="001C2314"/>
    <w:rsid w:val="00213980"/>
    <w:rsid w:val="0024648D"/>
    <w:rsid w:val="00284F07"/>
    <w:rsid w:val="00290EE6"/>
    <w:rsid w:val="00301CC4"/>
    <w:rsid w:val="003939FA"/>
    <w:rsid w:val="003A486D"/>
    <w:rsid w:val="00405764"/>
    <w:rsid w:val="004374F2"/>
    <w:rsid w:val="00460705"/>
    <w:rsid w:val="00485239"/>
    <w:rsid w:val="004A0686"/>
    <w:rsid w:val="004D7961"/>
    <w:rsid w:val="004E27D7"/>
    <w:rsid w:val="005408F0"/>
    <w:rsid w:val="0055145C"/>
    <w:rsid w:val="005624D8"/>
    <w:rsid w:val="00572C5A"/>
    <w:rsid w:val="005C3D02"/>
    <w:rsid w:val="005E77B3"/>
    <w:rsid w:val="00620476"/>
    <w:rsid w:val="006318BA"/>
    <w:rsid w:val="00657A47"/>
    <w:rsid w:val="00745A44"/>
    <w:rsid w:val="007666D6"/>
    <w:rsid w:val="007A2C38"/>
    <w:rsid w:val="007B7567"/>
    <w:rsid w:val="00824D73"/>
    <w:rsid w:val="00830970"/>
    <w:rsid w:val="0087706D"/>
    <w:rsid w:val="008833CF"/>
    <w:rsid w:val="008B797E"/>
    <w:rsid w:val="008D442B"/>
    <w:rsid w:val="008E6E40"/>
    <w:rsid w:val="008E7D72"/>
    <w:rsid w:val="008F2498"/>
    <w:rsid w:val="0093388F"/>
    <w:rsid w:val="00963BCF"/>
    <w:rsid w:val="009971D7"/>
    <w:rsid w:val="009C3316"/>
    <w:rsid w:val="00A56A6F"/>
    <w:rsid w:val="00A87380"/>
    <w:rsid w:val="00A90A3A"/>
    <w:rsid w:val="00AA15C9"/>
    <w:rsid w:val="00AF4E90"/>
    <w:rsid w:val="00AF7375"/>
    <w:rsid w:val="00B641BE"/>
    <w:rsid w:val="00B77707"/>
    <w:rsid w:val="00BE3BCE"/>
    <w:rsid w:val="00C31A3B"/>
    <w:rsid w:val="00C45380"/>
    <w:rsid w:val="00C46392"/>
    <w:rsid w:val="00C75D46"/>
    <w:rsid w:val="00CB29AC"/>
    <w:rsid w:val="00CD0424"/>
    <w:rsid w:val="00D1779A"/>
    <w:rsid w:val="00D55FC4"/>
    <w:rsid w:val="00D85954"/>
    <w:rsid w:val="00D9320D"/>
    <w:rsid w:val="00DC4842"/>
    <w:rsid w:val="00DC587A"/>
    <w:rsid w:val="00DC652A"/>
    <w:rsid w:val="00DE3B21"/>
    <w:rsid w:val="00DE4F20"/>
    <w:rsid w:val="00DE73DD"/>
    <w:rsid w:val="00E27ABB"/>
    <w:rsid w:val="00E67109"/>
    <w:rsid w:val="00E736E9"/>
    <w:rsid w:val="00E86D3B"/>
    <w:rsid w:val="00EA0D5F"/>
    <w:rsid w:val="00EC10EE"/>
    <w:rsid w:val="00EF3368"/>
    <w:rsid w:val="00F015AC"/>
    <w:rsid w:val="00F334B4"/>
    <w:rsid w:val="00F41818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14</cp:revision>
  <cp:lastPrinted>2025-02-27T10:47:00Z</cp:lastPrinted>
  <dcterms:created xsi:type="dcterms:W3CDTF">2023-04-18T07:16:00Z</dcterms:created>
  <dcterms:modified xsi:type="dcterms:W3CDTF">2025-11-06T07:44:00Z</dcterms:modified>
</cp:coreProperties>
</file>