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4BC85D85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344433">
        <w:rPr>
          <w:b/>
          <w:sz w:val="22"/>
          <w:szCs w:val="22"/>
        </w:rPr>
        <w:t>5</w:t>
      </w:r>
      <w:r w:rsidR="00057834">
        <w:rPr>
          <w:b/>
          <w:sz w:val="22"/>
          <w:szCs w:val="22"/>
        </w:rPr>
        <w:t>9</w:t>
      </w:r>
      <w:r w:rsidR="00916A1E" w:rsidRPr="00916A1E">
        <w:rPr>
          <w:b/>
          <w:sz w:val="22"/>
          <w:szCs w:val="22"/>
        </w:rPr>
        <w:t>/</w:t>
      </w:r>
      <w:r w:rsidR="00253AD5">
        <w:rPr>
          <w:b/>
          <w:sz w:val="22"/>
          <w:szCs w:val="22"/>
        </w:rPr>
        <w:t>2025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35B8308" w14:textId="77777777" w:rsidR="00057834" w:rsidRDefault="00057834" w:rsidP="00B972C5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057834">
        <w:rPr>
          <w:b/>
          <w:i/>
          <w:iCs/>
          <w:sz w:val="22"/>
          <w:szCs w:val="22"/>
        </w:rPr>
        <w:t>Zakup i dostawa leków do programu lekowego i chemioterapii</w:t>
      </w:r>
    </w:p>
    <w:p w14:paraId="0ECEE534" w14:textId="6BCDDB1B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0D1CFA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33DBA2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34443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51E1"/>
    <w:rsid w:val="00057834"/>
    <w:rsid w:val="000621A2"/>
    <w:rsid w:val="000719DC"/>
    <w:rsid w:val="00075CEC"/>
    <w:rsid w:val="00086179"/>
    <w:rsid w:val="000D29F5"/>
    <w:rsid w:val="000E0467"/>
    <w:rsid w:val="00106AC7"/>
    <w:rsid w:val="00111985"/>
    <w:rsid w:val="00147532"/>
    <w:rsid w:val="001614BA"/>
    <w:rsid w:val="001B277A"/>
    <w:rsid w:val="00204613"/>
    <w:rsid w:val="00253AD5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44433"/>
    <w:rsid w:val="00360BC3"/>
    <w:rsid w:val="003C5603"/>
    <w:rsid w:val="003D1063"/>
    <w:rsid w:val="003E5D20"/>
    <w:rsid w:val="003E62B1"/>
    <w:rsid w:val="003F6927"/>
    <w:rsid w:val="00415097"/>
    <w:rsid w:val="00422381"/>
    <w:rsid w:val="0043102D"/>
    <w:rsid w:val="0045103F"/>
    <w:rsid w:val="00460820"/>
    <w:rsid w:val="004704CB"/>
    <w:rsid w:val="0047468B"/>
    <w:rsid w:val="00475A75"/>
    <w:rsid w:val="004C55DE"/>
    <w:rsid w:val="004D5C77"/>
    <w:rsid w:val="00533E9F"/>
    <w:rsid w:val="0056132E"/>
    <w:rsid w:val="00572C5A"/>
    <w:rsid w:val="00583ED5"/>
    <w:rsid w:val="005A5013"/>
    <w:rsid w:val="005C0282"/>
    <w:rsid w:val="005C3627"/>
    <w:rsid w:val="005E622E"/>
    <w:rsid w:val="00641063"/>
    <w:rsid w:val="00650AF2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8032C1"/>
    <w:rsid w:val="00822543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37CF7"/>
    <w:rsid w:val="0094643E"/>
    <w:rsid w:val="00952336"/>
    <w:rsid w:val="00993589"/>
    <w:rsid w:val="009A21D7"/>
    <w:rsid w:val="009A4A2C"/>
    <w:rsid w:val="009A4CD3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2C5"/>
    <w:rsid w:val="00BA33DB"/>
    <w:rsid w:val="00BE6092"/>
    <w:rsid w:val="00BF4C7F"/>
    <w:rsid w:val="00C33407"/>
    <w:rsid w:val="00C37CD2"/>
    <w:rsid w:val="00C527C7"/>
    <w:rsid w:val="00C606B9"/>
    <w:rsid w:val="00C647E2"/>
    <w:rsid w:val="00CB6204"/>
    <w:rsid w:val="00CC527A"/>
    <w:rsid w:val="00D305C3"/>
    <w:rsid w:val="00D3086D"/>
    <w:rsid w:val="00D64E2B"/>
    <w:rsid w:val="00D74F94"/>
    <w:rsid w:val="00DA2D93"/>
    <w:rsid w:val="00DD482A"/>
    <w:rsid w:val="00DE0396"/>
    <w:rsid w:val="00DE0405"/>
    <w:rsid w:val="00DE252B"/>
    <w:rsid w:val="00E04C12"/>
    <w:rsid w:val="00E06AF3"/>
    <w:rsid w:val="00E31CE8"/>
    <w:rsid w:val="00E37A20"/>
    <w:rsid w:val="00EB5766"/>
    <w:rsid w:val="00EC667E"/>
    <w:rsid w:val="00F46593"/>
    <w:rsid w:val="00F568D6"/>
    <w:rsid w:val="00F70072"/>
    <w:rsid w:val="00F930C4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187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21</cp:revision>
  <cp:lastPrinted>2025-02-27T10:47:00Z</cp:lastPrinted>
  <dcterms:created xsi:type="dcterms:W3CDTF">2021-07-06T08:08:00Z</dcterms:created>
  <dcterms:modified xsi:type="dcterms:W3CDTF">2025-11-06T07:43:00Z</dcterms:modified>
</cp:coreProperties>
</file>