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7EAE5" w14:textId="77777777" w:rsidR="00025386" w:rsidRPr="00AD09F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D09F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13ACE" w:rsidRPr="00AD09FB">
        <w:rPr>
          <w:rFonts w:ascii="Arial Narrow" w:hAnsi="Arial Narrow" w:cs="Arial"/>
          <w:bCs/>
          <w:i w:val="0"/>
          <w:szCs w:val="24"/>
        </w:rPr>
        <w:t>2</w:t>
      </w:r>
      <w:r w:rsidR="007666D6" w:rsidRPr="00AD09F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D09FB" w14:paraId="58B88195" w14:textId="77777777" w:rsidTr="00467CA2">
        <w:tc>
          <w:tcPr>
            <w:tcW w:w="2800" w:type="dxa"/>
          </w:tcPr>
          <w:p w14:paraId="267B0FA9" w14:textId="77777777" w:rsidR="00D520D3" w:rsidRPr="00AD09F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09FB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AD09F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A149046" w14:textId="77777777" w:rsidR="00D520D3" w:rsidRPr="00AD09F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1EFAB03" w14:textId="77777777" w:rsidR="00D520D3" w:rsidRPr="00AD09F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09F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808D46" w14:textId="77777777" w:rsidR="00D520D3" w:rsidRPr="00AD09F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D09F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D09F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D09F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D09FB" w14:paraId="2FC6F739" w14:textId="77777777" w:rsidTr="00467CA2">
        <w:tc>
          <w:tcPr>
            <w:tcW w:w="2800" w:type="dxa"/>
          </w:tcPr>
          <w:p w14:paraId="39501216" w14:textId="77777777" w:rsidR="00D520D3" w:rsidRPr="00AD09F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09F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FD2B17B" w14:textId="77777777" w:rsidR="00D520D3" w:rsidRPr="00AD09F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0EF8D34" w14:textId="77777777" w:rsidR="00D520D3" w:rsidRPr="00AD09F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09F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08F5B4" w14:textId="77777777" w:rsidR="00D520D3" w:rsidRPr="00AD09F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D09F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D09FB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AD09F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0710B5" w14:textId="77777777" w:rsidR="00B62AD0" w:rsidRPr="00AD09FB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D09FB" w14:paraId="6554312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18E923" w14:textId="77777777" w:rsidR="00053927" w:rsidRPr="00AD09F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D09F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FB4C772" w14:textId="77777777" w:rsidR="00053927" w:rsidRPr="00AD09F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AD09FB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AD09FB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AD09FB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9EFD0EE" w14:textId="77777777" w:rsidR="0071340C" w:rsidRPr="00AD09F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9F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D09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D09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D09F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D09F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13ACE" w:rsidRPr="00AD09FB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AD09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D09F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D09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D09FB" w14:paraId="1C22391E" w14:textId="77777777" w:rsidTr="00467CA2">
        <w:tc>
          <w:tcPr>
            <w:tcW w:w="2269" w:type="dxa"/>
          </w:tcPr>
          <w:p w14:paraId="302F3A24" w14:textId="77777777" w:rsidR="00D520D3" w:rsidRPr="00AD09F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09F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ED63E56" w14:textId="77777777" w:rsidR="00D520D3" w:rsidRPr="00AD09FB" w:rsidRDefault="00313AC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09F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ogólnego na okres 12 miesięcy</w:t>
            </w:r>
            <w:r w:rsidR="00D520D3" w:rsidRPr="00AD09F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3ACE" w:rsidRPr="00AD09FB" w14:paraId="36EA480B" w14:textId="77777777" w:rsidTr="00BC327E">
        <w:tc>
          <w:tcPr>
            <w:tcW w:w="2269" w:type="dxa"/>
          </w:tcPr>
          <w:p w14:paraId="67F5FF80" w14:textId="77777777" w:rsidR="00313ACE" w:rsidRPr="00AD09FB" w:rsidRDefault="00313ACE" w:rsidP="00BC32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09F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357B5E7" w14:textId="77777777" w:rsidR="00313ACE" w:rsidRPr="00AD09FB" w:rsidRDefault="00313ACE" w:rsidP="00BC32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09F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143/2025</w:t>
            </w:r>
          </w:p>
        </w:tc>
      </w:tr>
    </w:tbl>
    <w:p w14:paraId="54DAA1C4" w14:textId="77777777" w:rsidR="00DC652A" w:rsidRPr="00AD09FB" w:rsidRDefault="00313AC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AD09F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27CB8E3" w14:textId="77777777" w:rsidR="00DC652A" w:rsidRPr="00AD09F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D09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5CDD0C0" w14:textId="77777777" w:rsidR="0071340C" w:rsidRPr="00AD09F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AD09FB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AD09FB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AD09FB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3CE525C" w14:textId="77777777" w:rsidR="0071340C" w:rsidRPr="00AD09F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D3A4985" w14:textId="77777777" w:rsidR="0071340C" w:rsidRPr="00AD09F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02352B4" w14:textId="77777777" w:rsidR="0071340C" w:rsidRPr="00AD09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D09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6287FA2" w14:textId="77777777" w:rsidR="0071340C" w:rsidRPr="00AD09F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D09F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AD09FB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AD09F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AB54531" w14:textId="77777777" w:rsidR="0071340C" w:rsidRPr="00AD09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72C3AC5" w14:textId="77777777" w:rsidR="0071340C" w:rsidRPr="00AD09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6D78CD4" w14:textId="77777777" w:rsidR="00DC652A" w:rsidRPr="00AD09F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D09F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D09F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D09F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642851F" w14:textId="77777777" w:rsidR="00DC652A" w:rsidRPr="00AD09F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D09F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D09F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D09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0F9C383" w14:textId="77777777" w:rsidR="0093388F" w:rsidRPr="00AD09F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AD09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8CE5CD7" w14:textId="77777777" w:rsidR="0093388F" w:rsidRPr="00AD09F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FCCA5A8" w14:textId="77777777" w:rsidR="0093388F" w:rsidRPr="00AD09F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D09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8FBFA0A" w14:textId="77777777" w:rsidR="00CB29AC" w:rsidRPr="00AD09F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5B453EE" w14:textId="77777777" w:rsidR="00CB29AC" w:rsidRPr="00AD09F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D09FB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2204CCDF" w14:textId="77777777" w:rsidR="00830970" w:rsidRPr="00AD09F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D09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D09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D09F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D3440C8" w14:textId="77777777" w:rsidR="00E27ABB" w:rsidRPr="00AD09F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D09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D09FB" w14:paraId="11F009F2" w14:textId="77777777" w:rsidTr="00467CA2">
        <w:tc>
          <w:tcPr>
            <w:tcW w:w="2660" w:type="dxa"/>
          </w:tcPr>
          <w:p w14:paraId="48A61438" w14:textId="77777777" w:rsidR="00D520D3" w:rsidRPr="00AD09F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66280D6" w14:textId="77777777" w:rsidR="00D520D3" w:rsidRPr="00AD09F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D09F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BF55913" w14:textId="77777777" w:rsidR="00D520D3" w:rsidRPr="00AD09F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09F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E6704BE" w14:textId="77777777" w:rsidR="00D520D3" w:rsidRPr="00AD09F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12DDADE" w14:textId="77777777" w:rsidR="00D520D3" w:rsidRPr="00AD09F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D09F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325B93" w14:textId="77777777" w:rsidR="00D520D3" w:rsidRPr="00AD09F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09F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13ACE" w:rsidRPr="00AD09F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D09F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AD09F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AD09F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0BA3FD6" w14:textId="77777777" w:rsidR="00E27ABB" w:rsidRPr="00AD09F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D09F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1C3B6" w14:textId="77777777" w:rsidR="005D282D" w:rsidRDefault="005D282D" w:rsidP="00025386">
      <w:pPr>
        <w:spacing w:after="0" w:line="240" w:lineRule="auto"/>
      </w:pPr>
      <w:r>
        <w:separator/>
      </w:r>
    </w:p>
  </w:endnote>
  <w:endnote w:type="continuationSeparator" w:id="0">
    <w:p w14:paraId="0D72612D" w14:textId="77777777" w:rsidR="005D282D" w:rsidRDefault="005D28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D837D" w14:textId="77777777" w:rsidR="00313ACE" w:rsidRDefault="00313A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742C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623FAB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B39BE4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144CE6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7E25B" w14:textId="77777777" w:rsidR="00313ACE" w:rsidRDefault="00313A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F88E5" w14:textId="77777777" w:rsidR="005D282D" w:rsidRDefault="005D282D" w:rsidP="00025386">
      <w:pPr>
        <w:spacing w:after="0" w:line="240" w:lineRule="auto"/>
      </w:pPr>
      <w:r>
        <w:separator/>
      </w:r>
    </w:p>
  </w:footnote>
  <w:footnote w:type="continuationSeparator" w:id="0">
    <w:p w14:paraId="4ED62437" w14:textId="77777777" w:rsidR="005D282D" w:rsidRDefault="005D28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86D5E" w14:textId="77777777" w:rsidR="00313ACE" w:rsidRDefault="00313A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7D4B9" w14:textId="77777777" w:rsidR="00313ACE" w:rsidRDefault="00313A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AEB8E" w14:textId="77777777" w:rsidR="00313ACE" w:rsidRDefault="00313A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037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82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3ACE"/>
    <w:rsid w:val="004374F2"/>
    <w:rsid w:val="00460705"/>
    <w:rsid w:val="00467CA2"/>
    <w:rsid w:val="00485239"/>
    <w:rsid w:val="004E27D7"/>
    <w:rsid w:val="0055145C"/>
    <w:rsid w:val="005624D8"/>
    <w:rsid w:val="005D282D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D09FB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95CB8A"/>
  <w15:chartTrackingRefBased/>
  <w15:docId w15:val="{61D67713-0884-42D2-82C8-15FC287C1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2025-11-24T13:20:00Z</dcterms:created>
  <dcterms:modified xsi:type="dcterms:W3CDTF">2025-11-24T13:20:00Z</dcterms:modified>
</cp:coreProperties>
</file>