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2F0BA" w14:textId="1F281804" w:rsidR="00D62E6E" w:rsidRPr="005A7C1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A7C1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5A7C1A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5A7C1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A7C1A" w14:paraId="020222AD" w14:textId="77777777" w:rsidTr="00D62E6E">
        <w:tc>
          <w:tcPr>
            <w:tcW w:w="2800" w:type="dxa"/>
          </w:tcPr>
          <w:p w14:paraId="6A09C584" w14:textId="77777777" w:rsidR="00D62E6E" w:rsidRPr="005A7C1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A7C1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A7C1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3EB50C4" w14:textId="77777777" w:rsidR="00D62E6E" w:rsidRPr="005A7C1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58633B0" w14:textId="77777777" w:rsidR="00D62E6E" w:rsidRPr="005A7C1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79C187" w14:textId="77777777" w:rsidR="00D62E6E" w:rsidRPr="005A7C1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7C1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A7C1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A7C1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A7C1A" w14:paraId="74FC09A8" w14:textId="77777777" w:rsidTr="00D62E6E">
        <w:tc>
          <w:tcPr>
            <w:tcW w:w="2800" w:type="dxa"/>
          </w:tcPr>
          <w:p w14:paraId="26F8F707" w14:textId="77777777" w:rsidR="00D62E6E" w:rsidRPr="005A7C1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A7C1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8299985" w14:textId="77777777" w:rsidR="00D62E6E" w:rsidRPr="005A7C1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EF342DB" w14:textId="77777777" w:rsidR="00D62E6E" w:rsidRPr="005A7C1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58A699" w14:textId="77777777" w:rsidR="00D62E6E" w:rsidRPr="005A7C1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A7C1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A7C1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A7C1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40B5637" w14:textId="77777777" w:rsidR="00BC121E" w:rsidRPr="005A7C1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1685" w:rsidRPr="005A7C1A" w14:paraId="25DBDF10" w14:textId="77777777" w:rsidTr="00BC327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F729E9" w14:textId="77777777" w:rsidR="00551685" w:rsidRPr="005A7C1A" w:rsidRDefault="00551685" w:rsidP="00BC327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20FB6BF" w14:textId="77777777" w:rsidR="00551685" w:rsidRPr="005A7C1A" w:rsidRDefault="00551685" w:rsidP="00BC327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A7C1A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5A7C1A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6FE294D3" w14:textId="77777777" w:rsidR="00551685" w:rsidRPr="005A7C1A" w:rsidRDefault="00551685" w:rsidP="00BC32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27461E1" w14:textId="77777777" w:rsidR="00551685" w:rsidRPr="005A7C1A" w:rsidRDefault="00551685" w:rsidP="00BC32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F0938FB" w14:textId="77777777" w:rsidR="00BC121E" w:rsidRPr="005A7C1A" w:rsidRDefault="0055168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A7C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5A7C1A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5A7C1A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A7C1A" w14:paraId="27A17694" w14:textId="77777777" w:rsidTr="00D62E6E">
        <w:tc>
          <w:tcPr>
            <w:tcW w:w="2269" w:type="dxa"/>
          </w:tcPr>
          <w:p w14:paraId="1FDC0306" w14:textId="77777777" w:rsidR="00D62E6E" w:rsidRPr="005A7C1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66CD12C" w14:textId="77777777" w:rsidR="00D62E6E" w:rsidRPr="005A7C1A" w:rsidRDefault="0055168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ogólnego na okres 12 miesięcy</w:t>
            </w:r>
            <w:r w:rsidR="00D62E6E" w:rsidRPr="005A7C1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51685" w:rsidRPr="005A7C1A" w14:paraId="4FD13E26" w14:textId="77777777" w:rsidTr="00BC327E">
        <w:tc>
          <w:tcPr>
            <w:tcW w:w="2269" w:type="dxa"/>
          </w:tcPr>
          <w:p w14:paraId="784ECD53" w14:textId="77777777" w:rsidR="00551685" w:rsidRPr="005A7C1A" w:rsidRDefault="00551685" w:rsidP="00BC32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227E6E3" w14:textId="77777777" w:rsidR="00551685" w:rsidRPr="005A7C1A" w:rsidRDefault="00551685" w:rsidP="00BC32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143/2025</w:t>
            </w:r>
          </w:p>
        </w:tc>
      </w:tr>
    </w:tbl>
    <w:p w14:paraId="294A0DAD" w14:textId="77777777" w:rsidR="00BC121E" w:rsidRPr="005A7C1A" w:rsidRDefault="0055168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A7C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A7C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A7C1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5A7C1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5A7C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5A7C1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8FB7679" w14:textId="77777777" w:rsidR="00BC121E" w:rsidRPr="005A7C1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A7C1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44168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5A7C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A7C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5A7C1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5A7C1A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5A7C1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A7C1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1FCC485" w14:textId="77777777" w:rsidR="00BC121E" w:rsidRPr="005A7C1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A7C1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C428409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5A7C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A7C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5A7C1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5A7C1A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5A7C1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90BDD82" w14:textId="77777777" w:rsidR="00BF69A4" w:rsidRPr="005A7C1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A7C1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A7C1A" w14:paraId="260A29D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DB11A" w14:textId="77777777" w:rsidR="00BC121E" w:rsidRPr="005A7C1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FFA00" w14:textId="77777777" w:rsidR="00BC121E" w:rsidRPr="005A7C1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6BDBF" w14:textId="77777777" w:rsidR="00BC121E" w:rsidRPr="005A7C1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A7C1A" w14:paraId="3AB8458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50F8C" w14:textId="77777777" w:rsidR="00BC121E" w:rsidRPr="005A7C1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6F43" w14:textId="77777777" w:rsidR="00BC121E" w:rsidRPr="005A7C1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2B7E" w14:textId="77777777" w:rsidR="00BC121E" w:rsidRPr="005A7C1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A7C1A" w14:paraId="50DF0D2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14F0C" w14:textId="77777777" w:rsidR="00BC121E" w:rsidRPr="005A7C1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5FDE" w14:textId="77777777" w:rsidR="00BC121E" w:rsidRPr="005A7C1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9FB0" w14:textId="77777777" w:rsidR="00BC121E" w:rsidRPr="005A7C1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809B3CC" w14:textId="77777777" w:rsidR="00BC121E" w:rsidRPr="005A7C1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A7C1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474345EB" w14:textId="77777777" w:rsidR="00BC121E" w:rsidRPr="005A7C1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A7C1A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ADE13AC" w14:textId="77777777" w:rsidR="00067B62" w:rsidRPr="005A7C1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A7C1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A7C1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A7C1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4A59C61" w14:textId="77777777" w:rsidR="00067B62" w:rsidRPr="005A7C1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A7C1A" w14:paraId="576CB00A" w14:textId="77777777" w:rsidTr="00620E37">
        <w:tc>
          <w:tcPr>
            <w:tcW w:w="2660" w:type="dxa"/>
          </w:tcPr>
          <w:p w14:paraId="506D087C" w14:textId="77777777" w:rsidR="00BC121E" w:rsidRPr="005A7C1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1EB4F52" w14:textId="77777777" w:rsidR="00BC121E" w:rsidRPr="005A7C1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B4EC133" w14:textId="77777777" w:rsidR="00BC121E" w:rsidRPr="005A7C1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A7C1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5A7C1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7569526" w14:textId="77777777" w:rsidR="00BC121E" w:rsidRPr="005A7C1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FA4B88F" w14:textId="77777777" w:rsidR="00BC121E" w:rsidRPr="005A7C1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D49130D" w14:textId="77777777" w:rsidR="00BC121E" w:rsidRPr="005A7C1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A7C1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51685" w:rsidRPr="005A7C1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5A7C1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5A7C1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FAA530F" w14:textId="77777777" w:rsidR="00106AC7" w:rsidRPr="005A7C1A" w:rsidRDefault="00106AC7" w:rsidP="00BC121E">
      <w:pPr>
        <w:rPr>
          <w:rFonts w:ascii="Arial Narrow" w:hAnsi="Arial Narrow"/>
        </w:rPr>
      </w:pPr>
    </w:p>
    <w:sectPr w:rsidR="00106AC7" w:rsidRPr="005A7C1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A69FB" w14:textId="77777777" w:rsidR="004707BE" w:rsidRDefault="004707BE">
      <w:r>
        <w:separator/>
      </w:r>
    </w:p>
  </w:endnote>
  <w:endnote w:type="continuationSeparator" w:id="0">
    <w:p w14:paraId="790DE178" w14:textId="77777777" w:rsidR="004707BE" w:rsidRDefault="0047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75D6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6177FE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1C2B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8687F8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D972C5A">
        <v:line id="_x0000_s1025" style="position:absolute;left:0;text-align:left;z-index:251657728" from="-3.85pt,8.7pt" to="455.15pt,8.7pt"/>
      </w:pict>
    </w:r>
  </w:p>
  <w:p w14:paraId="3BF1916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C3228" w14:textId="77777777" w:rsidR="00551685" w:rsidRDefault="005516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9EE75" w14:textId="77777777" w:rsidR="004707BE" w:rsidRDefault="004707BE">
      <w:r>
        <w:separator/>
      </w:r>
    </w:p>
  </w:footnote>
  <w:footnote w:type="continuationSeparator" w:id="0">
    <w:p w14:paraId="7D7396AA" w14:textId="77777777" w:rsidR="004707BE" w:rsidRDefault="00470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71CA" w14:textId="77777777" w:rsidR="00551685" w:rsidRDefault="005516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B1919" w14:textId="77777777" w:rsidR="00551685" w:rsidRDefault="005516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992A9" w14:textId="77777777" w:rsidR="00551685" w:rsidRDefault="005516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46420680">
    <w:abstractNumId w:val="13"/>
  </w:num>
  <w:num w:numId="2" w16cid:durableId="2013943894">
    <w:abstractNumId w:val="0"/>
  </w:num>
  <w:num w:numId="3" w16cid:durableId="299193646">
    <w:abstractNumId w:val="11"/>
  </w:num>
  <w:num w:numId="4" w16cid:durableId="330108777">
    <w:abstractNumId w:val="8"/>
  </w:num>
  <w:num w:numId="5" w16cid:durableId="1744839627">
    <w:abstractNumId w:val="7"/>
  </w:num>
  <w:num w:numId="6" w16cid:durableId="1265725080">
    <w:abstractNumId w:val="1"/>
  </w:num>
  <w:num w:numId="7" w16cid:durableId="475299103">
    <w:abstractNumId w:val="6"/>
  </w:num>
  <w:num w:numId="8" w16cid:durableId="1772312718">
    <w:abstractNumId w:val="3"/>
  </w:num>
  <w:num w:numId="9" w16cid:durableId="226453862">
    <w:abstractNumId w:val="2"/>
  </w:num>
  <w:num w:numId="10" w16cid:durableId="1236739347">
    <w:abstractNumId w:val="5"/>
  </w:num>
  <w:num w:numId="11" w16cid:durableId="1964652905">
    <w:abstractNumId w:val="10"/>
  </w:num>
  <w:num w:numId="12" w16cid:durableId="499080547">
    <w:abstractNumId w:val="4"/>
  </w:num>
  <w:num w:numId="13" w16cid:durableId="1487090437">
    <w:abstractNumId w:val="9"/>
  </w:num>
  <w:num w:numId="14" w16cid:durableId="3002290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7B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07BE"/>
    <w:rsid w:val="004B1027"/>
    <w:rsid w:val="004C55DE"/>
    <w:rsid w:val="004D5C77"/>
    <w:rsid w:val="004E4215"/>
    <w:rsid w:val="00517FF1"/>
    <w:rsid w:val="00533E9F"/>
    <w:rsid w:val="00551685"/>
    <w:rsid w:val="0056132E"/>
    <w:rsid w:val="00583ED5"/>
    <w:rsid w:val="00597DD0"/>
    <w:rsid w:val="005A5013"/>
    <w:rsid w:val="005A7C1A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0B1F6E"/>
  <w15:chartTrackingRefBased/>
  <w15:docId w15:val="{9A849FE0-A43C-4134-B80D-019B3634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232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2025-11-24T13:20:00Z</dcterms:created>
  <dcterms:modified xsi:type="dcterms:W3CDTF">2025-11-24T13:21:00Z</dcterms:modified>
</cp:coreProperties>
</file>