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F89E6" w14:textId="77777777" w:rsidR="00E65B7A" w:rsidRPr="00AB1118" w:rsidRDefault="00075AC3" w:rsidP="00B94D6D">
      <w:pPr>
        <w:jc w:val="right"/>
        <w:rPr>
          <w:rFonts w:ascii="Arial" w:hAnsi="Arial" w:cs="Arial"/>
        </w:rPr>
      </w:pPr>
      <w:r w:rsidRPr="00075AC3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075AC3">
        <w:rPr>
          <w:rFonts w:ascii="Arial" w:hAnsi="Arial" w:cs="Arial"/>
        </w:rPr>
        <w:t>2025-12-05</w:t>
      </w:r>
    </w:p>
    <w:p w14:paraId="720A11D2" w14:textId="77777777" w:rsidR="00075AC3" w:rsidRPr="00075AC3" w:rsidRDefault="00075AC3" w:rsidP="00B94D6D">
      <w:pPr>
        <w:rPr>
          <w:rFonts w:ascii="Arial" w:hAnsi="Arial" w:cs="Arial"/>
          <w:b/>
          <w:bCs/>
        </w:rPr>
      </w:pPr>
      <w:r w:rsidRPr="00075AC3">
        <w:rPr>
          <w:rFonts w:ascii="Arial" w:hAnsi="Arial" w:cs="Arial"/>
          <w:b/>
          <w:bCs/>
        </w:rPr>
        <w:t>Szpital Wojewódzki w Poznaniu</w:t>
      </w:r>
    </w:p>
    <w:p w14:paraId="075A9A42" w14:textId="77777777" w:rsidR="00E65B7A" w:rsidRPr="00AB1118" w:rsidRDefault="00075AC3" w:rsidP="00B94D6D">
      <w:pPr>
        <w:rPr>
          <w:rFonts w:ascii="Arial" w:hAnsi="Arial" w:cs="Arial"/>
          <w:b/>
          <w:bCs/>
        </w:rPr>
      </w:pPr>
      <w:r w:rsidRPr="00075AC3">
        <w:rPr>
          <w:rFonts w:ascii="Arial" w:hAnsi="Arial" w:cs="Arial"/>
          <w:b/>
          <w:bCs/>
        </w:rPr>
        <w:t>Dział Zamówień Publicznych</w:t>
      </w:r>
    </w:p>
    <w:p w14:paraId="39DC77EB" w14:textId="77777777" w:rsidR="00E65B7A" w:rsidRPr="00AB1118" w:rsidRDefault="00075AC3" w:rsidP="00B94D6D">
      <w:pPr>
        <w:rPr>
          <w:rFonts w:ascii="Arial" w:hAnsi="Arial" w:cs="Arial"/>
        </w:rPr>
      </w:pPr>
      <w:r w:rsidRPr="00075AC3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075AC3">
        <w:rPr>
          <w:rFonts w:ascii="Arial" w:hAnsi="Arial" w:cs="Arial"/>
        </w:rPr>
        <w:t>7/19</w:t>
      </w:r>
    </w:p>
    <w:p w14:paraId="59F15713" w14:textId="77777777" w:rsidR="00E65B7A" w:rsidRPr="00AB1118" w:rsidRDefault="00075AC3" w:rsidP="00B94D6D">
      <w:pPr>
        <w:rPr>
          <w:rFonts w:ascii="Arial" w:hAnsi="Arial" w:cs="Arial"/>
        </w:rPr>
      </w:pPr>
      <w:r w:rsidRPr="00075AC3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075AC3">
        <w:rPr>
          <w:rFonts w:ascii="Arial" w:hAnsi="Arial" w:cs="Arial"/>
        </w:rPr>
        <w:t>Poznań</w:t>
      </w:r>
    </w:p>
    <w:p w14:paraId="69067957" w14:textId="77777777" w:rsidR="00B94D6D" w:rsidRDefault="00B94D6D" w:rsidP="00B94D6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82704CA" w14:textId="77777777" w:rsidR="00B94D6D" w:rsidRDefault="00B94D6D" w:rsidP="00B94D6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229560E" w14:textId="0A995A39" w:rsidR="00E65B7A" w:rsidRPr="00AB1118" w:rsidRDefault="00E65B7A" w:rsidP="00B94D6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16D73D5E" w14:textId="77777777" w:rsidR="00E65B7A" w:rsidRDefault="00E65B7A" w:rsidP="00B94D6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3F6E94B5" w14:textId="77777777" w:rsidR="00B94D6D" w:rsidRDefault="00B94D6D" w:rsidP="00B94D6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46E8A88B" w14:textId="77777777" w:rsidR="00B94D6D" w:rsidRPr="00AB1118" w:rsidRDefault="00B94D6D" w:rsidP="00B94D6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796D59E3" w14:textId="77777777" w:rsidTr="004C0D4A">
        <w:tc>
          <w:tcPr>
            <w:tcW w:w="9330" w:type="dxa"/>
            <w:shd w:val="clear" w:color="auto" w:fill="F2F2F2"/>
            <w:hideMark/>
          </w:tcPr>
          <w:p w14:paraId="5A59F04D" w14:textId="77777777" w:rsidR="00E65B7A" w:rsidRPr="00AB1118" w:rsidRDefault="00E65B7A" w:rsidP="00B94D6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76499CE" w14:textId="77777777" w:rsidR="00E65B7A" w:rsidRPr="00AB1118" w:rsidRDefault="00E65B7A" w:rsidP="00B94D6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731E4270" w14:textId="77777777" w:rsidR="00E65B7A" w:rsidRPr="00AB1118" w:rsidRDefault="00E65B7A" w:rsidP="00B94D6D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AB1118" w14:paraId="27A3BEEC" w14:textId="77777777" w:rsidTr="004C0D4A">
        <w:tc>
          <w:tcPr>
            <w:tcW w:w="2268" w:type="dxa"/>
          </w:tcPr>
          <w:p w14:paraId="3E7C1750" w14:textId="77777777" w:rsidR="00B94D6D" w:rsidRDefault="00B94D6D" w:rsidP="00B94D6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6AE7AEF5" w14:textId="6696B3C9" w:rsidR="00E65B7A" w:rsidRPr="00AB1118" w:rsidRDefault="00E65B7A" w:rsidP="00B94D6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76515462" w14:textId="77777777" w:rsidR="00B94D6D" w:rsidRDefault="00B94D6D" w:rsidP="00B94D6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552FD8FA" w14:textId="2BA907E1" w:rsidR="00E65B7A" w:rsidRPr="00AB1118" w:rsidRDefault="00E65B7A" w:rsidP="00B94D6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075AC3" w:rsidRPr="00075AC3">
              <w:rPr>
                <w:rFonts w:ascii="Arial" w:hAnsi="Arial" w:cs="Arial"/>
              </w:rPr>
              <w:t>podstawowy</w:t>
            </w:r>
            <w:r w:rsidR="00B94D6D">
              <w:rPr>
                <w:rFonts w:ascii="Arial" w:hAnsi="Arial" w:cs="Arial"/>
              </w:rPr>
              <w:t>m</w:t>
            </w:r>
            <w:r w:rsidR="00075AC3" w:rsidRPr="00075AC3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075AC3" w:rsidRPr="00075AC3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33AE748B" w14:textId="77777777" w:rsidTr="004C0D4A">
        <w:tc>
          <w:tcPr>
            <w:tcW w:w="2268" w:type="dxa"/>
          </w:tcPr>
          <w:p w14:paraId="4FE01DE1" w14:textId="77777777" w:rsidR="00E65B7A" w:rsidRPr="00AB1118" w:rsidRDefault="00E65B7A" w:rsidP="00B94D6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63E718C7" w14:textId="77777777" w:rsidR="00E65B7A" w:rsidRPr="00AB1118" w:rsidRDefault="00075AC3" w:rsidP="00B94D6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75AC3">
              <w:rPr>
                <w:rFonts w:ascii="Arial" w:hAnsi="Arial" w:cs="Arial"/>
                <w:bCs/>
              </w:rPr>
              <w:t>Zakup trzech agregatów prądotwórczych na potrzeby Szpitala Wojewódzkiego w Poznaniu w ramach realizacji Programu Ochrony Ludności i Obrony Cywilnej na lata 2025-2026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075AC3" w:rsidRPr="00AB1118" w14:paraId="091E5CAC" w14:textId="77777777" w:rsidTr="00467761">
        <w:tc>
          <w:tcPr>
            <w:tcW w:w="2268" w:type="dxa"/>
          </w:tcPr>
          <w:p w14:paraId="46B9C1B3" w14:textId="77777777" w:rsidR="00075AC3" w:rsidRPr="00AB1118" w:rsidRDefault="00075AC3" w:rsidP="00B94D6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2DC31EF8" w14:textId="77777777" w:rsidR="00075AC3" w:rsidRDefault="00075AC3" w:rsidP="00B94D6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75AC3">
              <w:rPr>
                <w:rFonts w:ascii="Arial" w:hAnsi="Arial" w:cs="Arial"/>
                <w:bCs/>
              </w:rPr>
              <w:t>SZW/DZP/166/2025</w:t>
            </w:r>
          </w:p>
          <w:p w14:paraId="5F48DB9F" w14:textId="77777777" w:rsidR="00B94D6D" w:rsidRPr="00AB1118" w:rsidRDefault="00B94D6D" w:rsidP="00B94D6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360EBDCC" w14:textId="77777777" w:rsidR="00B94D6D" w:rsidRDefault="00B94D6D" w:rsidP="00B94D6D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67EEDCFD" w14:textId="4ED32917" w:rsidR="004F079B" w:rsidRPr="00E65B7A" w:rsidRDefault="004F079B" w:rsidP="00B94D6D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075AC3" w:rsidRPr="00075AC3">
        <w:rPr>
          <w:rFonts w:cs="Arial"/>
          <w:b/>
          <w:sz w:val="24"/>
        </w:rPr>
        <w:t>Szpital Wojewódzki w Poznaniu</w:t>
      </w:r>
      <w:r w:rsidR="00B94D6D">
        <w:rPr>
          <w:rFonts w:cs="Arial"/>
          <w:b/>
          <w:sz w:val="24"/>
        </w:rPr>
        <w:t xml:space="preserve">, </w:t>
      </w:r>
      <w:r w:rsidR="00075AC3" w:rsidRPr="00075AC3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075AC3" w:rsidRPr="00075AC3">
        <w:rPr>
          <w:rFonts w:cs="Arial"/>
          <w:sz w:val="24"/>
        </w:rPr>
        <w:t>(</w:t>
      </w:r>
      <w:proofErr w:type="spellStart"/>
      <w:r w:rsidR="00075AC3" w:rsidRPr="00075AC3">
        <w:rPr>
          <w:rFonts w:cs="Arial"/>
          <w:sz w:val="24"/>
        </w:rPr>
        <w:t>t.j</w:t>
      </w:r>
      <w:proofErr w:type="spellEnd"/>
      <w:r w:rsidR="00075AC3" w:rsidRPr="00075AC3">
        <w:rPr>
          <w:rFonts w:cs="Arial"/>
          <w:sz w:val="24"/>
        </w:rPr>
        <w:t xml:space="preserve">. Dz. U. z 2024 r. poz. 1320 z </w:t>
      </w:r>
      <w:proofErr w:type="spellStart"/>
      <w:r w:rsidR="00075AC3" w:rsidRPr="00075AC3">
        <w:rPr>
          <w:rFonts w:cs="Arial"/>
          <w:sz w:val="24"/>
        </w:rPr>
        <w:t>późn</w:t>
      </w:r>
      <w:proofErr w:type="spellEnd"/>
      <w:r w:rsidR="00075AC3" w:rsidRPr="00075AC3">
        <w:rPr>
          <w:rFonts w:cs="Arial"/>
          <w:sz w:val="24"/>
        </w:rPr>
        <w:t>. zm.)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51A0D177" w14:textId="77777777" w:rsidR="004F079B" w:rsidRPr="00E65B7A" w:rsidRDefault="004F079B" w:rsidP="00B94D6D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075AC3" w:rsidRPr="00075AC3">
        <w:rPr>
          <w:rFonts w:cs="Arial"/>
          <w:b/>
          <w:sz w:val="24"/>
        </w:rPr>
        <w:t>2025-12-08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075AC3" w:rsidRPr="00075AC3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075AC3" w:rsidRPr="00075AC3">
        <w:rPr>
          <w:rFonts w:cs="Arial"/>
          <w:b/>
          <w:sz w:val="24"/>
        </w:rPr>
        <w:t>2025-12-09</w:t>
      </w:r>
      <w:r w:rsidR="008365E9" w:rsidRPr="00E65B7A">
        <w:rPr>
          <w:rFonts w:cs="Arial"/>
          <w:sz w:val="24"/>
        </w:rPr>
        <w:t xml:space="preserve"> godz. </w:t>
      </w:r>
      <w:r w:rsidR="00075AC3" w:rsidRPr="00075AC3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2190B03A" w14:textId="7C05FF9C" w:rsidR="004F079B" w:rsidRPr="00E65B7A" w:rsidRDefault="004F079B" w:rsidP="00B94D6D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075AC3" w:rsidRPr="00075AC3">
        <w:rPr>
          <w:rFonts w:cs="Arial"/>
          <w:b/>
          <w:sz w:val="24"/>
        </w:rPr>
        <w:t>2025-12-08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075AC3" w:rsidRPr="00075AC3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075AC3" w:rsidRPr="00075AC3">
        <w:rPr>
          <w:rFonts w:cs="Arial"/>
          <w:b/>
          <w:sz w:val="24"/>
        </w:rPr>
        <w:t>2025-12-09</w:t>
      </w:r>
      <w:r w:rsidR="008365E9" w:rsidRPr="00E65B7A">
        <w:rPr>
          <w:rFonts w:cs="Arial"/>
          <w:sz w:val="24"/>
        </w:rPr>
        <w:t xml:space="preserve"> godz. </w:t>
      </w:r>
      <w:r w:rsidR="00B94D6D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46C56D6C" w14:textId="5D0F7069" w:rsidR="00F16C50" w:rsidRPr="00E65B7A" w:rsidRDefault="00F16C50" w:rsidP="00B94D6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i otwarcia ofert.</w:t>
      </w:r>
    </w:p>
    <w:p w14:paraId="6B1C4B73" w14:textId="77777777" w:rsidR="00B94D6D" w:rsidRDefault="00B94D6D" w:rsidP="00B94D6D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1F03A599" w14:textId="0D2BF9D6" w:rsidR="00F16C50" w:rsidRDefault="00F16C50" w:rsidP="00B94D6D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73641983" w14:textId="77777777" w:rsidR="00B94D6D" w:rsidRDefault="00B94D6D" w:rsidP="00B94D6D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663D387" w14:textId="373EB243" w:rsidR="00B94D6D" w:rsidRPr="00756533" w:rsidRDefault="00B94D6D" w:rsidP="00B94D6D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>/-/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2EB6B717" w14:textId="77777777" w:rsidR="00B94D6D" w:rsidRPr="002C70B2" w:rsidRDefault="00B94D6D" w:rsidP="00B94D6D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71D93F71" w14:textId="77777777" w:rsidR="00B94D6D" w:rsidRPr="00E65B7A" w:rsidRDefault="00B94D6D" w:rsidP="00B94D6D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B94D6D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5C3E4" w14:textId="77777777" w:rsidR="00FF1B6B" w:rsidRDefault="00FF1B6B">
      <w:r>
        <w:separator/>
      </w:r>
    </w:p>
  </w:endnote>
  <w:endnote w:type="continuationSeparator" w:id="0">
    <w:p w14:paraId="09358479" w14:textId="77777777" w:rsidR="00FF1B6B" w:rsidRDefault="00FF1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D7A82" w14:textId="77777777" w:rsidR="00075AC3" w:rsidRDefault="00075A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1DE6F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52EF25B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55B91" w14:textId="77777777" w:rsidR="00075AC3" w:rsidRDefault="00075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B8D72" w14:textId="77777777" w:rsidR="00FF1B6B" w:rsidRDefault="00FF1B6B">
      <w:r>
        <w:separator/>
      </w:r>
    </w:p>
  </w:footnote>
  <w:footnote w:type="continuationSeparator" w:id="0">
    <w:p w14:paraId="17435BA1" w14:textId="77777777" w:rsidR="00FF1B6B" w:rsidRDefault="00FF1B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B2702" w14:textId="77777777" w:rsidR="00075AC3" w:rsidRDefault="00075A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18FA6" w14:textId="77777777" w:rsidR="00075AC3" w:rsidRDefault="00075A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97B9C" w14:textId="77777777" w:rsidR="00075AC3" w:rsidRDefault="00075A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1712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24"/>
    <w:rsid w:val="00045BA1"/>
    <w:rsid w:val="00075AC3"/>
    <w:rsid w:val="000A3C74"/>
    <w:rsid w:val="00136AEA"/>
    <w:rsid w:val="0015679F"/>
    <w:rsid w:val="001C0165"/>
    <w:rsid w:val="001C5A4C"/>
    <w:rsid w:val="00232970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704B6"/>
    <w:rsid w:val="00581997"/>
    <w:rsid w:val="005F4BC0"/>
    <w:rsid w:val="00600DC2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94D6D"/>
    <w:rsid w:val="00BD5546"/>
    <w:rsid w:val="00C25577"/>
    <w:rsid w:val="00C30B24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  <w:rsid w:val="00FF1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97FDD4"/>
  <w15:chartTrackingRefBased/>
  <w15:docId w15:val="{3B2F2D09-071A-4F97-BB32-03CA65549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2025-12-05T08:52:00Z</cp:lastPrinted>
  <dcterms:created xsi:type="dcterms:W3CDTF">2025-12-05T08:54:00Z</dcterms:created>
  <dcterms:modified xsi:type="dcterms:W3CDTF">2025-12-05T08:54:00Z</dcterms:modified>
</cp:coreProperties>
</file>